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18" w:lineRule="exact" w:before="0"/>
        <w:ind w:left="169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Lucida Handwriting"/>
          <w:b/>
          <w:i/>
          <w:color w:val="49442A"/>
          <w:sz w:val="42"/>
        </w:rPr>
        <w:t>S</w:t>
      </w:r>
      <w:r>
        <w:rPr>
          <w:rFonts w:ascii="Lucida Handwriting"/>
          <w:b/>
          <w:i/>
          <w:color w:val="49442A"/>
          <w:spacing w:val="-50"/>
          <w:sz w:val="42"/>
        </w:rPr>
        <w:t> </w:t>
      </w:r>
      <w:r>
        <w:rPr>
          <w:rFonts w:ascii="Calibri"/>
          <w:i/>
          <w:color w:val="49442A"/>
          <w:spacing w:val="-1"/>
          <w:sz w:val="36"/>
        </w:rPr>
        <w:t>ection</w:t>
      </w:r>
      <w:r>
        <w:rPr>
          <w:rFonts w:ascii="Calibri"/>
          <w:sz w:val="36"/>
        </w:rPr>
      </w:r>
    </w:p>
    <w:p>
      <w:pPr>
        <w:spacing w:line="552" w:lineRule="exact" w:before="0"/>
        <w:ind w:left="169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Lucida Handwriting"/>
          <w:b/>
          <w:i/>
          <w:color w:val="49442A"/>
          <w:sz w:val="42"/>
        </w:rPr>
        <w:t>E</w:t>
      </w:r>
      <w:r>
        <w:rPr>
          <w:rFonts w:ascii="Lucida Handwriting"/>
          <w:b/>
          <w:i/>
          <w:color w:val="49442A"/>
          <w:spacing w:val="-64"/>
          <w:sz w:val="42"/>
        </w:rPr>
        <w:t> </w:t>
      </w:r>
      <w:r>
        <w:rPr>
          <w:rFonts w:ascii="Calibri"/>
          <w:i/>
          <w:color w:val="49442A"/>
          <w:spacing w:val="-1"/>
          <w:sz w:val="36"/>
        </w:rPr>
        <w:t>nseignement</w:t>
      </w:r>
      <w:r>
        <w:rPr>
          <w:rFonts w:ascii="Calibri"/>
          <w:sz w:val="36"/>
        </w:rPr>
      </w:r>
    </w:p>
    <w:p>
      <w:pPr>
        <w:spacing w:line="551" w:lineRule="exact" w:before="0"/>
        <w:ind w:left="169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Lucida Handwriting" w:hAnsi="Lucida Handwriting"/>
          <w:b/>
          <w:i/>
          <w:color w:val="49442A"/>
          <w:sz w:val="42"/>
        </w:rPr>
        <w:t>G</w:t>
      </w:r>
      <w:r>
        <w:rPr>
          <w:rFonts w:ascii="Lucida Handwriting" w:hAnsi="Lucida Handwriting"/>
          <w:b/>
          <w:i/>
          <w:color w:val="49442A"/>
          <w:spacing w:val="-63"/>
          <w:sz w:val="42"/>
        </w:rPr>
        <w:t> </w:t>
      </w:r>
      <w:r>
        <w:rPr>
          <w:rFonts w:ascii="Calibri" w:hAnsi="Calibri"/>
          <w:i/>
          <w:color w:val="49442A"/>
          <w:spacing w:val="-1"/>
          <w:sz w:val="36"/>
        </w:rPr>
        <w:t>énéral</w:t>
      </w:r>
      <w:r>
        <w:rPr>
          <w:rFonts w:ascii="Calibri" w:hAnsi="Calibri"/>
          <w:sz w:val="36"/>
        </w:rPr>
      </w:r>
    </w:p>
    <w:p>
      <w:pPr>
        <w:spacing w:line="551" w:lineRule="exact" w:before="0"/>
        <w:ind w:left="169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Lucida Handwriting"/>
          <w:b/>
          <w:i/>
          <w:color w:val="49442A"/>
          <w:sz w:val="42"/>
        </w:rPr>
        <w:t>P</w:t>
      </w:r>
      <w:r>
        <w:rPr>
          <w:rFonts w:ascii="Lucida Handwriting"/>
          <w:b/>
          <w:i/>
          <w:color w:val="49442A"/>
          <w:spacing w:val="-62"/>
          <w:sz w:val="42"/>
        </w:rPr>
        <w:t> </w:t>
      </w:r>
      <w:r>
        <w:rPr>
          <w:rFonts w:ascii="Calibri"/>
          <w:i/>
          <w:color w:val="49442A"/>
          <w:spacing w:val="-1"/>
          <w:sz w:val="36"/>
        </w:rPr>
        <w:t>rofessionnel</w:t>
      </w:r>
      <w:r>
        <w:rPr>
          <w:rFonts w:ascii="Calibri"/>
          <w:sz w:val="36"/>
        </w:rPr>
      </w:r>
    </w:p>
    <w:p>
      <w:pPr>
        <w:spacing w:line="566" w:lineRule="exact" w:before="0"/>
        <w:ind w:left="1699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Lucida Handwriting" w:hAnsi="Lucida Handwriting"/>
          <w:b/>
          <w:i/>
          <w:color w:val="49442A"/>
          <w:sz w:val="42"/>
        </w:rPr>
        <w:t>A</w:t>
      </w:r>
      <w:r>
        <w:rPr>
          <w:rFonts w:ascii="Lucida Handwriting" w:hAnsi="Lucida Handwriting"/>
          <w:b/>
          <w:i/>
          <w:color w:val="49442A"/>
          <w:spacing w:val="-55"/>
          <w:sz w:val="42"/>
        </w:rPr>
        <w:t> </w:t>
      </w:r>
      <w:r>
        <w:rPr>
          <w:rFonts w:ascii="Calibri" w:hAnsi="Calibri"/>
          <w:i/>
          <w:color w:val="49442A"/>
          <w:spacing w:val="-1"/>
          <w:sz w:val="36"/>
        </w:rPr>
        <w:t>dapté</w:t>
      </w:r>
      <w:r>
        <w:rPr>
          <w:rFonts w:ascii="Calibri" w:hAnsi="Calibri"/>
          <w:sz w:val="36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i/>
          <w:sz w:val="29"/>
          <w:szCs w:val="29"/>
        </w:rPr>
      </w:pPr>
    </w:p>
    <w:p>
      <w:pPr>
        <w:spacing w:before="28"/>
        <w:ind w:left="533" w:right="0" w:firstLine="0"/>
        <w:jc w:val="left"/>
        <w:rPr>
          <w:rFonts w:ascii="Cambria" w:hAnsi="Cambria" w:cs="Cambria" w:eastAsia="Cambria"/>
          <w:sz w:val="52"/>
          <w:szCs w:val="52"/>
        </w:rPr>
      </w:pP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LIVRET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pacing w:val="-1"/>
          <w:sz w:val="52"/>
          <w:szCs w:val="52"/>
        </w:rPr>
        <w:t>D’AIDE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ET DE</w:t>
      </w:r>
      <w:r>
        <w:rPr>
          <w:rFonts w:ascii="Cambria" w:hAnsi="Cambria" w:cs="Cambria" w:eastAsia="Cambria"/>
          <w:b/>
          <w:bCs/>
          <w:color w:val="FFFFFF"/>
          <w:spacing w:val="-3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SUIVI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EN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pacing w:val="-1"/>
          <w:sz w:val="52"/>
          <w:szCs w:val="52"/>
        </w:rPr>
        <w:t>SEGPA</w:t>
      </w:r>
      <w:r>
        <w:rPr>
          <w:rFonts w:ascii="Cambria" w:hAnsi="Cambria" w:cs="Cambria" w:eastAsia="Cambria"/>
          <w:sz w:val="52"/>
          <w:szCs w:val="52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2"/>
        <w:rPr>
          <w:rFonts w:ascii="Cambria" w:hAnsi="Cambria" w:cs="Cambria" w:eastAsia="Cambria"/>
          <w:b/>
          <w:bCs/>
          <w:sz w:val="18"/>
          <w:szCs w:val="18"/>
        </w:rPr>
      </w:pPr>
    </w:p>
    <w:p>
      <w:pPr>
        <w:pStyle w:val="Heading1"/>
        <w:spacing w:line="240" w:lineRule="auto" w:before="10"/>
        <w:ind w:left="192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1D1B11"/>
        </w:rPr>
        <w:t>NOM</w:t>
      </w:r>
      <w:r>
        <w:rPr>
          <w:rFonts w:ascii="Calibri"/>
          <w:color w:val="1D1B11"/>
          <w:spacing w:val="-12"/>
        </w:rPr>
        <w:t> </w:t>
      </w:r>
      <w:r>
        <w:rPr>
          <w:rFonts w:ascii="Calibri"/>
          <w:color w:val="1D1B11"/>
        </w:rPr>
        <w:t>:</w:t>
      </w:r>
      <w:r>
        <w:rPr>
          <w:rFonts w:ascii="Calibri"/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1500" w:right="320"/>
        </w:sectPr>
      </w:pPr>
    </w:p>
    <w:p>
      <w:pPr>
        <w:spacing w:before="170"/>
        <w:ind w:left="115" w:right="0" w:hanging="5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70.150002pt;margin-top:-.000017pt;width:525.2pt;height:841.9pt;mso-position-horizontal-relative:page;mso-position-vertical-relative:page;z-index:-408808" coordorigin="1403,0" coordsize="10504,16838">
            <v:group style="position:absolute;left:7356;top:4207;width:4549;height:12631" coordorigin="7356,4207" coordsize="4549,12631">
              <v:shape style="position:absolute;left:7356;top:4207;width:4549;height:12631" coordorigin="7356,4207" coordsize="4549,12631" path="m7356,16838l11905,16838,11905,4207,7356,4207,7356,16838xe" filled="true" fillcolor="#c4bc96" stroked="false">
                <v:path arrowok="t"/>
                <v:fill type="solid"/>
              </v:shape>
            </v:group>
            <v:group style="position:absolute;left:7159;top:5438;width:197;height:11393" coordorigin="7159,5438" coordsize="197,11393">
              <v:shape style="position:absolute;left:7159;top:5438;width:197;height:11393" coordorigin="7159,5438" coordsize="197,11393" path="m7159,16831l7356,16831,7356,5438,7159,5438,7159,16831xe" filled="true" fillcolor="#c4bc96" stroked="false">
                <v:path arrowok="t"/>
                <v:fill type="solid"/>
              </v:shape>
            </v:group>
            <v:group style="position:absolute;left:7159;top:0;width:4746;height:4208" coordorigin="7159,0" coordsize="4746,4208">
              <v:shape style="position:absolute;left:7159;top:0;width:4746;height:4208" coordorigin="7159,0" coordsize="4746,4208" path="m7159,4207l11905,4207,11905,0,7159,0,7159,4207e" filled="true" fillcolor="#c4bc96" stroked="false">
                <v:path arrowok="t"/>
                <v:fill type="solid"/>
              </v:shape>
              <v:shape style="position:absolute;left:7159;top:288;width:4747;height:3631" type="#_x0000_t75" stroked="false">
                <v:imagedata r:id="rId5" o:title=""/>
              </v:shape>
            </v:group>
            <v:group style="position:absolute;left:7237;top:12684;width:4559;height:2857" coordorigin="7237,12684" coordsize="4559,2857">
              <v:shape style="position:absolute;left:7237;top:12684;width:4559;height:2857" coordorigin="7237,12684" coordsize="4559,2857" path="m7237,15540l11796,15540,11796,12684,7237,12684,7237,15540xe" filled="true" fillcolor="#c4bc96" stroked="false">
                <v:path arrowok="t"/>
                <v:fill type="solid"/>
              </v:shape>
              <v:shape style="position:absolute;left:7238;top:12972;width:4558;height:2280" type="#_x0000_t75" stroked="false">
                <v:imagedata r:id="rId6" o:title=""/>
              </v:shape>
            </v:group>
            <v:group style="position:absolute;left:1421;top:3833;width:10193;height:1605" coordorigin="1421,3833" coordsize="10193,1605">
              <v:shape style="position:absolute;left:1421;top:3833;width:10193;height:1605" coordorigin="1421,3833" coordsize="10193,1605" path="m1421,5438l11614,5438,11614,3833,1421,3833,1421,5438xe" filled="true" fillcolor="#49452a" stroked="false">
                <v:path arrowok="t"/>
                <v:fill type="solid"/>
              </v:shape>
            </v:group>
            <v:group style="position:absolute;left:1421;top:3833;width:10193;height:1605" coordorigin="1421,3833" coordsize="10193,1605">
              <v:shape style="position:absolute;left:1421;top:3833;width:10193;height:1605" coordorigin="1421,3833" coordsize="10193,1605" path="m1421,5438l11614,5438,11614,3833,1421,3833,1421,5438xe" filled="false" stroked="true" strokeweight="1.0pt" strokecolor="#c4bc96">
                <v:path arrowok="t"/>
              </v:shape>
              <v:shape style="position:absolute;left:1441;top:5453;width:10163;height:5573" type="#_x0000_t75" alt="PARCOURS AVENIR" stroked="false">
                <v:imagedata r:id="rId7" o:title=""/>
              </v:shape>
            </v:group>
            <v:group style="position:absolute;left:1429;top:12446;width:6985;height:2" coordorigin="1429,12446" coordsize="6985,2">
              <v:shape style="position:absolute;left:1429;top:12446;width:6985;height:2" coordorigin="1429,12446" coordsize="6985,0" path="m1429,12446l8414,12446e" filled="false" stroked="true" strokeweight="1.5pt" strokecolor="#49452a">
                <v:path arrowok="t"/>
              </v:shape>
            </v:group>
            <v:group style="position:absolute;left:1440;top:14088;width:8554;height:2" coordorigin="1440,14088" coordsize="8554,2">
              <v:shape style="position:absolute;left:1440;top:14088;width:8554;height:2" coordorigin="1440,14088" coordsize="8554,0" path="m1440,14088l9994,14088e" filled="false" stroked="true" strokeweight="1.5pt" strokecolor="#49452a">
                <v:path arrowok="t"/>
              </v:shape>
            </v:group>
            <v:group style="position:absolute;left:1418;top:15617;width:10047;height:2" coordorigin="1418,15617" coordsize="10047,2">
              <v:shape style="position:absolute;left:1418;top:15617;width:10047;height:2" coordorigin="1418,15617" coordsize="10047,0" path="m1418,15617l11465,15617e" filled="false" stroked="true" strokeweight="1.5pt" strokecolor="#49452a">
                <v:path arrowok="t"/>
              </v:shape>
              <v:shape style="position:absolute;left:4970;top:5306;width:1872;height:1541" type="#_x0000_t75" stroked="false">
                <v:imagedata r:id="rId8" o:title=""/>
              </v:shape>
              <v:shape style="position:absolute;left:9542;top:5304;width:2138;height:2302" type="#_x0000_t75" stroked="false">
                <v:imagedata r:id="rId9" o:title=""/>
              </v:shape>
              <v:shape style="position:absolute;left:10243;top:9024;width:1253;height:1236" type="#_x0000_t75" stroked="false">
                <v:imagedata r:id="rId10" o:title=""/>
              </v:shape>
            </v:group>
            <v:group style="position:absolute;left:1440;top:11014;width:5717;height:2" coordorigin="1440,11014" coordsize="5717,2">
              <v:shape style="position:absolute;left:1440;top:11014;width:5717;height:2" coordorigin="1440,11014" coordsize="5717,0" path="m1440,11014l7157,11014e" filled="false" stroked="true" strokeweight="1.5pt" strokecolor="#49452a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1D1B11"/>
          <w:spacing w:val="-1"/>
          <w:sz w:val="44"/>
        </w:rPr>
        <w:t>PRENOM</w:t>
      </w:r>
      <w:r>
        <w:rPr>
          <w:rFonts w:ascii="Calibri"/>
          <w:b/>
          <w:color w:val="1D1B11"/>
          <w:spacing w:val="-17"/>
          <w:sz w:val="44"/>
        </w:rPr>
        <w:t> </w:t>
      </w:r>
      <w:r>
        <w:rPr>
          <w:rFonts w:ascii="Calibri"/>
          <w:b/>
          <w:color w:val="1D1B11"/>
          <w:sz w:val="44"/>
        </w:rPr>
        <w:t>:</w:t>
      </w:r>
      <w:r>
        <w:rPr>
          <w:rFonts w:ascii="Calibri"/>
          <w:sz w:val="4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4"/>
          <w:szCs w:val="44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45"/>
          <w:szCs w:val="45"/>
        </w:rPr>
      </w:pPr>
    </w:p>
    <w:p>
      <w:pPr>
        <w:spacing w:before="0"/>
        <w:ind w:left="115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>
          <w:rFonts w:ascii="Calibri"/>
          <w:b/>
          <w:color w:val="1D1B11"/>
          <w:spacing w:val="-1"/>
          <w:sz w:val="44"/>
        </w:rPr>
        <w:t>CLASSE</w:t>
      </w:r>
      <w:r>
        <w:rPr>
          <w:rFonts w:ascii="Calibri"/>
          <w:b/>
          <w:color w:val="1D1B11"/>
          <w:spacing w:val="-17"/>
          <w:sz w:val="44"/>
        </w:rPr>
        <w:t> </w:t>
      </w:r>
      <w:r>
        <w:rPr>
          <w:rFonts w:ascii="Calibri"/>
          <w:b/>
          <w:color w:val="1D1B11"/>
          <w:sz w:val="44"/>
        </w:rPr>
        <w:t>:</w:t>
      </w:r>
      <w:r>
        <w:rPr>
          <w:rFonts w:ascii="Calibri"/>
          <w:sz w:val="44"/>
        </w:rPr>
      </w:r>
    </w:p>
    <w:p>
      <w:pPr>
        <w:spacing w:before="388"/>
        <w:ind w:left="110" w:right="0" w:firstLine="0"/>
        <w:jc w:val="left"/>
        <w:rPr>
          <w:rFonts w:ascii="Cambria" w:hAnsi="Cambria" w:cs="Cambria" w:eastAsia="Cambria"/>
          <w:sz w:val="72"/>
          <w:szCs w:val="72"/>
        </w:rPr>
      </w:pPr>
      <w:r>
        <w:rPr/>
        <w:br w:type="column"/>
      </w:r>
      <w:r>
        <w:rPr>
          <w:rFonts w:ascii="Cambria"/>
          <w:b/>
          <w:color w:val="FFFFFF"/>
          <w:spacing w:val="-1"/>
          <w:sz w:val="72"/>
        </w:rPr>
        <w:t>20___/20___</w:t>
      </w:r>
      <w:r>
        <w:rPr>
          <w:rFonts w:ascii="Cambria"/>
          <w:sz w:val="72"/>
        </w:rPr>
      </w:r>
    </w:p>
    <w:p>
      <w:pPr>
        <w:spacing w:line="240" w:lineRule="auto" w:before="1"/>
        <w:rPr>
          <w:rFonts w:ascii="Cambria" w:hAnsi="Cambria" w:cs="Cambria" w:eastAsia="Cambria"/>
          <w:b/>
          <w:bCs/>
          <w:sz w:val="72"/>
          <w:szCs w:val="72"/>
        </w:rPr>
      </w:pPr>
    </w:p>
    <w:p>
      <w:pPr>
        <w:spacing w:before="0"/>
        <w:ind w:left="110" w:right="0" w:firstLine="0"/>
        <w:jc w:val="left"/>
        <w:rPr>
          <w:rFonts w:ascii="Cambria" w:hAnsi="Cambria" w:cs="Cambria" w:eastAsia="Cambria"/>
          <w:sz w:val="72"/>
          <w:szCs w:val="72"/>
        </w:rPr>
      </w:pPr>
      <w:r>
        <w:rPr>
          <w:rFonts w:ascii="Cambria"/>
          <w:b/>
          <w:color w:val="FFFFFF"/>
          <w:spacing w:val="-1"/>
          <w:sz w:val="72"/>
        </w:rPr>
        <w:t>20___/20___</w:t>
      </w:r>
      <w:r>
        <w:rPr>
          <w:rFonts w:ascii="Cambria"/>
          <w:sz w:val="72"/>
        </w:rPr>
      </w:r>
    </w:p>
    <w:p>
      <w:pPr>
        <w:spacing w:after="0"/>
        <w:jc w:val="left"/>
        <w:rPr>
          <w:rFonts w:ascii="Cambria" w:hAnsi="Cambria" w:cs="Cambria" w:eastAsia="Cambria"/>
          <w:sz w:val="72"/>
          <w:szCs w:val="72"/>
        </w:rPr>
        <w:sectPr>
          <w:type w:val="continuous"/>
          <w:pgSz w:w="11910" w:h="16840"/>
          <w:pgMar w:top="760" w:bottom="280" w:left="1500" w:right="320"/>
          <w:cols w:num="2" w:equalWidth="0">
            <w:col w:w="1999" w:space="4189"/>
            <w:col w:w="3902"/>
          </w:cols>
        </w:sect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  <w:r>
        <w:rPr/>
        <w:pict>
          <v:group style="position:absolute;margin-left:57.674999pt;margin-top:45.399982pt;width:505.55pt;height:749.05pt;mso-position-horizontal-relative:page;mso-position-vertical-relative:page;z-index:-408760" coordorigin="1153,908" coordsize="10111,14981">
            <v:shape style="position:absolute;left:1712;top:5783;width:331;height:442" type="#_x0000_t75" stroked="false">
              <v:imagedata r:id="rId11" o:title=""/>
            </v:shape>
            <v:shape style="position:absolute;left:1712;top:6647;width:331;height:442" type="#_x0000_t75" stroked="false">
              <v:imagedata r:id="rId11" o:title=""/>
            </v:shape>
            <v:shape style="position:absolute;left:1712;top:7511;width:331;height:442" type="#_x0000_t75" stroked="false">
              <v:imagedata r:id="rId11" o:title=""/>
            </v:shape>
            <v:group style="position:absolute;left:1166;top:918;width:10088;height:2131" coordorigin="1166,918" coordsize="10088,2131">
              <v:shape style="position:absolute;left:1166;top:918;width:10088;height:2131" coordorigin="1166,918" coordsize="10088,2131" path="m1166,3049l11254,3049,11254,918,1166,918,1166,3049xe" filled="true" fillcolor="#49452a" stroked="false">
                <v:path arrowok="t"/>
                <v:fill type="solid"/>
              </v:shape>
            </v:group>
            <v:group style="position:absolute;left:1166;top:918;width:10088;height:2131" coordorigin="1166,918" coordsize="10088,2131">
              <v:shape style="position:absolute;left:1166;top:918;width:10088;height:2131" coordorigin="1166,918" coordsize="10088,2131" path="m1166,3049l11254,3049,11254,918,1166,918,1166,3049xe" filled="false" stroked="true" strokeweight="1.0pt" strokecolor="#49452a">
                <v:path arrowok="t"/>
              </v:shape>
            </v:group>
            <v:group style="position:absolute;left:1176;top:3052;width:10064;height:12814" coordorigin="1176,3052" coordsize="10064,12814">
              <v:shape style="position:absolute;left:1176;top:3052;width:10064;height:12814" coordorigin="1176,3052" coordsize="10064,12814" path="m1176,15866l11240,15866,11240,3052,1176,3052,1176,15866xe" filled="true" fillcolor="#edebe0" stroked="false">
                <v:path arrowok="t"/>
                <v:fill type="solid"/>
              </v:shape>
            </v:group>
            <v:group style="position:absolute;left:1176;top:3052;width:10064;height:12814" coordorigin="1176,3052" coordsize="10064,12814">
              <v:shape style="position:absolute;left:1176;top:3052;width:10064;height:12814" coordorigin="1176,3052" coordsize="10064,12814" path="m1176,15866l11240,15866,11240,3052,1176,3052,1176,15866xe" filled="false" stroked="true" strokeweight="2.25pt" strokecolor="#49452a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"/>
        <w:rPr>
          <w:rFonts w:ascii="Cambria" w:hAnsi="Cambria" w:cs="Cambria" w:eastAsia="Cambria"/>
          <w:b/>
          <w:bCs/>
          <w:sz w:val="16"/>
          <w:szCs w:val="16"/>
        </w:rPr>
      </w:pPr>
    </w:p>
    <w:p>
      <w:pPr>
        <w:spacing w:before="28"/>
        <w:ind w:left="686" w:right="0" w:firstLine="0"/>
        <w:jc w:val="left"/>
        <w:rPr>
          <w:rFonts w:ascii="Cambria" w:hAnsi="Cambria" w:cs="Cambria" w:eastAsia="Cambria"/>
          <w:sz w:val="52"/>
          <w:szCs w:val="5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799999pt;margin-top:67.095062pt;width:503.2pt;height:640.7pt;mso-position-horizontal-relative:page;mso-position-vertical-relative:paragraph;z-index:-4087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53"/>
                      <w:szCs w:val="53"/>
                    </w:rPr>
                  </w:pPr>
                </w:p>
                <w:p>
                  <w:pPr>
                    <w:spacing w:before="0"/>
                    <w:ind w:left="818" w:right="0" w:firstLine="763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spacing w:val="-1"/>
                      <w:sz w:val="36"/>
                    </w:rPr>
                    <w:t>Ce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livret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a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pour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but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de</w:t>
                  </w:r>
                  <w:r>
                    <w:rPr>
                      <w:rFonts w:ascii="Cambria" w:hAnsi="Cambria"/>
                      <w:spacing w:val="-5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vous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aider</w:t>
                  </w:r>
                  <w:r>
                    <w:rPr>
                      <w:rFonts w:ascii="Cambria" w:hAnsi="Cambria"/>
                      <w:spacing w:val="-4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à</w:t>
                  </w:r>
                  <w:r>
                    <w:rPr>
                      <w:rFonts w:ascii="Cambria" w:hAnsi="Cambria"/>
                      <w:spacing w:val="-6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préparer</w:t>
                  </w:r>
                  <w:r>
                    <w:rPr>
                      <w:rFonts w:ascii="Cambria" w:hAnsi="Cambria"/>
                      <w:spacing w:val="-3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:</w:t>
                  </w:r>
                  <w:r>
                    <w:rPr>
                      <w:rFonts w:ascii="Cambria" w:hAnsi="Cambria"/>
                      <w:sz w:val="36"/>
                    </w:rPr>
                  </w:r>
                </w:p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7"/>
                    <w:rPr>
                      <w:rFonts w:ascii="Cambria" w:hAnsi="Cambria" w:cs="Cambria" w:eastAsia="Cambria"/>
                      <w:b/>
                      <w:bCs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818" w:right="0" w:firstLine="0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/>
                      <w:sz w:val="36"/>
                    </w:rPr>
                    <w:t>vos</w:t>
                  </w:r>
                  <w:r>
                    <w:rPr>
                      <w:rFonts w:asci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/>
                      <w:b/>
                      <w:sz w:val="36"/>
                    </w:rPr>
                    <w:t>stages</w:t>
                  </w:r>
                  <w:r>
                    <w:rPr>
                      <w:rFonts w:ascii="Cambria"/>
                      <w:sz w:val="36"/>
                    </w:rPr>
                  </w:r>
                </w:p>
                <w:p>
                  <w:pPr>
                    <w:spacing w:line="240" w:lineRule="auto" w:before="8"/>
                    <w:rPr>
                      <w:rFonts w:ascii="Cambria" w:hAnsi="Cambria" w:cs="Cambria" w:eastAsia="Cambria"/>
                      <w:b/>
                      <w:bCs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818" w:right="0" w:firstLine="0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 w:cs="Cambria" w:eastAsia="Cambria"/>
                      <w:spacing w:val="-1"/>
                      <w:sz w:val="36"/>
                      <w:szCs w:val="36"/>
                    </w:rPr>
                    <w:t>votre</w:t>
                  </w:r>
                  <w:r>
                    <w:rPr>
                      <w:rFonts w:ascii="Cambria" w:hAnsi="Cambria" w:cs="Cambria" w:eastAsia="Cambria"/>
                      <w:spacing w:val="-5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projet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4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d’orientation</w:t>
                  </w:r>
                  <w:r>
                    <w:rPr>
                      <w:rFonts w:ascii="Cambria" w:hAnsi="Cambria" w:cs="Cambria" w:eastAsia="Cambria"/>
                      <w:sz w:val="36"/>
                      <w:szCs w:val="36"/>
                    </w:rPr>
                  </w:r>
                </w:p>
                <w:p>
                  <w:pPr>
                    <w:spacing w:line="240" w:lineRule="auto" w:before="8"/>
                    <w:rPr>
                      <w:rFonts w:ascii="Cambria" w:hAnsi="Cambria" w:cs="Cambria" w:eastAsia="Cambria"/>
                      <w:b/>
                      <w:bCs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1270" w:right="0" w:hanging="452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l’épreuve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7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  <w:t>du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6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CFG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4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spacing w:val="-1"/>
                      <w:sz w:val="36"/>
                      <w:szCs w:val="36"/>
                    </w:rPr>
                    <w:t>(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C</w:t>
                  </w:r>
                  <w:r>
                    <w:rPr>
                      <w:rFonts w:ascii="Cambria" w:hAnsi="Cambria" w:cs="Cambria" w:eastAsia="Cambria"/>
                      <w:spacing w:val="-1"/>
                      <w:sz w:val="36"/>
                      <w:szCs w:val="36"/>
                    </w:rPr>
                    <w:t>ertificat</w:t>
                  </w:r>
                  <w:r>
                    <w:rPr>
                      <w:rFonts w:ascii="Cambria" w:hAnsi="Cambria" w:cs="Cambria" w:eastAsia="Cambria"/>
                      <w:spacing w:val="-8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sz w:val="36"/>
                      <w:szCs w:val="36"/>
                    </w:rPr>
                    <w:t>de</w:t>
                  </w:r>
                  <w:r>
                    <w:rPr>
                      <w:rFonts w:ascii="Cambria" w:hAnsi="Cambria" w:cs="Cambria" w:eastAsia="Cambria"/>
                      <w:spacing w:val="-7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pacing w:val="-1"/>
                      <w:sz w:val="36"/>
                      <w:szCs w:val="36"/>
                    </w:rPr>
                    <w:t>F</w:t>
                  </w:r>
                  <w:r>
                    <w:rPr>
                      <w:rFonts w:ascii="Cambria" w:hAnsi="Cambria" w:cs="Cambria" w:eastAsia="Cambria"/>
                      <w:spacing w:val="-1"/>
                      <w:sz w:val="36"/>
                      <w:szCs w:val="36"/>
                    </w:rPr>
                    <w:t>ormation</w:t>
                  </w:r>
                  <w:r>
                    <w:rPr>
                      <w:rFonts w:ascii="Cambria" w:hAnsi="Cambria" w:cs="Cambria" w:eastAsia="Cambria"/>
                      <w:spacing w:val="-5"/>
                      <w:sz w:val="36"/>
                      <w:szCs w:val="36"/>
                    </w:rPr>
                    <w:t> </w:t>
                  </w:r>
                  <w:r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  <w:t>G</w:t>
                  </w:r>
                  <w:r>
                    <w:rPr>
                      <w:rFonts w:ascii="Cambria" w:hAnsi="Cambria" w:cs="Cambria" w:eastAsia="Cambria"/>
                      <w:sz w:val="36"/>
                      <w:szCs w:val="36"/>
                    </w:rPr>
                    <w:t>énérale)</w:t>
                  </w:r>
                  <w:r>
                    <w:rPr>
                      <w:rFonts w:ascii="Cambria" w:hAnsi="Cambria" w:cs="Cambria" w:eastAsia="Cambria"/>
                      <w:sz w:val="36"/>
                      <w:szCs w:val="36"/>
                    </w:rPr>
                  </w:r>
                </w:p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2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before="0"/>
                    <w:ind w:left="1270" w:right="0" w:firstLine="0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spacing w:val="-1"/>
                      <w:sz w:val="36"/>
                    </w:rPr>
                    <w:t>Il</w:t>
                  </w:r>
                  <w:r>
                    <w:rPr>
                      <w:rFonts w:ascii="Cambria" w:hAnsi="Cambria"/>
                      <w:spacing w:val="-7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permet</w:t>
                  </w:r>
                  <w:r>
                    <w:rPr>
                      <w:rFonts w:ascii="Cambria" w:hAnsi="Cambria"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également</w:t>
                  </w:r>
                  <w:r>
                    <w:rPr>
                      <w:rFonts w:ascii="Cambria" w:hAnsi="Cambria"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de</w:t>
                  </w:r>
                  <w:r>
                    <w:rPr>
                      <w:rFonts w:ascii="Cambria" w:hAnsi="Cambria"/>
                      <w:spacing w:val="-7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valider</w:t>
                  </w:r>
                  <w:r>
                    <w:rPr>
                      <w:rFonts w:ascii="Cambria" w:hAnsi="Cambria"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des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compétences</w:t>
                  </w:r>
                  <w:r>
                    <w:rPr>
                      <w:rFonts w:ascii="Cambria" w:hAnsi="Cambria"/>
                      <w:spacing w:val="-7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du</w:t>
                  </w:r>
                  <w:r>
                    <w:rPr>
                      <w:rFonts w:ascii="Cambria" w:hAnsi="Cambria"/>
                      <w:sz w:val="36"/>
                    </w:rPr>
                  </w:r>
                </w:p>
                <w:p>
                  <w:pPr>
                    <w:spacing w:line="240" w:lineRule="auto" w:before="1"/>
                    <w:rPr>
                      <w:rFonts w:ascii="Cambria" w:hAnsi="Cambria" w:cs="Cambria" w:eastAsia="Cambria"/>
                      <w:b/>
                      <w:bCs/>
                      <w:sz w:val="36"/>
                      <w:szCs w:val="36"/>
                    </w:rPr>
                  </w:pPr>
                </w:p>
                <w:p>
                  <w:pPr>
                    <w:spacing w:line="479" w:lineRule="auto" w:before="0"/>
                    <w:ind w:left="4189" w:right="730" w:hanging="3383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socle</w:t>
                  </w:r>
                  <w:r>
                    <w:rPr>
                      <w:rFonts w:ascii="Cambria" w:hAnsi="Cambria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commun</w:t>
                  </w:r>
                  <w:r>
                    <w:rPr>
                      <w:rFonts w:ascii="Cambria" w:hAnsi="Cambria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z w:val="36"/>
                    </w:rPr>
                    <w:t>de</w:t>
                  </w:r>
                  <w:r>
                    <w:rPr>
                      <w:rFonts w:ascii="Cambria" w:hAnsi="Cambria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connaissances,</w:t>
                  </w:r>
                  <w:r>
                    <w:rPr>
                      <w:rFonts w:ascii="Cambria" w:hAnsi="Cambria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z w:val="36"/>
                    </w:rPr>
                    <w:t>de</w:t>
                  </w:r>
                  <w:r>
                    <w:rPr>
                      <w:rFonts w:ascii="Cambria" w:hAnsi="Cambria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compétences</w:t>
                  </w:r>
                  <w:r>
                    <w:rPr>
                      <w:rFonts w:ascii="Cambria" w:hAnsi="Cambria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et</w:t>
                  </w:r>
                  <w:r>
                    <w:rPr>
                      <w:rFonts w:ascii="Cambria" w:hAnsi="Cambria"/>
                      <w:b/>
                      <w:spacing w:val="5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z w:val="36"/>
                    </w:rPr>
                    <w:t>de</w:t>
                  </w:r>
                  <w:r>
                    <w:rPr>
                      <w:rFonts w:ascii="Cambria" w:hAnsi="Cambria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mbria" w:hAnsi="Cambria"/>
                      <w:b/>
                      <w:spacing w:val="-1"/>
                      <w:sz w:val="36"/>
                    </w:rPr>
                    <w:t>culture.</w:t>
                  </w:r>
                  <w:r>
                    <w:rPr>
                      <w:rFonts w:ascii="Cambria" w:hAnsi="Cambria"/>
                      <w:sz w:val="36"/>
                    </w:rPr>
                  </w:r>
                </w:p>
                <w:p>
                  <w:pPr>
                    <w:spacing w:line="479" w:lineRule="auto" w:before="312"/>
                    <w:ind w:left="3154" w:right="777" w:hanging="2300"/>
                    <w:jc w:val="left"/>
                    <w:rPr>
                      <w:rFonts w:ascii="Cambria" w:hAnsi="Cambria" w:cs="Cambria" w:eastAsia="Cambria"/>
                      <w:sz w:val="36"/>
                      <w:szCs w:val="36"/>
                    </w:rPr>
                  </w:pPr>
                  <w:r>
                    <w:rPr>
                      <w:rFonts w:ascii="Cambria" w:hAnsi="Cambria"/>
                      <w:spacing w:val="-1"/>
                      <w:sz w:val="36"/>
                    </w:rPr>
                    <w:t>Ce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dossier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est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personnel,</w:t>
                  </w:r>
                  <w:r>
                    <w:rPr>
                      <w:rFonts w:ascii="Cambria" w:hAnsi="Cambria"/>
                      <w:spacing w:val="-7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prenez-en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soin</w:t>
                  </w:r>
                  <w:r>
                    <w:rPr>
                      <w:rFonts w:ascii="Cambria" w:hAnsi="Cambria"/>
                      <w:spacing w:val="-8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pour</w:t>
                  </w:r>
                  <w:r>
                    <w:rPr>
                      <w:rFonts w:ascii="Cambria" w:hAnsi="Cambria"/>
                      <w:spacing w:val="-10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vos</w:t>
                  </w:r>
                  <w:r>
                    <w:rPr>
                      <w:rFonts w:ascii="Cambria" w:hAnsi="Cambria"/>
                      <w:spacing w:val="-9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deux</w:t>
                  </w:r>
                  <w:r>
                    <w:rPr>
                      <w:rFonts w:ascii="Cambria" w:hAnsi="Cambria"/>
                      <w:spacing w:val="46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années</w:t>
                  </w:r>
                  <w:r>
                    <w:rPr>
                      <w:rFonts w:ascii="Cambria" w:hAnsi="Cambria"/>
                      <w:spacing w:val="-6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de</w:t>
                  </w:r>
                  <w:r>
                    <w:rPr>
                      <w:rFonts w:ascii="Cambria" w:hAnsi="Cambria"/>
                      <w:spacing w:val="-5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4</w:t>
                  </w:r>
                  <w:r>
                    <w:rPr>
                      <w:rFonts w:ascii="Cambria" w:hAnsi="Cambria"/>
                      <w:spacing w:val="-1"/>
                      <w:position w:val="9"/>
                      <w:sz w:val="23"/>
                    </w:rPr>
                    <w:t>ème</w:t>
                  </w:r>
                  <w:r>
                    <w:rPr>
                      <w:rFonts w:ascii="Cambria" w:hAnsi="Cambria"/>
                      <w:spacing w:val="24"/>
                      <w:position w:val="9"/>
                      <w:sz w:val="23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et</w:t>
                  </w:r>
                  <w:r>
                    <w:rPr>
                      <w:rFonts w:ascii="Cambria" w:hAnsi="Cambria"/>
                      <w:spacing w:val="-6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z w:val="36"/>
                    </w:rPr>
                    <w:t>de</w:t>
                  </w:r>
                  <w:r>
                    <w:rPr>
                      <w:rFonts w:ascii="Cambria" w:hAnsi="Cambria"/>
                      <w:spacing w:val="-5"/>
                      <w:sz w:val="36"/>
                    </w:rPr>
                    <w:t> 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3</w:t>
                  </w:r>
                  <w:r>
                    <w:rPr>
                      <w:rFonts w:ascii="Cambria" w:hAnsi="Cambria"/>
                      <w:spacing w:val="-1"/>
                      <w:position w:val="9"/>
                      <w:sz w:val="23"/>
                    </w:rPr>
                    <w:t>ème</w:t>
                  </w:r>
                  <w:r>
                    <w:rPr>
                      <w:rFonts w:ascii="Cambria" w:hAnsi="Cambria"/>
                      <w:spacing w:val="-1"/>
                      <w:sz w:val="3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LIVRET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pacing w:val="-1"/>
          <w:sz w:val="52"/>
          <w:szCs w:val="52"/>
        </w:rPr>
        <w:t>D’AIDE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ET DE</w:t>
      </w:r>
      <w:r>
        <w:rPr>
          <w:rFonts w:ascii="Cambria" w:hAnsi="Cambria" w:cs="Cambria" w:eastAsia="Cambria"/>
          <w:b/>
          <w:bCs/>
          <w:color w:val="FFFFFF"/>
          <w:spacing w:val="-3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SUIVI</w:t>
      </w:r>
      <w:r>
        <w:rPr>
          <w:rFonts w:ascii="Cambria" w:hAnsi="Cambria" w:cs="Cambria" w:eastAsia="Cambria"/>
          <w:b/>
          <w:bCs/>
          <w:color w:val="FFFFFF"/>
          <w:spacing w:val="-2"/>
          <w:sz w:val="52"/>
          <w:szCs w:val="52"/>
        </w:rPr>
        <w:t> EN</w:t>
      </w:r>
      <w:r>
        <w:rPr>
          <w:rFonts w:ascii="Cambria" w:hAnsi="Cambria" w:cs="Cambria" w:eastAsia="Cambria"/>
          <w:b/>
          <w:bCs/>
          <w:color w:val="FFFFFF"/>
          <w:sz w:val="52"/>
          <w:szCs w:val="52"/>
        </w:rPr>
        <w:t> </w:t>
      </w:r>
      <w:r>
        <w:rPr>
          <w:rFonts w:ascii="Cambria" w:hAnsi="Cambria" w:cs="Cambria" w:eastAsia="Cambria"/>
          <w:b/>
          <w:bCs/>
          <w:color w:val="FFFFFF"/>
          <w:spacing w:val="-1"/>
          <w:sz w:val="52"/>
          <w:szCs w:val="52"/>
        </w:rPr>
        <w:t>SEGPA</w:t>
      </w:r>
      <w:r>
        <w:rPr>
          <w:rFonts w:ascii="Cambria" w:hAnsi="Cambria" w:cs="Cambria" w:eastAsia="Cambria"/>
          <w:sz w:val="52"/>
          <w:szCs w:val="52"/>
        </w:rPr>
      </w:r>
    </w:p>
    <w:p>
      <w:pPr>
        <w:spacing w:after="0"/>
        <w:jc w:val="left"/>
        <w:rPr>
          <w:rFonts w:ascii="Cambria" w:hAnsi="Cambria" w:cs="Cambria" w:eastAsia="Cambria"/>
          <w:sz w:val="52"/>
          <w:szCs w:val="52"/>
        </w:rPr>
        <w:sectPr>
          <w:pgSz w:w="11910" w:h="16840"/>
          <w:pgMar w:top="800" w:bottom="280" w:left="1040" w:right="540"/>
        </w:sectPr>
      </w:pPr>
    </w:p>
    <w:p>
      <w:pPr>
        <w:spacing w:line="240" w:lineRule="auto" w:before="11"/>
        <w:rPr>
          <w:rFonts w:ascii="Cambria" w:hAnsi="Cambria" w:cs="Cambria" w:eastAsia="Cambria"/>
          <w:b/>
          <w:bCs/>
          <w:sz w:val="6"/>
          <w:szCs w:val="6"/>
        </w:rPr>
      </w:pPr>
    </w:p>
    <w:p>
      <w:pPr>
        <w:spacing w:line="200" w:lineRule="atLeast"/>
        <w:ind w:left="117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shape style="width:498pt;height:22.45pt;mso-position-horizontal-relative:char;mso-position-vertical-relative:line" type="#_x0000_t202" filled="true" fillcolor="#49442a" stroked="false">
            <v:textbox inset="0,0,0,0">
              <w:txbxContent>
                <w:p>
                  <w:pPr>
                    <w:spacing w:before="0"/>
                    <w:ind w:left="-1" w:right="1" w:firstLine="0"/>
                    <w:jc w:val="center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SOMMAIRE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3"/>
        <w:rPr>
          <w:rFonts w:ascii="Cambria" w:hAnsi="Cambria" w:cs="Cambria" w:eastAsia="Cambria"/>
          <w:b/>
          <w:bCs/>
          <w:sz w:val="29"/>
          <w:szCs w:val="29"/>
        </w:rPr>
      </w:pPr>
    </w:p>
    <w:p>
      <w:pPr>
        <w:spacing w:line="200" w:lineRule="atLeast"/>
        <w:ind w:left="146" w:right="0" w:firstLine="0"/>
        <w:rPr>
          <w:rFonts w:ascii="Cambria" w:hAnsi="Cambria" w:cs="Cambria" w:eastAsia="Cambria"/>
          <w:sz w:val="20"/>
          <w:szCs w:val="20"/>
        </w:rPr>
      </w:pPr>
      <w:r>
        <w:rPr>
          <w:rFonts w:ascii="Cambria" w:hAnsi="Cambria" w:cs="Cambria" w:eastAsia="Cambria"/>
          <w:sz w:val="20"/>
          <w:szCs w:val="20"/>
        </w:rPr>
        <w:pict>
          <v:shape style="width:496.3pt;height:14.65pt;mso-position-horizontal-relative:char;mso-position-vertical-relative:line" type="#_x0000_t202" filled="true" fillcolor="#eaf0dd" stroked="false">
            <v:textbox inset="0,0,0,0">
              <w:txbxContent>
                <w:p>
                  <w:pPr>
                    <w:spacing w:line="292" w:lineRule="exact" w:before="0"/>
                    <w:ind w:left="2563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4F6128"/>
                      <w:spacing w:val="-1"/>
                      <w:sz w:val="24"/>
                    </w:rPr>
                    <w:t>SAUVEGARDE</w:t>
                  </w:r>
                  <w:r>
                    <w:rPr>
                      <w:rFonts w:ascii="Calibri"/>
                      <w:b/>
                      <w:color w:val="4F6128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4F6128"/>
                      <w:spacing w:val="-1"/>
                      <w:sz w:val="24"/>
                    </w:rPr>
                    <w:t>INFORMATIQUE</w:t>
                  </w:r>
                  <w:r>
                    <w:rPr>
                      <w:rFonts w:ascii="Calibri"/>
                      <w:b/>
                      <w:color w:val="4F6128"/>
                      <w:spacing w:val="-8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4F6128"/>
                      <w:spacing w:val="-1"/>
                      <w:sz w:val="24"/>
                    </w:rPr>
                    <w:t>DE</w:t>
                  </w:r>
                  <w:r>
                    <w:rPr>
                      <w:rFonts w:ascii="Calibri"/>
                      <w:b/>
                      <w:color w:val="4F6128"/>
                      <w:spacing w:val="-8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4F6128"/>
                      <w:sz w:val="24"/>
                    </w:rPr>
                    <w:t>TES</w:t>
                  </w:r>
                  <w:r>
                    <w:rPr>
                      <w:rFonts w:ascii="Calibri"/>
                      <w:b/>
                      <w:color w:val="4F6128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4F6128"/>
                      <w:spacing w:val="-1"/>
                      <w:sz w:val="24"/>
                    </w:rPr>
                    <w:t>TRAVAUX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mbria" w:hAnsi="Cambria" w:cs="Cambria" w:eastAsia="Cambria"/>
          <w:sz w:val="20"/>
          <w:szCs w:val="20"/>
        </w:rPr>
      </w:r>
    </w:p>
    <w:p>
      <w:pPr>
        <w:pStyle w:val="Heading3"/>
        <w:tabs>
          <w:tab w:pos="8087" w:val="left" w:leader="none"/>
        </w:tabs>
        <w:spacing w:line="240" w:lineRule="auto" w:before="28"/>
        <w:ind w:left="254"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 w:hAnsi="Calibri"/>
          <w:spacing w:val="-1"/>
        </w:rPr>
        <w:t>Comment </w:t>
      </w:r>
      <w:r>
        <w:rPr>
          <w:rFonts w:ascii="Calibri" w:hAnsi="Calibri"/>
          <w:spacing w:val="-2"/>
        </w:rPr>
        <w:t>enregistrer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les </w:t>
      </w:r>
      <w:r>
        <w:rPr>
          <w:rFonts w:ascii="Calibri" w:hAnsi="Calibri"/>
          <w:spacing w:val="-1"/>
        </w:rPr>
        <w:t>fichiers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numériques.............................</w:t>
        <w:tab/>
      </w:r>
      <w:r>
        <w:rPr>
          <w:rFonts w:ascii="Calibri" w:hAnsi="Calibri"/>
        </w:rPr>
        <w:t>1</w:t>
      </w:r>
      <w:r>
        <w:rPr>
          <w:rFonts w:ascii="Calibri" w:hAnsi="Calibri"/>
          <w:b w:val="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5"/>
          <w:szCs w:val="25"/>
        </w:rPr>
      </w:pPr>
    </w:p>
    <w:tbl>
      <w:tblPr>
        <w:tblW w:w="0" w:type="auto"/>
        <w:jc w:val="left"/>
        <w:tblInd w:w="1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7"/>
        <w:gridCol w:w="2168"/>
      </w:tblGrid>
      <w:tr>
        <w:trPr>
          <w:trHeight w:val="293" w:hRule="exact"/>
        </w:trPr>
        <w:tc>
          <w:tcPr>
            <w:tcW w:w="992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4DFEB"/>
          </w:tcPr>
          <w:p>
            <w:pPr>
              <w:pStyle w:val="TableParagraph"/>
              <w:spacing w:line="292" w:lineRule="exact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403052"/>
                <w:sz w:val="24"/>
              </w:rPr>
              <w:t>STAGES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61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Présentation...............................................................................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35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3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43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Lister </w:t>
            </w:r>
            <w:r>
              <w:rPr>
                <w:rFonts w:ascii="Calibri"/>
                <w:b/>
                <w:sz w:val="28"/>
              </w:rPr>
              <w:t>les </w:t>
            </w:r>
            <w:r>
              <w:rPr>
                <w:rFonts w:ascii="Calibri"/>
                <w:b/>
                <w:spacing w:val="-1"/>
                <w:sz w:val="28"/>
              </w:rPr>
              <w:t>entreprises...................................................................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35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0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Cahier</w:t>
            </w:r>
            <w:r>
              <w:rPr>
                <w:rFonts w:ascii="Calibri"/>
                <w:b/>
                <w:sz w:val="28"/>
              </w:rPr>
              <w:t> de</w:t>
            </w:r>
            <w:r>
              <w:rPr>
                <w:rFonts w:ascii="Calibri"/>
                <w:b/>
                <w:spacing w:val="-2"/>
                <w:sz w:val="28"/>
              </w:rPr>
              <w:t> recherche...................................................................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5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9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Etapes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recherche.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Evaluation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STAGE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1...............................................</w:t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</w:tr>
      <w:tr>
        <w:trPr>
          <w:trHeight w:val="398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Etapes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recherche.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Evaluation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STAGE 2...............................................</w:t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</w:tr>
      <w:tr>
        <w:trPr>
          <w:trHeight w:val="398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Etapes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recherche.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Evaluation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STAGE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3...............................................</w:t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1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12</w:t>
            </w:r>
          </w:p>
        </w:tc>
      </w:tr>
      <w:tr>
        <w:trPr>
          <w:trHeight w:val="388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Etapes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recherche.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Evaluation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STAGE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4...............................................</w:t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13</w:t>
            </w:r>
          </w:p>
        </w:tc>
      </w:tr>
      <w:tr>
        <w:trPr>
          <w:trHeight w:val="409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Savoir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se présenter.....................................................................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14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97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Cartes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de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visite...........................................................................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15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0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Rédiger </w:t>
            </w:r>
            <w:r>
              <w:rPr>
                <w:rFonts w:ascii="Calibri" w:hAnsi="Calibri"/>
                <w:b/>
                <w:sz w:val="28"/>
              </w:rPr>
              <w:t>un </w:t>
            </w:r>
            <w:r>
              <w:rPr>
                <w:rFonts w:ascii="Calibri" w:hAnsi="Calibri"/>
                <w:b/>
                <w:spacing w:val="-1"/>
                <w:sz w:val="28"/>
              </w:rPr>
              <w:t>CV.............................................................................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20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évaluation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6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22</w:t>
            </w:r>
          </w:p>
        </w:tc>
      </w:tr>
      <w:tr>
        <w:trPr>
          <w:trHeight w:val="413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évaluation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6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23</w:t>
            </w:r>
          </w:p>
        </w:tc>
      </w:tr>
      <w:tr>
        <w:trPr>
          <w:trHeight w:val="392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Rédiger </w:t>
            </w:r>
            <w:r>
              <w:rPr>
                <w:rFonts w:ascii="Calibri" w:hAnsi="Calibri"/>
                <w:b/>
                <w:sz w:val="28"/>
              </w:rPr>
              <w:t>une</w:t>
            </w:r>
            <w:r>
              <w:rPr>
                <w:rFonts w:ascii="Calibri" w:hAnsi="Calibri"/>
                <w:b/>
                <w:spacing w:val="-1"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lettre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motivation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dactylographiée......................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lettre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dactylographiée.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4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5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26</w:t>
            </w:r>
          </w:p>
        </w:tc>
      </w:tr>
      <w:tr>
        <w:trPr>
          <w:trHeight w:val="41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lettre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 dactylographiée.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3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5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27</w:t>
            </w:r>
          </w:p>
        </w:tc>
      </w:tr>
      <w:tr>
        <w:trPr>
          <w:trHeight w:val="392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Rédiger </w:t>
            </w:r>
            <w:r>
              <w:rPr>
                <w:rFonts w:ascii="Calibri" w:hAnsi="Calibri"/>
                <w:b/>
                <w:sz w:val="28"/>
              </w:rPr>
              <w:t>une</w:t>
            </w:r>
            <w:r>
              <w:rPr>
                <w:rFonts w:ascii="Calibri" w:hAnsi="Calibri"/>
                <w:b/>
                <w:spacing w:val="-1"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lettre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motivation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manuscrite..............................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28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manuscrite.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4</w:t>
            </w:r>
            <w:r>
              <w:rPr>
                <w:rFonts w:ascii="Calibri" w:hAnsi="Calibri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5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29</w:t>
            </w:r>
          </w:p>
        </w:tc>
      </w:tr>
      <w:tr>
        <w:trPr>
          <w:trHeight w:val="415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manuscrite.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15"/>
                <w:position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30</w:t>
            </w:r>
          </w:p>
        </w:tc>
      </w:tr>
      <w:tr>
        <w:trPr>
          <w:trHeight w:val="408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Guide-ligne </w:t>
            </w:r>
            <w:r>
              <w:rPr>
                <w:rFonts w:ascii="Calibri"/>
                <w:b/>
                <w:spacing w:val="-2"/>
                <w:sz w:val="28"/>
              </w:rPr>
              <w:t>pour</w:t>
            </w:r>
            <w:r>
              <w:rPr>
                <w:rFonts w:ascii="Calibri"/>
                <w:b/>
                <w:spacing w:val="-1"/>
                <w:sz w:val="28"/>
              </w:rPr>
              <w:t> lettre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manuscrite.............................................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31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97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Préparer </w:t>
            </w:r>
            <w:r>
              <w:rPr>
                <w:rFonts w:ascii="Calibri" w:hAnsi="Calibri"/>
                <w:b/>
                <w:sz w:val="28"/>
              </w:rPr>
              <w:t>le</w:t>
            </w:r>
            <w:r>
              <w:rPr>
                <w:rFonts w:ascii="Calibri" w:hAnsi="Calibri"/>
                <w:b/>
                <w:spacing w:val="-1"/>
                <w:sz w:val="28"/>
              </w:rPr>
              <w:t> déroulement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stage...............................................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36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97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Stage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1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rapport 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tâche...........................................................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38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0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Stage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2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rapport 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tâche...........................................................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39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03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Rapport 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tâche,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2.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4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</w:t>
            </w:r>
          </w:p>
        </w:tc>
      </w:tr>
      <w:tr>
        <w:trPr>
          <w:trHeight w:val="409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Stage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3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rapport 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tâche...........................................................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41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0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Stage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4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rapport de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tâche...........................................................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44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02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Rapport 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tâche,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4.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Evaluation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3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4"/>
              <w:ind w:left="2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47</w:t>
            </w:r>
          </w:p>
        </w:tc>
      </w:tr>
      <w:tr>
        <w:trPr>
          <w:trHeight w:val="411" w:hRule="exact"/>
        </w:trPr>
        <w:tc>
          <w:tcPr>
            <w:tcW w:w="7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Préparer l’oral blanc</w:t>
            </w:r>
            <w:r>
              <w:rPr>
                <w:rFonts w:ascii="Calibri" w:hAnsi="Calibri" w:cs="Calibri" w:eastAsia="Calibri"/>
                <w:b/>
                <w:bCs/>
                <w:sz w:val="28"/>
                <w:szCs w:val="28"/>
              </w:rPr>
              <w:t> de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 stage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.....................................................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21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48</w:t>
            </w:r>
            <w:r>
              <w:rPr>
                <w:rFonts w:ascii="Calibri"/>
                <w:sz w:val="28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8"/>
          <w:szCs w:val="28"/>
        </w:rPr>
        <w:sectPr>
          <w:pgSz w:w="11910" w:h="16840"/>
          <w:pgMar w:top="740" w:bottom="280" w:left="1140" w:right="5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6"/>
        <w:gridCol w:w="2167"/>
      </w:tblGrid>
      <w:tr>
        <w:trPr>
          <w:trHeight w:val="293" w:hRule="exact"/>
        </w:trPr>
        <w:tc>
          <w:tcPr>
            <w:tcW w:w="992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DBDB"/>
          </w:tcPr>
          <w:p>
            <w:pPr>
              <w:pStyle w:val="TableParagraph"/>
              <w:spacing w:line="292" w:lineRule="exact"/>
              <w:ind w:left="312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622322"/>
                <w:spacing w:val="-1"/>
                <w:sz w:val="24"/>
              </w:rPr>
              <w:t>ORIENTATION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47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Présentation...............................................................................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55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Chronologie................................................................................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56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2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Les filières...................................................................................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57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1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Evolution des vœux</w:t>
            </w:r>
            <w:r>
              <w:rPr>
                <w:rFonts w:ascii="Calibri" w:hAnsi="Calibri"/>
                <w:b/>
                <w:spacing w:val="-3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de </w:t>
            </w:r>
            <w:r>
              <w:rPr>
                <w:rFonts w:ascii="Calibri" w:hAnsi="Calibri"/>
                <w:b/>
                <w:spacing w:val="-1"/>
                <w:sz w:val="28"/>
              </w:rPr>
              <w:t>projet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professionnel</w:t>
            </w:r>
            <w:r>
              <w:rPr>
                <w:rFonts w:ascii="Calibri" w:hAnsi="Calibri"/>
                <w:b/>
                <w:spacing w:val="-1"/>
                <w:sz w:val="28"/>
              </w:rPr>
              <w:t>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58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2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ONISEP.......................................................................................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60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2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Les visites d’établissement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..........................................................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62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58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Portes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ouvertes </w:t>
            </w:r>
            <w:r>
              <w:rPr>
                <w:rFonts w:ascii="Calibri"/>
                <w:b/>
                <w:spacing w:val="-2"/>
                <w:sz w:val="28"/>
              </w:rPr>
              <w:t>et</w:t>
            </w:r>
            <w:r>
              <w:rPr>
                <w:rFonts w:ascii="Calibri"/>
                <w:b/>
                <w:spacing w:val="-1"/>
                <w:sz w:val="28"/>
              </w:rPr>
              <w:t> mini-stage.....................................................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63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17" w:hRule="exact"/>
        </w:trPr>
        <w:tc>
          <w:tcPr>
            <w:tcW w:w="77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6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Evaluation................................................................................................</w:t>
            </w:r>
          </w:p>
        </w:tc>
        <w:tc>
          <w:tcPr>
            <w:tcW w:w="21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25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64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60"/>
        <w:gridCol w:w="2166"/>
      </w:tblGrid>
      <w:tr>
        <w:trPr>
          <w:trHeight w:val="293" w:hRule="exact"/>
        </w:trPr>
        <w:tc>
          <w:tcPr>
            <w:tcW w:w="99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BE4F0"/>
          </w:tcPr>
          <w:p>
            <w:pPr>
              <w:pStyle w:val="TableParagraph"/>
              <w:spacing w:line="292" w:lineRule="exact"/>
              <w:ind w:right="2269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234060"/>
                <w:sz w:val="24"/>
              </w:rPr>
              <w:t>CFG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01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Présentation...............................................................................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69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83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Dossier</w:t>
            </w:r>
            <w:r>
              <w:rPr>
                <w:rFonts w:ascii="Calibri"/>
                <w:b/>
                <w:sz w:val="28"/>
              </w:rPr>
              <w:t> 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le</w:t>
            </w:r>
            <w:r>
              <w:rPr>
                <w:rFonts w:ascii="Calibri"/>
                <w:b/>
                <w:spacing w:val="-1"/>
                <w:sz w:val="28"/>
              </w:rPr>
              <w:t> </w:t>
            </w:r>
            <w:r>
              <w:rPr>
                <w:rFonts w:ascii="Calibri"/>
                <w:b/>
                <w:spacing w:val="-2"/>
                <w:sz w:val="28"/>
              </w:rPr>
              <w:t>contenu....................................................................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70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9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Dossier</w:t>
            </w:r>
            <w:r>
              <w:rPr>
                <w:rFonts w:ascii="Calibri"/>
                <w:b/>
                <w:sz w:val="28"/>
              </w:rPr>
              <w:t> 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la </w:t>
            </w:r>
            <w:r>
              <w:rPr>
                <w:rFonts w:ascii="Calibri"/>
                <w:b/>
                <w:spacing w:val="-2"/>
                <w:sz w:val="28"/>
              </w:rPr>
              <w:t>forme........................................................................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71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05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Dossier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page</w:t>
            </w:r>
            <w:r>
              <w:rPr>
                <w:rFonts w:ascii="Calibri"/>
                <w:b/>
                <w:sz w:val="28"/>
              </w:rPr>
              <w:t> de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garde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et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sommaire..........................................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72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6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73</w:t>
            </w:r>
          </w:p>
        </w:tc>
      </w:tr>
      <w:tr>
        <w:trPr>
          <w:trHeight w:val="418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Dossier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profil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personnel............................................................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75</w:t>
            </w:r>
          </w:p>
        </w:tc>
      </w:tr>
      <w:tr>
        <w:trPr>
          <w:trHeight w:val="418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Dossier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présentation</w:t>
            </w:r>
            <w:r>
              <w:rPr>
                <w:rFonts w:ascii="Calibri" w:hAnsi="Calibri"/>
                <w:b/>
                <w:sz w:val="28"/>
              </w:rPr>
              <w:t> de</w:t>
            </w:r>
            <w:r>
              <w:rPr>
                <w:rFonts w:ascii="Calibri" w:hAnsi="Calibri"/>
                <w:b/>
                <w:spacing w:val="-1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ta </w:t>
            </w:r>
            <w:r>
              <w:rPr>
                <w:rFonts w:ascii="Calibri" w:hAnsi="Calibri"/>
                <w:b/>
                <w:spacing w:val="-1"/>
                <w:sz w:val="28"/>
              </w:rPr>
              <w:t>formation........................................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76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77</w:t>
            </w:r>
          </w:p>
        </w:tc>
      </w:tr>
      <w:tr>
        <w:trPr>
          <w:trHeight w:val="418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Dossier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présentation</w:t>
            </w:r>
            <w:r>
              <w:rPr>
                <w:rFonts w:ascii="Calibri" w:hAnsi="Calibri"/>
                <w:b/>
                <w:sz w:val="28"/>
              </w:rPr>
              <w:t> des</w:t>
            </w:r>
            <w:r>
              <w:rPr>
                <w:rFonts w:ascii="Calibri" w:hAnsi="Calibri"/>
                <w:b/>
                <w:spacing w:val="-1"/>
                <w:sz w:val="28"/>
              </w:rPr>
              <w:t> stages................................................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78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79</w:t>
            </w:r>
          </w:p>
        </w:tc>
      </w:tr>
      <w:tr>
        <w:trPr>
          <w:trHeight w:val="416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Dossier </w:t>
            </w:r>
            <w:r>
              <w:rPr>
                <w:rFonts w:ascii="Calibri" w:hAnsi="Calibri" w:cs="Calibri" w:eastAsia="Calibri"/>
                <w:b/>
                <w:bCs/>
                <w:sz w:val="28"/>
                <w:szCs w:val="28"/>
              </w:rPr>
              <w:t>: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projet d’orientation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8"/>
                <w:szCs w:val="28"/>
              </w:rPr>
              <w:t>......................................................</w:t>
            </w:r>
            <w:r>
              <w:rPr>
                <w:rFonts w:ascii="Calibri" w:hAnsi="Calibri" w:cs="Calibri" w:eastAsia="Calibri"/>
                <w:sz w:val="28"/>
                <w:szCs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80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81</w:t>
            </w:r>
          </w:p>
        </w:tc>
      </w:tr>
      <w:tr>
        <w:trPr>
          <w:trHeight w:val="418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Dossier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monter </w:t>
            </w:r>
            <w:r>
              <w:rPr>
                <w:rFonts w:ascii="Calibri"/>
                <w:b/>
                <w:sz w:val="28"/>
              </w:rPr>
              <w:t>le</w:t>
            </w:r>
            <w:r>
              <w:rPr>
                <w:rFonts w:ascii="Calibri"/>
                <w:b/>
                <w:spacing w:val="-1"/>
                <w:sz w:val="28"/>
              </w:rPr>
              <w:t> dossier pour </w:t>
            </w:r>
            <w:r>
              <w:rPr>
                <w:rFonts w:ascii="Calibri"/>
                <w:b/>
                <w:sz w:val="28"/>
              </w:rPr>
              <w:t>la </w:t>
            </w:r>
            <w:r>
              <w:rPr>
                <w:rFonts w:ascii="Calibri"/>
                <w:b/>
                <w:spacing w:val="-1"/>
                <w:sz w:val="28"/>
              </w:rPr>
              <w:t>soutenance...........................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82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7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Evaluation...............................................................................................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83</w:t>
            </w:r>
          </w:p>
        </w:tc>
      </w:tr>
      <w:tr>
        <w:trPr>
          <w:trHeight w:val="418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Oral</w:t>
            </w:r>
            <w:r>
              <w:rPr>
                <w:rFonts w:ascii="Calibri"/>
                <w:b/>
                <w:sz w:val="28"/>
              </w:rPr>
              <w:t> :</w:t>
            </w:r>
            <w:r>
              <w:rPr>
                <w:rFonts w:ascii="Calibri"/>
                <w:b/>
                <w:spacing w:val="-2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le</w:t>
            </w:r>
            <w:r>
              <w:rPr>
                <w:rFonts w:ascii="Calibri"/>
                <w:b/>
                <w:spacing w:val="-1"/>
                <w:sz w:val="28"/>
              </w:rPr>
              <w:t> contenu.........................................................................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84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6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attentes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jury.................................................................................</w:t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85</w:t>
            </w:r>
          </w:p>
        </w:tc>
      </w:tr>
      <w:tr>
        <w:trPr>
          <w:trHeight w:val="411" w:hRule="exact"/>
        </w:trPr>
        <w:tc>
          <w:tcPr>
            <w:tcW w:w="7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Oral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b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préparer </w:t>
            </w:r>
            <w:r>
              <w:rPr>
                <w:rFonts w:ascii="Calibri" w:hAnsi="Calibri"/>
                <w:b/>
                <w:sz w:val="28"/>
              </w:rPr>
              <w:t>son </w:t>
            </w:r>
            <w:r>
              <w:rPr>
                <w:rFonts w:ascii="Calibri" w:hAnsi="Calibri"/>
                <w:b/>
                <w:spacing w:val="-1"/>
                <w:sz w:val="28"/>
              </w:rPr>
              <w:t>oral...............................................................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86</w:t>
            </w:r>
            <w:r>
              <w:rPr>
                <w:rFonts w:ascii="Calibri"/>
                <w:sz w:val="28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3"/>
        <w:gridCol w:w="2152"/>
      </w:tblGrid>
      <w:tr>
        <w:trPr>
          <w:trHeight w:val="413" w:hRule="exact"/>
        </w:trPr>
        <w:tc>
          <w:tcPr>
            <w:tcW w:w="99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0DD"/>
          </w:tcPr>
          <w:p>
            <w:pPr>
              <w:pStyle w:val="TableParagraph"/>
              <w:spacing w:line="240" w:lineRule="auto"/>
              <w:ind w:right="22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4F6128"/>
                <w:sz w:val="24"/>
              </w:rPr>
              <w:t>AGENDA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49" w:hRule="exact"/>
        </w:trPr>
        <w:tc>
          <w:tcPr>
            <w:tcW w:w="7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1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Calendrier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4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ème.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.................................................................................................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89</w:t>
            </w:r>
          </w:p>
        </w:tc>
      </w:tr>
      <w:tr>
        <w:trPr>
          <w:trHeight w:val="438" w:hRule="exact"/>
        </w:trPr>
        <w:tc>
          <w:tcPr>
            <w:tcW w:w="7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Calendrier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3</w:t>
            </w:r>
            <w:r>
              <w:rPr>
                <w:rFonts w:ascii="Calibri" w:hAnsi="Calibri"/>
                <w:spacing w:val="-1"/>
                <w:position w:val="11"/>
                <w:sz w:val="16"/>
              </w:rPr>
              <w:t>ème</w:t>
            </w:r>
            <w:r>
              <w:rPr>
                <w:rFonts w:ascii="Calibri" w:hAnsi="Calibri"/>
                <w:spacing w:val="-1"/>
                <w:sz w:val="24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90</w:t>
            </w:r>
          </w:p>
        </w:tc>
      </w:tr>
      <w:tr>
        <w:trPr>
          <w:trHeight w:val="414" w:hRule="exact"/>
        </w:trPr>
        <w:tc>
          <w:tcPr>
            <w:tcW w:w="7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Suivi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travail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1"/>
                <w:sz w:val="24"/>
              </w:rPr>
              <w:t> faire........................................................................................</w:t>
            </w:r>
          </w:p>
        </w:tc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91</w:t>
            </w:r>
          </w:p>
        </w:tc>
      </w:tr>
      <w:tr>
        <w:trPr>
          <w:trHeight w:val="388" w:hRule="exact"/>
        </w:trPr>
        <w:tc>
          <w:tcPr>
            <w:tcW w:w="77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Notes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correspondance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responsables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légaux...............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1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96</w:t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1910" w:h="16840"/>
          <w:pgMar w:top="940" w:bottom="280" w:left="118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19.829987pt;margin-top:404.329987pt;width:31.2pt;height:32.3pt;mso-position-horizontal-relative:page;mso-position-vertical-relative:page;z-index:-408520" coordorigin="8397,8087" coordsize="624,646">
            <v:shape style="position:absolute;left:8704;top:8087;width:317;height:295" type="#_x0000_t75" stroked="false">
              <v:imagedata r:id="rId12" o:title=""/>
            </v:shape>
            <v:shape style="position:absolute;left:8397;top:8437;width:312;height:295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534.460022pt;margin-top:456.769989pt;width:15.85pt;height:32.3pt;mso-position-horizontal-relative:page;mso-position-vertical-relative:page;z-index:-408496" coordorigin="10689,9135" coordsize="317,646">
            <v:shape style="position:absolute;left:10689;top:9135;width:317;height:295" type="#_x0000_t75" stroked="false">
              <v:imagedata r:id="rId12" o:title=""/>
            </v:shape>
            <v:shape style="position:absolute;left:10694;top:9486;width:312;height:295" type="#_x0000_t75" stroked="false">
              <v:imagedata r:id="rId13" o:title=""/>
            </v:shape>
            <w10:wrap type="none"/>
          </v:group>
        </w:pict>
      </w: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pt;height:38.15pt;mso-position-horizontal-relative:char;mso-position-vertical-relative:line" coordorigin="0,0" coordsize="10180,763">
            <v:group style="position:absolute;left:48;top:32;width:3220;height:701" coordorigin="48,32" coordsize="3220,701">
              <v:shape style="position:absolute;left:48;top:32;width:3220;height:701" coordorigin="48,32" coordsize="3220,701" path="m48,733l3267,733,3267,32,48,32,48,733xe" filled="true" fillcolor="#eaf0dd" stroked="false">
                <v:path arrowok="t"/>
                <v:fill type="solid"/>
              </v:shape>
            </v:group>
            <v:group style="position:absolute;left:139;top:114;width:3034;height:536" coordorigin="139,114" coordsize="3034,536">
              <v:shape style="position:absolute;left:139;top:114;width:3034;height:536" coordorigin="139,114" coordsize="3034,536" path="m139,649l3173,649,3173,114,139,114,139,649xe" filled="true" fillcolor="#eaf0dd" stroked="false">
                <v:path arrowok="t"/>
                <v:fill type="solid"/>
              </v:shape>
            </v:group>
            <v:group style="position:absolute;left:17;top:17;width:10147;height:2" coordorigin="17,17" coordsize="10147,2">
              <v:shape style="position:absolute;left:17;top:17;width:10147;height:2" coordorigin="17,17" coordsize="10147,0" path="m17,17l10163,17e" filled="false" stroked="true" strokeweight="1.66pt" strokecolor="#4f6128">
                <v:path arrowok="t"/>
              </v:shape>
            </v:group>
            <v:group style="position:absolute;left:45;top:31;width:3222;height:2" coordorigin="45,31" coordsize="3222,2">
              <v:shape style="position:absolute;left:45;top:31;width:3222;height:2" coordorigin="45,31" coordsize="3222,0" path="m45,31l3267,31e" filled="false" stroked="true" strokeweight=".22pt" strokecolor="#eaf0dd">
                <v:path arrowok="t"/>
              </v:shape>
            </v:group>
            <v:group style="position:absolute;left:31;top:732;width:10118;height:2" coordorigin="31,732" coordsize="10118,2">
              <v:shape style="position:absolute;left:31;top:732;width:10118;height:2" coordorigin="31,732" coordsize="10118,0" path="m31,732l10149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f6128">
                <v:path arrowok="t"/>
              </v:shape>
            </v:group>
            <v:group style="position:absolute;left:17;top:747;width:10147;height:2" coordorigin="17,747" coordsize="10147,2">
              <v:shape style="position:absolute;left:17;top:747;width:10147;height:2" coordorigin="17,747" coordsize="10147,0" path="m17,747l10163,747e" filled="false" stroked="true" strokeweight="1.54pt" strokecolor="#4f6128">
                <v:path arrowok="t"/>
              </v:shape>
            </v:group>
            <v:group style="position:absolute;left:3282;top:15;width:2;height:718" coordorigin="3282,15" coordsize="2,718">
              <v:shape style="position:absolute;left:3282;top:15;width:2;height:718" coordorigin="3282,15" coordsize="0,718" path="m3282,15l3282,733e" filled="false" stroked="true" strokeweight="1.54pt" strokecolor="#4f6128">
                <v:path arrowok="t"/>
              </v:shape>
            </v:group>
            <v:group style="position:absolute;left:10149;top:32;width:2;height:701" coordorigin="10149,32" coordsize="2,701">
              <v:shape style="position:absolute;left:10149;top:32;width:2;height:701" coordorigin="10149,32" coordsize="0,701" path="m10149,32l10149,733e" filled="false" stroked="true" strokeweight="1.54pt" strokecolor="#4f6128">
                <v:path arrowok="t"/>
              </v:shape>
              <v:shape style="position:absolute;left:32;top:17;width:3250;height:730" type="#_x0000_t202" filled="false" stroked="false">
                <v:textbox inset="0,0,0,0">
                  <w:txbxContent>
                    <w:p>
                      <w:pPr>
                        <w:spacing w:before="96"/>
                        <w:ind w:left="15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4F6128"/>
                          <w:sz w:val="44"/>
                        </w:rPr>
                        <w:t>INFORMATIQUE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282;top:17;width:686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297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2"/>
                          <w:sz w:val="33"/>
                        </w:rPr>
                        <w:t>Sauvegarde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61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z w:val="33"/>
                        </w:rPr>
                        <w:t>informatique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60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1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60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z w:val="33"/>
                        </w:rPr>
                        <w:t>tes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60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F6128"/>
                          <w:spacing w:val="-2"/>
                          <w:sz w:val="33"/>
                        </w:rPr>
                        <w:t>travaux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3"/>
        <w:ind w:left="0" w:right="3489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426.359985pt;margin-top:-27.459936pt;width:129.84pt;height:109.97pt;mso-position-horizontal-relative:page;mso-position-vertical-relative:paragraph;z-index:1360" type="#_x0000_t75" stroked="false">
            <v:imagedata r:id="rId14" o:title=""/>
          </v:shape>
        </w:pict>
      </w:r>
      <w:r>
        <w:rPr>
          <w:rFonts w:ascii="Calibri" w:hAnsi="Calibri"/>
          <w:b/>
          <w:sz w:val="28"/>
        </w:rPr>
      </w:r>
      <w:r>
        <w:rPr>
          <w:rFonts w:ascii="Calibri" w:hAnsi="Calibri"/>
          <w:b/>
          <w:spacing w:val="-1"/>
          <w:sz w:val="28"/>
          <w:u w:val="thick" w:color="000000"/>
        </w:rPr>
        <w:t>Où et</w:t>
      </w:r>
      <w:r>
        <w:rPr>
          <w:rFonts w:ascii="Calibri" w:hAnsi="Calibri"/>
          <w:b/>
          <w:sz w:val="28"/>
          <w:u w:val="thick" w:color="000000"/>
        </w:rPr>
        <w:t> </w:t>
      </w:r>
      <w:r>
        <w:rPr>
          <w:rFonts w:ascii="Calibri" w:hAnsi="Calibri"/>
          <w:b/>
          <w:spacing w:val="-1"/>
          <w:sz w:val="28"/>
          <w:u w:val="thick" w:color="000000"/>
        </w:rPr>
        <w:t>comment enregistrer vos fichiers</w:t>
      </w:r>
      <w:r>
        <w:rPr>
          <w:rFonts w:ascii="Calibri" w:hAnsi="Calibri"/>
          <w:b/>
          <w:sz w:val="28"/>
          <w:u w:val="thick" w:color="000000"/>
        </w:rPr>
        <w:t> </w:t>
      </w:r>
      <w:r>
        <w:rPr>
          <w:rFonts w:ascii="Calibri" w:hAnsi="Calibri"/>
          <w:b/>
          <w:spacing w:val="-1"/>
          <w:sz w:val="28"/>
          <w:u w:val="thick" w:color="000000"/>
        </w:rPr>
        <w:t>informatiques</w:t>
      </w:r>
      <w:r>
        <w:rPr>
          <w:rFonts w:ascii="Calibri" w:hAnsi="Calibri"/>
          <w:b/>
          <w:spacing w:val="3"/>
          <w:sz w:val="28"/>
          <w:u w:val="thick" w:color="000000"/>
        </w:rPr>
        <w:t> </w:t>
      </w:r>
      <w:r>
        <w:rPr>
          <w:rFonts w:ascii="Calibri" w:hAnsi="Calibri"/>
          <w:b/>
          <w:sz w:val="28"/>
          <w:u w:val="thick" w:color="000000"/>
        </w:rPr>
        <w:t>?</w:t>
      </w:r>
      <w:r>
        <w:rPr>
          <w:rFonts w:ascii="Calibri" w:hAnsi="Calibri"/>
          <w:b/>
          <w:sz w:val="28"/>
        </w:rPr>
      </w:r>
      <w:r>
        <w:rPr>
          <w:rFonts w:ascii="Calibri" w:hAnsi="Calibri"/>
          <w:sz w:val="28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4"/>
        <w:spacing w:line="274" w:lineRule="auto"/>
        <w:ind w:left="914" w:right="4404"/>
        <w:jc w:val="center"/>
      </w:pP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devez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respecter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l’ordre,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"/>
        </w:rPr>
        <w:t> majuscules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29"/>
        </w:rPr>
        <w:t> </w:t>
      </w:r>
      <w:r>
        <w:rPr>
          <w:spacing w:val="-1"/>
        </w:rPr>
        <w:t>minuscules,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espaces.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2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4254"/>
        <w:gridCol w:w="3687"/>
      </w:tblGrid>
      <w:tr>
        <w:trPr>
          <w:trHeight w:val="68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5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Document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98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Nom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d’enregistrement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36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531" w:right="535" w:firstLine="62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Emplacement</w:t>
            </w:r>
            <w:r>
              <w:rPr>
                <w:rFonts w:ascii="Calibri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(fichier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+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enregistrer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sous)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RAPPORT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 Prénom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TP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domaine</w:t>
            </w:r>
            <w:r>
              <w:rPr>
                <w:rFonts w:ascii="Calibri" w:hAnsi="Calibri"/>
                <w:sz w:val="24"/>
              </w:rPr>
              <w:t> ?</w:t>
            </w:r>
          </w:p>
          <w:p>
            <w:pPr>
              <w:pStyle w:val="TableParagraph"/>
              <w:spacing w:line="240" w:lineRule="auto" w:before="45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TP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plâtrerie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1/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tabs>
                <w:tab w:pos="3513" w:val="left" w:leader="none"/>
              </w:tabs>
              <w:spacing w:line="276" w:lineRule="auto" w:before="46"/>
              <w:ind w:left="102" w:right="159" w:firstLine="45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vous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devez créer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dossier</w:t>
            </w:r>
            <w:r>
              <w:rPr>
                <w:rFonts w:ascii="Calibri" w:hAnsi="Calibri"/>
                <w:spacing w:val="28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portant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votre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nom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1"/>
                <w:sz w:val="24"/>
              </w:rPr>
              <w:t>et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dans</w:t>
            </w:r>
            <w:r>
              <w:rPr>
                <w:rFonts w:ascii="Calibri" w:hAnsi="Calibri"/>
                <w:spacing w:val="2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1"/>
                <w:sz w:val="24"/>
              </w:rPr>
              <w:t> dossier Atelier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z w:val="24"/>
                <w:u w:val="single" w:color="000000"/>
              </w:rPr>
              <w:t> </w:t>
              <w:tab/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2/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85" w:lineRule="auto"/>
              <w:ind w:left="277" w:right="1691" w:hanging="17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travail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position w:val="-5"/>
                <w:sz w:val="24"/>
              </w:rPr>
              <w:drawing>
                <wp:inline distT="0" distB="0" distL="0" distR="0">
                  <wp:extent cx="198120" cy="187451"/>
                  <wp:effectExtent l="0" t="0" r="0" b="0"/>
                  <wp:docPr id="1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5"/>
                <w:sz w:val="24"/>
              </w:rPr>
            </w:r>
            <w:r>
              <w:rPr>
                <w:rFonts w:ascii="Times New Roman"/>
                <w:position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Classes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2"/>
              <w:ind w:left="41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3d</w:t>
            </w:r>
          </w:p>
          <w:p>
            <w:pPr>
              <w:pStyle w:val="TableParagraph"/>
              <w:spacing w:line="240" w:lineRule="auto" w:before="43"/>
              <w:ind w:left="5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commun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position w:val="-5"/>
                <w:sz w:val="24"/>
              </w:rPr>
              <w:drawing>
                <wp:inline distT="0" distB="0" distL="0" distR="0">
                  <wp:extent cx="198120" cy="187451"/>
                  <wp:effectExtent l="0" t="0" r="0" b="0"/>
                  <wp:docPr id="3" name="image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-5"/>
                <w:sz w:val="24"/>
              </w:rPr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tabs>
                <w:tab w:pos="3012" w:val="left" w:leader="none"/>
              </w:tabs>
              <w:spacing w:line="282" w:lineRule="auto" w:before="57"/>
              <w:ind w:left="846" w:right="215" w:hanging="14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Atelier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  <w:u w:val="single" w:color="000000"/>
              </w:rPr>
              <w:t> </w:t>
              <w:tab/>
            </w:r>
            <w:r>
              <w:rPr>
                <w:rFonts w:ascii="Calibri" w:hAnsi="Calibri"/>
                <w:sz w:val="24"/>
              </w:rPr>
            </w:r>
            <w:r>
              <w:rPr>
                <w:rFonts w:ascii="Calibri" w:hAnsi="Calibri"/>
                <w:spacing w:val="21"/>
                <w:sz w:val="24"/>
              </w:rPr>
              <w:t> </w:t>
            </w:r>
            <w:r>
              <w:rPr>
                <w:rFonts w:ascii="Calibri" w:hAnsi="Calibri"/>
                <w:spacing w:val="-1"/>
                <w:w w:val="95"/>
                <w:sz w:val="24"/>
              </w:rPr>
              <w:t>Dossier</w:t>
            </w:r>
            <w:r>
              <w:rPr>
                <w:rFonts w:ascii="Calibri" w:hAnsi="Calibri"/>
                <w:spacing w:val="33"/>
                <w:w w:val="9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pacing w:val="30"/>
                <w:w w:val="99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Enregistrez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ici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vos</w:t>
            </w:r>
            <w:r>
              <w:rPr>
                <w:rFonts w:ascii="Calibri" w:hAnsi="Calibri"/>
                <w:i/>
                <w:spacing w:val="-4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fichiers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84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i/>
                <w:spacing w:val="-17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nommés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46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 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</w:t>
            </w:r>
            <w:r>
              <w:rPr>
                <w:rFonts w:ascii="Calibri" w:hAnsi="Calibri"/>
                <w:color w:val="006FC0"/>
                <w:sz w:val="24"/>
              </w:rPr>
              <w:t> 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CV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20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 w:before="166"/>
              <w:ind w:left="402" w:right="401" w:firstLine="14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LETTRE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MOTIVATION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104" w:right="43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z w:val="24"/>
              </w:rPr>
              <w:t> 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31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lettre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de</w:t>
            </w:r>
            <w:r>
              <w:rPr>
                <w:rFonts w:ascii="Calibri" w:hAnsi="Calibri"/>
                <w:color w:val="006FC0"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8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PROFIL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z w:val="24"/>
              </w:rPr>
              <w:t> -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profil</w:t>
            </w:r>
          </w:p>
          <w:p>
            <w:pPr>
              <w:pStyle w:val="TableParagraph"/>
              <w:spacing w:line="240" w:lineRule="auto" w:before="45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profil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8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539" w:right="432" w:hanging="10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RAPPORT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2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STAGE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N°?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NOM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Prénom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-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stage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n°?</w:t>
            </w:r>
          </w:p>
          <w:p>
            <w:pPr>
              <w:pStyle w:val="TableParagraph"/>
              <w:spacing w:line="240" w:lineRule="auto" w:before="45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stage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2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8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7" w:lineRule="auto"/>
              <w:ind w:left="267" w:right="267" w:firstLine="42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PROJET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D’ORIENTATION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orientation</w:t>
            </w:r>
          </w:p>
          <w:p>
            <w:pPr>
              <w:pStyle w:val="TableParagraph"/>
              <w:spacing w:line="240" w:lineRule="auto" w:before="45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orientation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20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6" w:lineRule="auto"/>
              <w:ind w:left="212" w:right="212" w:hanging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PRESENTATION</w:t>
            </w:r>
            <w:r>
              <w:rPr>
                <w:rFonts w:ascii="Calibri"/>
                <w:spacing w:val="28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ATELIER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HABITAT</w:t>
            </w:r>
            <w:r>
              <w:rPr>
                <w:rFonts w:ascii="Calibri"/>
                <w:spacing w:val="2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PROJETS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038" w:val="left" w:leader="none"/>
              </w:tabs>
              <w:spacing w:line="276" w:lineRule="auto"/>
              <w:ind w:left="104" w:right="2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</w:t>
            </w:r>
            <w:r>
              <w:rPr>
                <w:rFonts w:ascii="Calibri" w:hAnsi="Calibri"/>
                <w:sz w:val="24"/>
              </w:rPr>
              <w:t> -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atelier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  <w:u w:val="single" w:color="000000"/>
              </w:rPr>
              <w:t> </w:t>
              <w:tab/>
            </w:r>
            <w:r>
              <w:rPr>
                <w:rFonts w:ascii="Calibri" w:hAnsi="Calibri"/>
                <w:sz w:val="24"/>
              </w:rPr>
            </w:r>
            <w:r>
              <w:rPr>
                <w:rFonts w:ascii="Calibri" w:hAnsi="Calibri"/>
                <w:spacing w:val="21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z w:val="24"/>
              </w:rPr>
              <w:t> :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</w:t>
            </w:r>
            <w:r>
              <w:rPr>
                <w:rFonts w:ascii="Calibri" w:hAnsi="Calibri"/>
                <w:color w:val="006FC0"/>
                <w:spacing w:val="-3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atelier</w:t>
            </w:r>
            <w:r>
              <w:rPr>
                <w:rFonts w:ascii="Calibri" w:hAnsi="Calibri"/>
                <w:color w:val="006FC0"/>
                <w:spacing w:val="35"/>
                <w:w w:val="99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habitat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22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69"/>
              <w:ind w:left="493" w:right="116" w:hanging="37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 GARDE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</w:t>
            </w:r>
            <w:r>
              <w:rPr>
                <w:rFonts w:ascii="Calibri"/>
                <w:spacing w:val="2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SOMMAIRE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"/>
              <w:ind w:left="104" w:right="46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NOM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 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garde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sommaire</w:t>
            </w:r>
            <w:r>
              <w:rPr>
                <w:rFonts w:ascii="Calibri" w:hAnsi="Calibri"/>
                <w:spacing w:val="27"/>
                <w:w w:val="99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Exemple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: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DUPONT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Mickaël</w:t>
            </w:r>
            <w:r>
              <w:rPr>
                <w:rFonts w:ascii="Calibri" w:hAnsi="Calibri"/>
                <w:color w:val="006FC0"/>
                <w:spacing w:val="-2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-</w:t>
            </w:r>
            <w:r>
              <w:rPr>
                <w:rFonts w:ascii="Calibri" w:hAnsi="Calibri"/>
                <w:color w:val="006FC0"/>
                <w:spacing w:val="-4"/>
                <w:sz w:val="24"/>
              </w:rPr>
              <w:t> </w:t>
            </w:r>
            <w:r>
              <w:rPr>
                <w:rFonts w:ascii="Calibri" w:hAnsi="Calibri"/>
                <w:color w:val="006FC0"/>
                <w:sz w:val="24"/>
              </w:rPr>
              <w:t>garde</w:t>
            </w:r>
            <w:r>
              <w:rPr>
                <w:rFonts w:ascii="Calibri" w:hAnsi="Calibri"/>
                <w:color w:val="006FC0"/>
                <w:spacing w:val="-5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et</w:t>
            </w:r>
            <w:r>
              <w:rPr>
                <w:rFonts w:ascii="Calibri" w:hAnsi="Calibri"/>
                <w:color w:val="006FC0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color w:val="006FC0"/>
                <w:spacing w:val="-1"/>
                <w:sz w:val="24"/>
              </w:rPr>
              <w:t>sommaire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6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2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5.8pt;height:64.8pt;mso-position-horizontal-relative:char;mso-position-vertical-relative:line" coordorigin="0,0" coordsize="10316,1296">
            <v:shape style="position:absolute;left:0;top:0;width:10315;height:1296" type="#_x0000_t75" stroked="false">
              <v:imagedata r:id="rId15" o:title=""/>
            </v:shape>
            <v:shape style="position:absolute;left:0;top:0;width:10316;height:129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</w:p>
                  <w:p>
                    <w:pPr>
                      <w:spacing w:before="0"/>
                      <w:ind w:left="0" w:right="120" w:firstLine="0"/>
                      <w:jc w:val="center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Pour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être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évalué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sur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un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travail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jugé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terminé,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enregistrez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sous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:</w:t>
                    </w:r>
                    <w:r>
                      <w:rPr>
                        <w:rFonts w:ascii="Calibri" w:hAnsi="Calibri"/>
                        <w:sz w:val="24"/>
                      </w:rPr>
                    </w:r>
                  </w:p>
                  <w:p>
                    <w:pPr>
                      <w:spacing w:before="120"/>
                      <w:ind w:left="0" w:right="117" w:firstLine="0"/>
                      <w:jc w:val="center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Poste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travail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/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Classes</w:t>
                    </w:r>
                    <w:r>
                      <w:rPr>
                        <w:rFonts w:ascii="Calibri" w:hAnsi="Calibri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pacing w:val="-1"/>
                        <w:sz w:val="24"/>
                      </w:rPr>
                      <w:t>choisir</w:t>
                    </w:r>
                    <w:r>
                      <w:rPr>
                        <w:rFonts w:ascii="Calibri" w:hAnsi="Calibri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i/>
                        <w:spacing w:val="-1"/>
                        <w:sz w:val="24"/>
                      </w:rPr>
                      <w:t>classe</w:t>
                    </w:r>
                    <w:r>
                      <w:rPr>
                        <w:rFonts w:ascii="Calibri" w:hAnsi="Calibri"/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/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 Matières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/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 SEGPA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et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 appelez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le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professeur</w:t>
                    </w:r>
                    <w:r>
                      <w:rPr>
                        <w:rFonts w:ascii="Calibri" w:hAnsi="Calibri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2"/>
          <w:szCs w:val="2"/>
        </w:rPr>
      </w:pPr>
    </w:p>
    <w:tbl>
      <w:tblPr>
        <w:tblW w:w="0" w:type="auto"/>
        <w:jc w:val="left"/>
        <w:tblInd w:w="2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127"/>
        <w:gridCol w:w="986"/>
        <w:gridCol w:w="987"/>
        <w:gridCol w:w="986"/>
        <w:gridCol w:w="986"/>
      </w:tblGrid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4ème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974705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left="233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1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SAUVEGARDE</w:t>
            </w:r>
            <w:r>
              <w:rPr>
                <w:rFonts w:ascii="Calibri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INFORMATIQUE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2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utiliser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47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3ème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4F6128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233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1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SAUVEGARDE</w:t>
            </w:r>
            <w:r>
              <w:rPr>
                <w:rFonts w:ascii="Calibri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INFORMATIQUE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2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utiliser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47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3ème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233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SAUVEGARDE</w:t>
            </w:r>
            <w:r>
              <w:rPr>
                <w:rFonts w:ascii="Calibri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INFORMATIQUE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2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utiliser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47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8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95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1040" w:right="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.3pt;height:131.3pt;mso-position-horizontal-relative:char;mso-position-vertical-relative:line" coordorigin="0,0" coordsize="10186,2626">
            <v:shape style="position:absolute;left:0;top:0;width:3329;height:2626" type="#_x0000_t75" stroked="false">
              <v:imagedata r:id="rId16" o:title=""/>
            </v:shape>
            <v:shape style="position:absolute;left:3115;top:0;width:7070;height:2626" type="#_x0000_t75" stroked="false">
              <v:imagedata r:id="rId17" o:title=""/>
            </v:shape>
            <v:shape style="position:absolute;left:780;top:1098;width:1651;height:521" type="#_x0000_t202" filled="false" stroked="false">
              <v:textbox inset="0,0,0,0">
                <w:txbxContent>
                  <w:p>
                    <w:pPr>
                      <w:spacing w:line="52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52"/>
                        <w:szCs w:val="52"/>
                      </w:rPr>
                    </w:pPr>
                    <w:r>
                      <w:rPr>
                        <w:rFonts w:ascii="Calibri"/>
                        <w:b/>
                        <w:color w:val="403052"/>
                        <w:spacing w:val="-1"/>
                        <w:sz w:val="52"/>
                      </w:rPr>
                      <w:t>STAGES</w:t>
                    </w:r>
                    <w:r>
                      <w:rPr>
                        <w:rFonts w:ascii="Calibri"/>
                        <w:sz w:val="52"/>
                      </w:rPr>
                    </w:r>
                  </w:p>
                </w:txbxContent>
              </v:textbox>
              <w10:wrap type="none"/>
            </v:shape>
            <v:shape style="position:absolute;left:3788;top:996;width:5606;height:685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Planification,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65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"/>
                        <w:sz w:val="29"/>
                      </w:rPr>
                      <w:t>recherche,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65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organisation,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66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et</w:t>
                    </w:r>
                    <w:r>
                      <w:rPr>
                        <w:rFonts w:ascii="Comic Sans MS"/>
                        <w:sz w:val="29"/>
                      </w:rPr>
                    </w:r>
                  </w:p>
                  <w:p>
                    <w:pPr>
                      <w:spacing w:line="374" w:lineRule="exact" w:before="0"/>
                      <w:ind w:left="4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compte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7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"/>
                        <w:sz w:val="29"/>
                      </w:rPr>
                      <w:t>rendus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4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z w:val="29"/>
                      </w:rPr>
                      <w:t>de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8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vos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35"/>
                        <w:sz w:val="29"/>
                      </w:rPr>
                      <w:t> </w:t>
                    </w:r>
                    <w:r>
                      <w:rPr>
                        <w:rFonts w:ascii="Comic Sans MS"/>
                        <w:b/>
                        <w:i/>
                        <w:color w:val="403052"/>
                        <w:spacing w:val="-2"/>
                        <w:sz w:val="29"/>
                      </w:rPr>
                      <w:t>stages</w:t>
                    </w:r>
                    <w:r>
                      <w:rPr>
                        <w:rFonts w:ascii="Comic Sans MS"/>
                        <w:sz w:val="2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7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93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5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pt;height:38.15pt;mso-position-horizontal-relative:char;mso-position-vertical-relative:line" coordorigin="0,0" coordsize="10180,763">
            <v:group style="position:absolute;left:48;top:32;width:3121;height:701" coordorigin="48,32" coordsize="3121,701">
              <v:shape style="position:absolute;left:48;top:32;width:3121;height:701" coordorigin="48,32" coordsize="3121,701" path="m48,733l3169,733,3169,32,48,32,48,733xe" filled="true" fillcolor="#f1eef5" stroked="false">
                <v:path arrowok="t"/>
                <v:fill type="solid"/>
              </v:shape>
            </v:group>
            <v:group style="position:absolute;left:139;top:63;width:2936;height:636" coordorigin="139,63" coordsize="2936,636">
              <v:shape style="position:absolute;left:139;top:63;width:2936;height:636" coordorigin="139,63" coordsize="2936,636" path="m139,699l3075,699,3075,63,139,63,139,699xe" filled="true" fillcolor="#f1eef5" stroked="false">
                <v:path arrowok="t"/>
                <v:fill type="solid"/>
              </v:shape>
            </v:group>
            <v:group style="position:absolute;left:17;top:17;width:10147;height:2" coordorigin="17,17" coordsize="10147,2">
              <v:shape style="position:absolute;left:17;top:17;width:10147;height:2" coordorigin="17,17" coordsize="10147,0" path="m17,17l10163,17e" filled="false" stroked="true" strokeweight="1.66pt" strokecolor="#403052">
                <v:path arrowok="t"/>
              </v:shape>
            </v:group>
            <v:group style="position:absolute;left:45;top:31;width:3124;height:2" coordorigin="45,31" coordsize="3124,2">
              <v:shape style="position:absolute;left:45;top:31;width:3124;height:2" coordorigin="45,31" coordsize="3124,0" path="m45,31l3169,31e" filled="false" stroked="true" strokeweight=".22pt" strokecolor="#f1eef5">
                <v:path arrowok="t"/>
              </v:shape>
            </v:group>
            <v:group style="position:absolute;left:31;top:732;width:10118;height:2" coordorigin="31,732" coordsize="10118,2">
              <v:shape style="position:absolute;left:31;top:732;width:10118;height:2" coordorigin="31,732" coordsize="10118,0" path="m31,732l10149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10147;height:2" coordorigin="17,747" coordsize="10147,2">
              <v:shape style="position:absolute;left:17;top:747;width:10147;height:2" coordorigin="17,747" coordsize="10147,0" path="m17,747l10163,747e" filled="false" stroked="true" strokeweight="1.54pt" strokecolor="#403052">
                <v:path arrowok="t"/>
              </v:shape>
            </v:group>
            <v:group style="position:absolute;left:3183;top:15;width:2;height:718" coordorigin="3183,15" coordsize="2,718">
              <v:shape style="position:absolute;left:3183;top:15;width:2;height:718" coordorigin="3183,15" coordsize="0,718" path="m3183,15l3183,733e" filled="false" stroked="true" strokeweight="1.54pt" strokecolor="#403052">
                <v:path arrowok="t"/>
              </v:shape>
            </v:group>
            <v:group style="position:absolute;left:10149;top:32;width:2;height:701" coordorigin="10149,32" coordsize="2,701">
              <v:shape style="position:absolute;left:10149;top:32;width:2;height:701" coordorigin="10149,32" coordsize="0,701" path="m10149,32l10149,733e" filled="false" stroked="true" strokeweight="1.54pt" strokecolor="#403052">
                <v:path arrowok="t"/>
              </v:shape>
              <v:shape style="position:absolute;left:32;top:17;width:3152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750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83;top:17;width:6966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0" w:right="1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Présentation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52" w:lineRule="auto" w:before="213"/>
        <w:ind w:left="453" w:right="4636" w:firstLine="623"/>
        <w:jc w:val="righ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375.649994pt;margin-top:4.400085pt;width:189.55pt;height:163.580pt;mso-position-horizontal-relative:page;mso-position-vertical-relative:paragraph;z-index:1744" type="#_x0000_t75" stroked="false">
            <v:imagedata r:id="rId18" o:title=""/>
          </v:shape>
        </w:pict>
      </w:r>
      <w:r>
        <w:rPr>
          <w:rFonts w:ascii="Calibri" w:hAnsi="Calibri"/>
          <w:spacing w:val="-1"/>
          <w:sz w:val="28"/>
        </w:rPr>
        <w:t>Vous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avez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plusieurs semaines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stage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à</w:t>
      </w:r>
      <w:r>
        <w:rPr>
          <w:rFonts w:ascii="Calibri" w:hAnsi="Calibri"/>
          <w:spacing w:val="25"/>
          <w:sz w:val="28"/>
        </w:rPr>
        <w:t> </w:t>
      </w:r>
      <w:r>
        <w:rPr>
          <w:rFonts w:ascii="Calibri" w:hAnsi="Calibri"/>
          <w:spacing w:val="-1"/>
          <w:sz w:val="28"/>
        </w:rPr>
        <w:t>effectuer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durant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les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années de </w:t>
      </w:r>
      <w:r>
        <w:rPr>
          <w:rFonts w:ascii="Calibri" w:hAnsi="Calibri"/>
          <w:sz w:val="28"/>
        </w:rPr>
        <w:t>4</w:t>
      </w:r>
      <w:r>
        <w:rPr>
          <w:rFonts w:ascii="Calibri" w:hAnsi="Calibri"/>
          <w:position w:val="13"/>
          <w:sz w:val="18"/>
        </w:rPr>
        <w:t>ème</w:t>
      </w:r>
      <w:r>
        <w:rPr>
          <w:rFonts w:ascii="Calibri" w:hAnsi="Calibri"/>
          <w:spacing w:val="22"/>
          <w:position w:val="13"/>
          <w:sz w:val="1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de </w:t>
      </w:r>
      <w:r>
        <w:rPr>
          <w:rFonts w:ascii="Calibri" w:hAnsi="Calibri"/>
          <w:sz w:val="28"/>
        </w:rPr>
        <w:t>3</w:t>
      </w:r>
      <w:r>
        <w:rPr>
          <w:rFonts w:ascii="Calibri" w:hAnsi="Calibri"/>
          <w:position w:val="13"/>
          <w:sz w:val="18"/>
        </w:rPr>
        <w:t>ème</w:t>
      </w:r>
      <w:r>
        <w:rPr>
          <w:rFonts w:ascii="Calibri" w:hAnsi="Calibri"/>
          <w:sz w:val="28"/>
        </w:rPr>
        <w:t>.</w:t>
      </w:r>
    </w:p>
    <w:p>
      <w:pPr>
        <w:spacing w:line="276" w:lineRule="auto" w:before="150"/>
        <w:ind w:left="810" w:right="3564" w:firstLine="15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Ces stages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s’inscrivent </w:t>
      </w:r>
      <w:r>
        <w:rPr>
          <w:rFonts w:ascii="Calibri" w:hAnsi="Calibri" w:cs="Calibri" w:eastAsia="Calibri"/>
          <w:spacing w:val="-1"/>
          <w:sz w:val="28"/>
          <w:szCs w:val="28"/>
        </w:rPr>
        <w:t>dans</w:t>
      </w:r>
      <w:r>
        <w:rPr>
          <w:rFonts w:ascii="Calibri" w:hAnsi="Calibri" w:cs="Calibri" w:eastAsia="Calibri"/>
          <w:sz w:val="28"/>
          <w:szCs w:val="28"/>
        </w:rPr>
        <w:t> le </w:t>
      </w:r>
      <w:r>
        <w:rPr>
          <w:rFonts w:ascii="Calibri" w:hAnsi="Calibri" w:cs="Calibri" w:eastAsia="Calibri"/>
          <w:spacing w:val="-1"/>
          <w:sz w:val="28"/>
          <w:szCs w:val="28"/>
        </w:rPr>
        <w:t>cadre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d'une</w:t>
      </w:r>
      <w:r>
        <w:rPr>
          <w:rFonts w:ascii="Calibri" w:hAnsi="Calibri" w:cs="Calibri" w:eastAsia="Calibri"/>
          <w:spacing w:val="3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formation préparatoire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à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une </w:t>
      </w:r>
      <w:r>
        <w:rPr>
          <w:rFonts w:ascii="Calibri" w:hAnsi="Calibri" w:cs="Calibri" w:eastAsia="Calibri"/>
          <w:spacing w:val="-1"/>
          <w:sz w:val="28"/>
          <w:szCs w:val="28"/>
        </w:rPr>
        <w:t>formation</w:t>
      </w:r>
    </w:p>
    <w:p>
      <w:pPr>
        <w:spacing w:before="0"/>
        <w:ind w:left="114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technologique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ou professionnelle.</w:t>
      </w:r>
    </w:p>
    <w:p>
      <w:pPr>
        <w:spacing w:line="276" w:lineRule="auto" w:before="172"/>
        <w:ind w:left="1094" w:right="4597" w:hanging="171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Ils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sont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obligatoires</w:t>
      </w:r>
      <w:r>
        <w:rPr>
          <w:rFonts w:ascii="Calibri" w:hAnsi="Calibri" w:cs="Calibri" w:eastAsia="Calibri"/>
          <w:b/>
          <w:bCs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servent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à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construire</w:t>
      </w:r>
      <w:r>
        <w:rPr>
          <w:rFonts w:ascii="Calibri" w:hAnsi="Calibri" w:cs="Calibri" w:eastAsia="Calibri"/>
          <w:spacing w:val="3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parcours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d’orientation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CFG.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1" w:lineRule="auto" w:before="68"/>
        <w:ind w:left="246" w:right="315" w:firstLine="566"/>
        <w:jc w:val="left"/>
        <w:rPr>
          <w:rFonts w:ascii="Calibri" w:hAnsi="Calibri" w:cs="Calibri" w:eastAsia="Calibri"/>
        </w:rPr>
      </w:pP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4</w:t>
      </w:r>
      <w:r>
        <w:rPr>
          <w:spacing w:val="-1"/>
          <w:position w:val="11"/>
          <w:sz w:val="16"/>
          <w:szCs w:val="16"/>
        </w:rPr>
        <w:t>ème</w:t>
      </w:r>
      <w:r>
        <w:rPr>
          <w:spacing w:val="19"/>
          <w:position w:val="1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</w:rPr>
        <w:t>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sont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stages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d’initiation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semaine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chacun.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-1"/>
        </w:rPr>
        <w:t> but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découvrir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 </w:t>
      </w:r>
      <w:r>
        <w:rPr>
          <w:rFonts w:ascii="Calibri" w:hAnsi="Calibri" w:cs="Calibri" w:eastAsia="Calibri"/>
          <w:spacing w:val="-1"/>
        </w:rPr>
        <w:t>milieu</w:t>
      </w:r>
      <w:r>
        <w:rPr>
          <w:rFonts w:ascii="Calibri" w:hAnsi="Calibri" w:cs="Calibri" w:eastAsia="Calibri"/>
          <w:spacing w:val="65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travail,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 </w:t>
      </w:r>
      <w:r>
        <w:rPr>
          <w:rFonts w:ascii="Calibri" w:hAnsi="Calibri" w:cs="Calibri" w:eastAsia="Calibri"/>
          <w:spacing w:val="-1"/>
        </w:rPr>
        <w:t>relation professionnelle,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l’attitude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professionnelle,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tout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autant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métier.</w:t>
      </w:r>
    </w:p>
    <w:p>
      <w:pPr>
        <w:pStyle w:val="BodyText"/>
        <w:spacing w:line="274" w:lineRule="auto" w:before="90"/>
        <w:ind w:left="246" w:right="315" w:firstLine="566"/>
        <w:jc w:val="left"/>
        <w:rPr>
          <w:rFonts w:ascii="Calibri" w:hAnsi="Calibri" w:cs="Calibri" w:eastAsia="Calibri"/>
        </w:rPr>
      </w:pP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3</w:t>
      </w:r>
      <w:r>
        <w:rPr>
          <w:spacing w:val="-1"/>
          <w:position w:val="11"/>
          <w:sz w:val="16"/>
          <w:szCs w:val="16"/>
        </w:rPr>
        <w:t>ème</w:t>
      </w:r>
      <w:r>
        <w:rPr>
          <w:spacing w:val="19"/>
          <w:position w:val="11"/>
          <w:sz w:val="16"/>
          <w:szCs w:val="16"/>
        </w:rPr>
        <w:t> </w:t>
      </w:r>
      <w:r>
        <w:rPr>
          <w:rFonts w:ascii="Calibri" w:hAnsi="Calibri" w:cs="Calibri" w:eastAsia="Calibri"/>
          <w:spacing w:val="-1"/>
        </w:rPr>
        <w:t>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2"/>
        </w:rPr>
        <w:t>sont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stages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d’application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trois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semaines.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but </w:t>
      </w:r>
      <w:r>
        <w:rPr>
          <w:rFonts w:ascii="Calibri" w:hAnsi="Calibri" w:cs="Calibri" w:eastAsia="Calibri"/>
          <w:spacing w:val="1"/>
        </w:rPr>
        <w:t>étant</w:t>
      </w:r>
      <w:r>
        <w:rPr>
          <w:rFonts w:ascii="Calibri" w:hAnsi="Calibri" w:cs="Calibri" w:eastAsia="Calibri"/>
          <w:spacing w:val="-1"/>
        </w:rPr>
        <w:t> d’approfondir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7"/>
        </w:rPr>
        <w:t> </w:t>
      </w:r>
      <w:r>
        <w:rPr>
          <w:rFonts w:ascii="Calibri" w:hAnsi="Calibri" w:cs="Calibri" w:eastAsia="Calibri"/>
          <w:spacing w:val="-1"/>
        </w:rPr>
        <w:t>découverte d’un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métier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1"/>
        </w:rPr>
        <w:t> d’un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domaine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professionnel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aurez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envie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découvrir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pour</w:t>
      </w:r>
      <w:r>
        <w:rPr>
          <w:rFonts w:ascii="Calibri" w:hAnsi="Calibri" w:cs="Calibri" w:eastAsia="Calibri"/>
          <w:spacing w:val="75"/>
        </w:rPr>
        <w:t> </w:t>
      </w:r>
      <w:r>
        <w:rPr>
          <w:spacing w:val="-1"/>
        </w:rPr>
        <w:t>construi</w:t>
      </w:r>
      <w:r>
        <w:rPr>
          <w:rFonts w:ascii="Calibri" w:hAnsi="Calibri" w:cs="Calibri" w:eastAsia="Calibri"/>
          <w:spacing w:val="-1"/>
        </w:rPr>
        <w:t>re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votre projet d’orientation.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2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341" w:lineRule="exact" w:before="0"/>
                    <w:ind w:left="312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 remplissez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ci-dessous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vos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dates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stages.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27"/>
          <w:szCs w:val="27"/>
        </w:rPr>
      </w:pPr>
    </w:p>
    <w:p>
      <w:pPr>
        <w:spacing w:before="63"/>
        <w:ind w:left="4303" w:right="4309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267.890015pt;margin-top:20.079344pt;width:88pt;height:.1pt;mso-position-horizontal-relative:page;mso-position-vertical-relative:paragraph;z-index:-408136" coordorigin="5358,402" coordsize="1760,2">
            <v:shape style="position:absolute;left:5358;top:402;width:1760;height:2" coordorigin="5358,402" coordsize="1760,0" path="m5358,402l7117,402e" filled="false" stroked="true" strokeweight="1.42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sz w:val="28"/>
        </w:rPr>
        <w:t>Stages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1"/>
          <w:sz w:val="28"/>
        </w:rPr>
        <w:t> 4</w:t>
      </w:r>
      <w:r>
        <w:rPr>
          <w:rFonts w:ascii="Calibri" w:hAnsi="Calibri"/>
          <w:b/>
          <w:spacing w:val="-1"/>
          <w:position w:val="13"/>
          <w:sz w:val="18"/>
        </w:rPr>
        <w:t>ème</w:t>
      </w:r>
      <w:r>
        <w:rPr>
          <w:rFonts w:ascii="Calibri" w:hAnsi="Calibri"/>
          <w:b/>
          <w:position w:val="13"/>
          <w:sz w:val="18"/>
        </w:rPr>
        <w:t> </w:t>
      </w:r>
      <w:r>
        <w:rPr>
          <w:rFonts w:ascii="Calibri" w:hAnsi="Calibri"/>
          <w:b/>
          <w:sz w:val="28"/>
        </w:rPr>
        <w:t>:</w:t>
      </w:r>
      <w:r>
        <w:rPr>
          <w:rFonts w:ascii="Calibri" w:hAnsi="Calibri"/>
          <w:sz w:val="28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tabs>
          <w:tab w:pos="4469" w:val="left" w:leader="none"/>
          <w:tab w:pos="7803" w:val="left" w:leader="none"/>
        </w:tabs>
        <w:spacing w:before="51"/>
        <w:ind w:left="2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STAGE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1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pacing w:val="-1"/>
          <w:sz w:val="24"/>
        </w:rPr>
        <w:t>du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pacing w:val="-1"/>
          <w:sz w:val="24"/>
        </w:rPr>
      </w:r>
      <w:r>
        <w:rPr>
          <w:rFonts w:ascii="Calibri"/>
          <w:spacing w:val="-2"/>
          <w:sz w:val="24"/>
        </w:rPr>
        <w:t>au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  <w:u w:val="single" w:color="000000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tabs>
          <w:tab w:pos="4469" w:val="left" w:leader="none"/>
          <w:tab w:pos="7802" w:val="left" w:leader="none"/>
        </w:tabs>
        <w:spacing w:before="51"/>
        <w:ind w:left="2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STAGE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2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pacing w:val="-1"/>
          <w:sz w:val="24"/>
        </w:rPr>
        <w:t>du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pacing w:val="-1"/>
          <w:sz w:val="24"/>
        </w:rPr>
      </w:r>
      <w:r>
        <w:rPr>
          <w:rFonts w:ascii="Calibri"/>
          <w:spacing w:val="-2"/>
          <w:sz w:val="24"/>
        </w:rPr>
        <w:t>au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  <w:u w:val="single" w:color="000000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spacing w:before="63"/>
        <w:ind w:left="4303" w:right="4309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267.890015pt;margin-top:20.079397pt;width:88pt;height:.1pt;mso-position-horizontal-relative:page;mso-position-vertical-relative:paragraph;z-index:-408112" coordorigin="5358,402" coordsize="1760,2">
            <v:shape style="position:absolute;left:5358;top:402;width:1760;height:2" coordorigin="5358,402" coordsize="1760,0" path="m5358,402l7117,402e" filled="false" stroked="true" strokeweight="1.4199pt" strokecolor="#000000">
              <v:path arrowok="t"/>
            </v:shape>
            <w10:wrap type="none"/>
          </v:group>
        </w:pict>
      </w:r>
      <w:r>
        <w:rPr>
          <w:rFonts w:ascii="Calibri" w:hAnsi="Calibri"/>
          <w:b/>
          <w:sz w:val="28"/>
        </w:rPr>
        <w:t>Stages</w:t>
      </w:r>
      <w:r>
        <w:rPr>
          <w:rFonts w:ascii="Calibri" w:hAnsi="Calibri"/>
          <w:b/>
          <w:spacing w:val="-1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1"/>
          <w:sz w:val="28"/>
        </w:rPr>
        <w:t> 3</w:t>
      </w:r>
      <w:r>
        <w:rPr>
          <w:rFonts w:ascii="Calibri" w:hAnsi="Calibri"/>
          <w:b/>
          <w:spacing w:val="-1"/>
          <w:position w:val="13"/>
          <w:sz w:val="18"/>
        </w:rPr>
        <w:t>ème</w:t>
      </w:r>
      <w:r>
        <w:rPr>
          <w:rFonts w:ascii="Calibri" w:hAnsi="Calibri"/>
          <w:b/>
          <w:position w:val="13"/>
          <w:sz w:val="18"/>
        </w:rPr>
        <w:t> </w:t>
      </w:r>
      <w:r>
        <w:rPr>
          <w:rFonts w:ascii="Calibri" w:hAnsi="Calibri"/>
          <w:b/>
          <w:sz w:val="28"/>
        </w:rPr>
        <w:t>:</w:t>
      </w:r>
      <w:r>
        <w:rPr>
          <w:rFonts w:ascii="Calibri" w:hAnsi="Calibri"/>
          <w:sz w:val="28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tabs>
          <w:tab w:pos="4469" w:val="left" w:leader="none"/>
          <w:tab w:pos="7802" w:val="left" w:leader="none"/>
        </w:tabs>
        <w:spacing w:before="51"/>
        <w:ind w:left="2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STAGE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3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pacing w:val="-1"/>
          <w:sz w:val="24"/>
        </w:rPr>
        <w:t>du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pacing w:val="-1"/>
          <w:sz w:val="24"/>
        </w:rPr>
      </w:r>
      <w:r>
        <w:rPr>
          <w:rFonts w:ascii="Calibri"/>
          <w:spacing w:val="-2"/>
          <w:sz w:val="24"/>
        </w:rPr>
        <w:t>au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  <w:u w:val="single" w:color="000000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tabs>
          <w:tab w:pos="4469" w:val="left" w:leader="none"/>
          <w:tab w:pos="7806" w:val="left" w:leader="none"/>
        </w:tabs>
        <w:spacing w:before="51"/>
        <w:ind w:left="2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STAGE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4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: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pacing w:val="-1"/>
          <w:sz w:val="24"/>
        </w:rPr>
        <w:t>du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pacing w:val="-1"/>
          <w:sz w:val="24"/>
        </w:rPr>
      </w:r>
      <w:r>
        <w:rPr>
          <w:rFonts w:ascii="Calibri"/>
          <w:spacing w:val="-2"/>
          <w:sz w:val="24"/>
        </w:rPr>
        <w:t>au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z w:val="24"/>
          <w:u w:val="single" w:color="000000"/>
        </w:rPr>
        <w:t> </w:t>
        <w:tab/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tabs>
          <w:tab w:pos="5441" w:val="left" w:leader="none"/>
          <w:tab w:pos="7939" w:val="left" w:leader="none"/>
        </w:tabs>
        <w:spacing w:before="51"/>
        <w:ind w:left="2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z w:val="24"/>
        </w:rPr>
        <w:t>STAGE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supplémentaire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: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z w:val="24"/>
          <w:u w:val="single" w:color="000000"/>
        </w:rPr>
        <w:tab/>
      </w:r>
      <w:r>
        <w:rPr>
          <w:rFonts w:ascii="Calibri" w:hAnsi="Calibri"/>
          <w:sz w:val="24"/>
        </w:rPr>
      </w:r>
      <w:r>
        <w:rPr>
          <w:rFonts w:ascii="Calibri" w:hAnsi="Calibri"/>
          <w:spacing w:val="-2"/>
          <w:sz w:val="24"/>
        </w:rPr>
        <w:t>au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  <w:u w:val="single" w:color="000000"/>
        </w:rPr>
        <w:t> </w:t>
        <w:tab/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34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5.15pt;height:96.5pt;mso-position-horizontal-relative:char;mso-position-vertical-relative:line" coordorigin="0,0" coordsize="9903,1930">
            <v:shape style="position:absolute;left:0;top:0;width:9902;height:1930" type="#_x0000_t75" stroked="false">
              <v:imagedata r:id="rId19" o:title=""/>
            </v:shape>
            <v:shape style="position:absolute;left:19;top:41;width:1862;height:1889" type="#_x0000_t75" stroked="false">
              <v:imagedata r:id="rId20" o:title=""/>
            </v:shape>
            <v:shape style="position:absolute;left:0;top:0;width:9903;height:19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44"/>
                        <w:szCs w:val="44"/>
                      </w:rPr>
                    </w:pPr>
                  </w:p>
                  <w:p>
                    <w:pPr>
                      <w:spacing w:line="277" w:lineRule="auto" w:before="0"/>
                      <w:ind w:left="4647" w:right="1007" w:hanging="2105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Le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32"/>
                        <w:szCs w:val="32"/>
                      </w:rPr>
                      <w:t>documentaliste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7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du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32"/>
                        <w:szCs w:val="32"/>
                      </w:rPr>
                      <w:t>CDI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dispose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1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32"/>
                        <w:szCs w:val="32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ressources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24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pouvant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0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32"/>
                        <w:szCs w:val="32"/>
                      </w:rPr>
                      <w:t>t’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32"/>
                        <w:szCs w:val="32"/>
                      </w:rPr>
                      <w:t>aider.</w:t>
                    </w:r>
                    <w:r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8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5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104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8pt;height:38.15pt;mso-position-horizontal-relative:char;mso-position-vertical-relative:line" coordorigin="0,0" coordsize="10096,763">
            <v:group style="position:absolute;left:45;top:32;width:3128;height:701" coordorigin="45,32" coordsize="3128,701">
              <v:shape style="position:absolute;left:45;top:32;width:3128;height:701" coordorigin="45,32" coordsize="3128,701" path="m45,733l3173,733,3173,32,45,32,45,733xe" filled="true" fillcolor="#f1eef5" stroked="false">
                <v:path arrowok="t"/>
                <v:fill type="solid"/>
              </v:shape>
            </v:group>
            <v:group style="position:absolute;left:139;top:63;width:2941;height:636" coordorigin="139,63" coordsize="2941,636">
              <v:shape style="position:absolute;left:139;top:63;width:2941;height:636" coordorigin="139,63" coordsize="2941,636" path="m139,699l3079,699,3079,63,139,63,139,699xe" filled="true" fillcolor="#f1eef5" stroked="false">
                <v:path arrowok="t"/>
                <v:fill type="solid"/>
              </v:shape>
            </v:group>
            <v:group style="position:absolute;left:17;top:17;width:10063;height:2" coordorigin="17,17" coordsize="10063,2">
              <v:shape style="position:absolute;left:17;top:17;width:10063;height:2" coordorigin="17,17" coordsize="10063,0" path="m17,17l10079,17e" filled="false" stroked="true" strokeweight="1.66pt" strokecolor="#403052">
                <v:path arrowok="t"/>
              </v:shape>
            </v:group>
            <v:group style="position:absolute;left:45;top:31;width:3128;height:2" coordorigin="45,31" coordsize="3128,2">
              <v:shape style="position:absolute;left:45;top:31;width:3128;height:2" coordorigin="45,31" coordsize="3128,0" path="m45,31l3173,31e" filled="false" stroked="true" strokeweight=".22pt" strokecolor="#f1eef5">
                <v:path arrowok="t"/>
              </v:shape>
            </v:group>
            <v:group style="position:absolute;left:31;top:732;width:10034;height:2" coordorigin="31,732" coordsize="10034,2">
              <v:shape style="position:absolute;left:31;top:732;width:10034;height:2" coordorigin="31,732" coordsize="10034,0" path="m31,732l10065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10063;height:2" coordorigin="17,747" coordsize="10063,2">
              <v:shape style="position:absolute;left:17;top:747;width:10063;height:2" coordorigin="17,747" coordsize="10063,0" path="m17,747l10079,747e" filled="false" stroked="true" strokeweight="1.54pt" strokecolor="#403052">
                <v:path arrowok="t"/>
              </v:shape>
            </v:group>
            <v:group style="position:absolute;left:3187;top:15;width:2;height:718" coordorigin="3187,15" coordsize="2,718">
              <v:shape style="position:absolute;left:3187;top:15;width:2;height:718" coordorigin="3187,15" coordsize="0,718" path="m3187,15l3187,733e" filled="false" stroked="true" strokeweight="1.54pt" strokecolor="#403052">
                <v:path arrowok="t"/>
              </v:shape>
            </v:group>
            <v:group style="position:absolute;left:10065;top:32;width:2;height:701" coordorigin="10065,32" coordsize="2,701">
              <v:shape style="position:absolute;left:10065;top:32;width:2;height:701" coordorigin="10065,32" coordsize="0,701" path="m10065,32l10065,733e" filled="false" stroked="true" strokeweight="1.54pt" strokecolor="#403052">
                <v:path arrowok="t"/>
              </v:shape>
              <v:shape style="position:absolute;left:31;top:17;width:3157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754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87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766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Lister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3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les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3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entreprises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2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50.55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276" w:lineRule="auto" w:before="1"/>
                    <w:ind w:left="2234" w:right="409" w:hanging="1832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Rechercher</w:t>
                  </w:r>
                  <w:r>
                    <w:rPr>
                      <w:rFonts w:ascii="Calibri" w:hAns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des</w:t>
                  </w:r>
                  <w:r>
                    <w:rPr>
                      <w:rFonts w:ascii="Calibri" w:hAns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lieux</w:t>
                  </w:r>
                  <w:r>
                    <w:rPr>
                      <w:rFonts w:ascii="Calibri" w:hAns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stage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sur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internet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avec</w:t>
                  </w:r>
                  <w:r>
                    <w:rPr>
                      <w:rFonts w:ascii="Calibri" w:hAns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un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moteur</w:t>
                  </w:r>
                  <w:r>
                    <w:rPr>
                      <w:rFonts w:ascii="Calibri" w:hAns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3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recherche.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Exemple</w:t>
                  </w:r>
                  <w:r>
                    <w:rPr>
                      <w:rFonts w:ascii="Calibri" w:hAns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avec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«</w:t>
                  </w:r>
                  <w:r>
                    <w:rPr>
                      <w:rFonts w:ascii="Calibri" w:hAnsi="Calibri"/>
                      <w:b/>
                      <w:spacing w:val="-2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Google</w:t>
                  </w:r>
                  <w:r>
                    <w:rPr>
                      <w:rFonts w:ascii="Calibri" w:hAnsi="Calibri"/>
                      <w:b/>
                      <w:spacing w:val="-2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».</w:t>
                  </w:r>
                  <w:r>
                    <w:rPr>
                      <w:rFonts w:ascii="Calibri" w:hAns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5.35pt;height:33.3pt;mso-position-horizontal-relative:char;mso-position-vertical-relative:line" coordorigin="0,0" coordsize="9907,666">
            <v:group style="position:absolute;left:23;top:23;width:9862;height:621" coordorigin="23,23" coordsize="9862,621">
              <v:shape style="position:absolute;left:23;top:23;width:9862;height:621" coordorigin="23,23" coordsize="9862,621" path="m23,643l9885,643,9885,23,23,23,23,643xe" filled="false" stroked="true" strokeweight="2.25pt" strokecolor="#000000">
                <v:path arrowok="t"/>
              </v:shape>
              <v:shape style="position:absolute;left:160;top:116;width:9590;height:435" type="#_x0000_t202" filled="true" fillcolor="#f1eef5" stroked="false">
                <v:textbox inset="0,0,0,0">
                  <w:txbxContent>
                    <w:p>
                      <w:pPr>
                        <w:spacing w:line="290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000FF"/>
                          <w:sz w:val="24"/>
                        </w:rPr>
                      </w:r>
                      <w:r>
                        <w:rPr>
                          <w:rFonts w:ascii="Calibri"/>
                          <w:color w:val="0000FF"/>
                          <w:sz w:val="24"/>
                          <w:u w:val="single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4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4"/>
                          <w:u w:val="single" w:color="0000FF"/>
                        </w:rPr>
                        <w:t>1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4"/>
                          <w:u w:val="single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4"/>
                        </w:rPr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Va sur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Google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maps :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pacing w:val="-3"/>
                          <w:sz w:val="24"/>
                        </w:rPr>
                      </w:r>
                      <w:hyperlink r:id="rId21">
                        <w:r>
                          <w:rPr>
                            <w:rFonts w:ascii="Calibri"/>
                            <w:color w:val="0000FF"/>
                            <w:spacing w:val="-1"/>
                            <w:sz w:val="24"/>
                            <w:u w:val="single" w:color="0000FF"/>
                          </w:rPr>
                          <w:t>www.maps.google.fr</w:t>
                        </w:r>
                        <w:r>
                          <w:rPr>
                            <w:rFonts w:ascii="Calibri"/>
                            <w:color w:val="0000FF"/>
                            <w:w w:val="99"/>
                            <w:sz w:val="24"/>
                          </w:rPr>
                        </w:r>
                        <w:r>
                          <w:rPr>
                            <w:rFonts w:ascii="Calibri"/>
                            <w:sz w:val="24"/>
                          </w:rPr>
                        </w:r>
                      </w:hyperlink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5.35pt;height:253.7pt;mso-position-horizontal-relative:char;mso-position-vertical-relative:line" coordorigin="0,0" coordsize="9907,5074">
            <v:shape style="position:absolute;left:1019;top:735;width:8846;height:4338" type="#_x0000_t75" stroked="false">
              <v:imagedata r:id="rId22" o:title=""/>
            </v:shape>
            <v:group style="position:absolute;left:23;top:23;width:9862;height:621" coordorigin="23,23" coordsize="9862,621">
              <v:shape style="position:absolute;left:23;top:23;width:9862;height:621" coordorigin="23,23" coordsize="9862,621" path="m23,643l9885,643,9885,23,23,23,23,643xe" filled="false" stroked="true" strokeweight="2.25pt" strokecolor="#000000">
                <v:path arrowok="t"/>
              </v:shape>
            </v:group>
            <v:group style="position:absolute;left:160;top:116;width:9590;height:432" coordorigin="160,116" coordsize="9590,432">
              <v:shape style="position:absolute;left:160;top:116;width:9590;height:432" coordorigin="160,116" coordsize="9590,432" path="m160,548l9750,548,9750,116,160,116,160,548xe" filled="true" fillcolor="#f1eef5" stroked="false">
                <v:path arrowok="t"/>
                <v:fill type="solid"/>
              </v:shape>
            </v:group>
            <v:group style="position:absolute;left:3944;top:475;width:1515;height:856" coordorigin="3944,475" coordsize="1515,856">
              <v:shape style="position:absolute;left:3944;top:475;width:1515;height:856" coordorigin="3944,475" coordsize="1515,856" path="m4123,1122l3944,1226,4123,1331,4137,1327,4150,1306,4146,1292,4072,1249,3989,1249,3989,1204,4072,1204,4146,1161,4150,1147,4137,1125,4123,1122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072,1204l3989,1204,3989,1249,4072,1249,4067,1246,4000,1246,4000,1207,4067,1207,4072,1204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679,1204l4072,1204,4034,1226,4072,1249,4724,1249,4724,1226,4679,1226,4679,1204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000,1207l4000,1246,4034,1226,4000,1207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034,1226l4000,1246,4067,1246,4034,1226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067,1207l4000,1207,4034,1226,4067,1207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5458,475l4679,475,4679,1226,4701,1204,4724,1204,4724,520,4701,520,4724,497,5458,497,5458,475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724,1204l4701,1204,4679,1226,4724,1226,4724,1204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4724,497l4701,520,4724,520,4724,497xe" filled="true" fillcolor="#000000" stroked="false">
                <v:path arrowok="t"/>
                <v:fill type="solid"/>
              </v:shape>
              <v:shape style="position:absolute;left:3944;top:475;width:1515;height:856" coordorigin="3944,475" coordsize="1515,856" path="m5458,497l4724,497,4724,520,5458,520,5458,497xe" filled="true" fillcolor="#000000" stroked="false">
                <v:path arrowok="t"/>
                <v:fill type="solid"/>
              </v:shape>
              <v:shape style="position:absolute;left:189;top:164;width:74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  <w:u w:val="single" w:color="0000FF"/>
                        </w:rPr>
                        <w:t>Etape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-3"/>
                          <w:sz w:val="24"/>
                          <w:szCs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  <w:u w:val="single" w:color="0000FF"/>
                        </w:rPr>
                        <w:t>2 :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-1"/>
                          <w:sz w:val="24"/>
                          <w:szCs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-1"/>
                          <w:sz w:val="24"/>
                          <w:szCs w:val="24"/>
                        </w:rPr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zone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recherche,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tape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ton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adresse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(n’oublie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pas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code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postal)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2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0.35pt;height:268.95pt;mso-position-horizontal-relative:char;mso-position-vertical-relative:line" coordorigin="0,0" coordsize="10007,5379">
            <v:shape style="position:absolute;left:1229;top:535;width:8640;height:4843" type="#_x0000_t75" stroked="false">
              <v:imagedata r:id="rId23" o:title=""/>
            </v:shape>
            <v:group style="position:absolute;left:988;top:644;width:1211;height:2720" coordorigin="988,644" coordsize="1211,2720">
              <v:shape style="position:absolute;left:988;top:644;width:1211;height:2720" coordorigin="988,644" coordsize="1211,2720" path="m2110,3275l1989,3322,1983,3335,1992,3358,2005,3364,2159,3305,2155,3305,2155,3300,2140,3300,2110,3275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1033,644l988,644,988,3305,2034,3305,2092,3282,1033,3282,1011,3260,1033,3260,1033,644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2163,3260l2155,3260,2155,3305,2159,3305,2199,3289,2163,3260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2147,3261l2110,3275,2140,3300,2147,3261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2155,3261l2147,3261,2140,3300,2155,3300,2155,3261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1033,3260l1011,3260,1033,3282,1033,3260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2092,3260l1033,3260,1033,3282,2092,3282,2110,3275,2092,3260xe" filled="true" fillcolor="#000000" stroked="false">
                <v:path arrowok="t"/>
                <v:fill type="solid"/>
              </v:shape>
              <v:shape style="position:absolute;left:988;top:644;width:1211;height:2720" coordorigin="988,644" coordsize="1211,2720" path="m2039,3158l2024,3159,2017,3169,2009,3178,2010,3192,2020,3200,2110,3275,2147,3261,2155,3261,2155,3260,2163,3260,2039,3158xe" filled="true" fillcolor="#000000" stroked="false">
                <v:path arrowok="t"/>
                <v:fill type="solid"/>
              </v:shape>
            </v:group>
            <v:group style="position:absolute;left:23;top:23;width:9962;height:621" coordorigin="23,23" coordsize="9962,621">
              <v:shape style="position:absolute;left:23;top:23;width:9962;height:621" coordorigin="23,23" coordsize="9962,621" path="m23,644l9985,644,9985,23,23,23,23,644xe" filled="true" fillcolor="#ffffff" stroked="false">
                <v:path arrowok="t"/>
                <v:fill type="solid"/>
              </v:shape>
            </v:group>
            <v:group style="position:absolute;left:23;top:23;width:9962;height:621" coordorigin="23,23" coordsize="9962,621">
              <v:shape style="position:absolute;left:23;top:23;width:9962;height:621" coordorigin="23,23" coordsize="9962,621" path="m23,644l9985,644,9985,23,23,23,23,644xe" filled="false" stroked="true" strokeweight="2.25pt" strokecolor="#000000">
                <v:path arrowok="t"/>
              </v:shape>
              <v:shape style="position:absolute;left:160;top:119;width:9691;height:432" type="#_x0000_t202" filled="true" fillcolor="#f1eef5" stroked="false">
                <v:textbox inset="0,0,0,0">
                  <w:txbxContent>
                    <w:p>
                      <w:pPr>
                        <w:spacing w:line="29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0000FF"/>
                          <w:sz w:val="24"/>
                        </w:rPr>
                      </w:r>
                      <w:r>
                        <w:rPr>
                          <w:rFonts w:ascii="Calibri" w:hAnsi="Calibri"/>
                          <w:color w:val="0000FF"/>
                          <w:sz w:val="24"/>
                          <w:u w:val="single" w:color="0000FF"/>
                        </w:rPr>
                        <w:t>Etape</w:t>
                      </w:r>
                      <w:r>
                        <w:rPr>
                          <w:rFonts w:ascii="Calibri" w:hAnsi="Calibri"/>
                          <w:color w:val="0000FF"/>
                          <w:spacing w:val="-3"/>
                          <w:sz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/>
                          <w:color w:val="0000FF"/>
                          <w:sz w:val="24"/>
                          <w:u w:val="single" w:color="0000FF"/>
                        </w:rPr>
                        <w:t>3 : </w:t>
                      </w:r>
                      <w:r>
                        <w:rPr>
                          <w:rFonts w:ascii="Calibri" w:hAnsi="Calibri"/>
                          <w:color w:val="0000FF"/>
                          <w:sz w:val="24"/>
                        </w:rPr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Clique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dans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«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rechercher </w:t>
                      </w:r>
                      <w:r>
                        <w:rPr>
                          <w:rFonts w:ascii="Calibri" w:hAnsi="Calibri"/>
                          <w:sz w:val="22"/>
                        </w:rPr>
                        <w:t>à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proximité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»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8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3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480" w:right="10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85.584pt;margin-top:764.135986pt;width:476.15pt;height:21.6pt;mso-position-horizontal-relative:page;mso-position-vertical-relative:page;z-index:-407584" coordorigin="1712,15283" coordsize="9523,432">
            <v:shape style="position:absolute;left:1712;top:15283;width:9523;height:432" coordorigin="1712,15283" coordsize="9523,432" path="m1712,15715l11234,15715,11234,15283,1712,15283,1712,15715xe" filled="true" fillcolor="#f1eef5" stroked="false">
              <v:path arrowok="t"/>
              <v:fill type="solid"/>
            </v:shape>
            <w10:wrap type="none"/>
          </v:group>
        </w:pict>
      </w: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6.2pt;height:306pt;mso-position-horizontal-relative:char;mso-position-vertical-relative:line" coordorigin="0,0" coordsize="9924,6120">
            <v:shape style="position:absolute;left:1319;top:883;width:8584;height:5236" type="#_x0000_t75" stroked="false">
              <v:imagedata r:id="rId24" o:title=""/>
            </v:shape>
            <v:group style="position:absolute;left:23;top:23;width:9879;height:621" coordorigin="23,23" coordsize="9879,621">
              <v:shape style="position:absolute;left:23;top:23;width:9879;height:621" coordorigin="23,23" coordsize="9879,621" path="m23,643l9902,643,9902,23,23,23,23,643xe" filled="false" stroked="true" strokeweight="2.25pt" strokecolor="#000000">
                <v:path arrowok="t"/>
              </v:shape>
            </v:group>
            <v:group style="position:absolute;left:519;top:640;width:1772;height:3342" coordorigin="519,640" coordsize="1772,3342">
              <v:shape style="position:absolute;left:519;top:640;width:1772;height:3342" coordorigin="519,640" coordsize="1772,3342" path="m2221,3883l2181,3904,2290,3982,2289,3901,2231,3901,2221,3883xe" filled="true" fillcolor="#000000" stroked="false">
                <v:path arrowok="t"/>
                <v:fill type="solid"/>
              </v:shape>
              <v:shape style="position:absolute;left:519;top:640;width:1772;height:3342" coordorigin="519,640" coordsize="1772,3342" path="m2248,3869l2221,3883,2231,3901,2257,3887,2248,3869xe" filled="true" fillcolor="#000000" stroked="false">
                <v:path arrowok="t"/>
                <v:fill type="solid"/>
              </v:shape>
              <v:shape style="position:absolute;left:519;top:640;width:1772;height:3342" coordorigin="519,640" coordsize="1772,3342" path="m2288,3848l2248,3869,2257,3887,2231,3901,2289,3901,2288,3848xe" filled="true" fillcolor="#000000" stroked="false">
                <v:path arrowok="t"/>
                <v:fill type="solid"/>
              </v:shape>
              <v:shape style="position:absolute;left:519;top:640;width:1772;height:3342" coordorigin="519,640" coordsize="1772,3342" path="m546,640l519,654,2221,3883,2248,3869,546,640xe" filled="true" fillcolor="#000000" stroked="false">
                <v:path arrowok="t"/>
                <v:fill type="solid"/>
              </v:shape>
              <v:shape style="position:absolute;left:159;top:117;width:9607;height:432" type="#_x0000_t202" filled="true" fillcolor="#f1eef5" stroked="false">
                <v:textbox inset="0,0,0,0">
                  <w:txbxContent>
                    <w:p>
                      <w:pPr>
                        <w:spacing w:line="29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</w:rPr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  <w:u w:val="single" w:color="0000FF"/>
                        </w:rPr>
                        <w:t>Etape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-3"/>
                          <w:sz w:val="24"/>
                          <w:szCs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  <w:u w:val="single" w:color="0000FF"/>
                        </w:rPr>
                        <w:t>4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-1"/>
                          <w:sz w:val="24"/>
                          <w:szCs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z w:val="24"/>
                          <w:szCs w:val="24"/>
                          <w:u w:val="single" w:color="0000FF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1"/>
                          <w:sz w:val="24"/>
                          <w:szCs w:val="24"/>
                          <w:u w:val="single" w:color="0000FF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0000FF"/>
                          <w:spacing w:val="1"/>
                          <w:sz w:val="24"/>
                          <w:szCs w:val="24"/>
                        </w:rPr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Tu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peux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maintenant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chercher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le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type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d’entreprise que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tu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souhaites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64"/>
        <w:ind w:left="106" w:right="0" w:firstLine="0"/>
        <w:jc w:val="left"/>
        <w:rPr>
          <w:rFonts w:ascii="Comic Sans MS" w:hAnsi="Comic Sans MS" w:cs="Comic Sans MS" w:eastAsia="Comic Sans MS"/>
        </w:rPr>
      </w:pPr>
      <w:r>
        <w:rPr/>
        <w:pict>
          <v:group style="position:absolute;margin-left:78.5pt;margin-top:8.964614pt;width:436.7pt;height:381.95pt;mso-position-horizontal-relative:page;mso-position-vertical-relative:paragraph;z-index:-407608" coordorigin="1570,179" coordsize="8734,7639">
            <v:shape style="position:absolute;left:2169;top:1258;width:8135;height:5274" type="#_x0000_t75" stroked="false">
              <v:imagedata r:id="rId25" o:title=""/>
            </v:shape>
            <v:group style="position:absolute;left:7341;top:4616;width:1695;height:2188" coordorigin="7341,4616" coordsize="1695,2188">
              <v:shape style="position:absolute;left:7341;top:4616;width:1695;height:2188" coordorigin="7341,4616" coordsize="1695,2188" path="m8990,5710l8990,6804,9035,6804,9035,5732,9013,5732,8990,5710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45,4705l7423,4743,7423,5732,8990,5732,8990,5710,7468,5710,7445,5687,7468,5687,7467,4743,7445,4705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9035,5687l7468,5687,7468,5710,8990,5710,9013,5732,9035,5732,9035,5687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68,5687l7445,5687,7468,5710,7468,5687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45,4616l7347,4784,7341,4795,7344,4808,7355,4815,7366,4821,7379,4817,7422,4744,7423,4660,7471,4660,7445,4616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71,4660l7468,4660,7468,4744,7511,4817,7524,4821,7535,4815,7546,4808,7549,4795,7543,4784,7471,4660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68,4672l7464,4672,7445,4705,7468,4744,7468,4672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68,4660l7423,4660,7423,4743,7445,4705,7426,4672,7468,4672,7468,4660xe" filled="true" fillcolor="#000000" stroked="false">
                <v:path arrowok="t"/>
                <v:fill type="solid"/>
              </v:shape>
              <v:shape style="position:absolute;left:7341;top:4616;width:1695;height:2188" coordorigin="7341,4616" coordsize="1695,2188" path="m7464,4672l7426,4672,7445,4705,7464,4672xe" filled="true" fillcolor="#000000" stroked="false">
                <v:path arrowok="t"/>
                <v:fill type="solid"/>
              </v:shape>
            </v:group>
            <v:group style="position:absolute;left:1585;top:6811;width:3913;height:992" coordorigin="1585,6811" coordsize="3913,992">
              <v:shape style="position:absolute;left:1585;top:6811;width:3913;height:992" coordorigin="1585,6811" coordsize="3913,992" path="m1585,7803l5498,7803,5498,6811,1585,6811,1585,7803xe" filled="false" stroked="true" strokeweight="1.5pt" strokecolor="#000000">
                <v:path arrowok="t"/>
              </v:shape>
            </v:group>
            <v:group style="position:absolute;left:4382;top:1156;width:120;height:812" coordorigin="4382,1156" coordsize="120,812">
              <v:shape style="position:absolute;left:4382;top:1156;width:120;height:812" coordorigin="4382,1156" coordsize="120,812" path="m4427,1848l4382,1848,4442,1968,4492,1868,4427,1868,4427,1848xe" filled="true" fillcolor="#000000" stroked="false">
                <v:path arrowok="t"/>
                <v:fill type="solid"/>
              </v:shape>
              <v:shape style="position:absolute;left:4382;top:1156;width:120;height:812" coordorigin="4382,1156" coordsize="120,812" path="m4457,1156l4427,1156,4427,1868,4457,1868,4457,1156xe" filled="true" fillcolor="#000000" stroked="false">
                <v:path arrowok="t"/>
                <v:fill type="solid"/>
              </v:shape>
              <v:shape style="position:absolute;left:4382;top:1156;width:120;height:812" coordorigin="4382,1156" coordsize="120,812" path="m4502,1848l4457,1848,4457,1868,4492,1868,4502,1848xe" filled="true" fillcolor="#000000" stroked="false">
                <v:path arrowok="t"/>
                <v:fill type="solid"/>
              </v:shape>
            </v:group>
            <v:group style="position:absolute;left:3429;top:5084;width:120;height:1720" coordorigin="3429,5084" coordsize="120,1720">
              <v:shape style="position:absolute;left:3429;top:5084;width:120;height:1720" coordorigin="3429,5084" coordsize="120,1720" path="m3504,5184l3474,5184,3474,6804,3504,6804,3504,5184xe" filled="true" fillcolor="#000000" stroked="false">
                <v:path arrowok="t"/>
                <v:fill type="solid"/>
              </v:shape>
              <v:shape style="position:absolute;left:3429;top:5084;width:120;height:1720" coordorigin="3429,5084" coordsize="120,1720" path="m3489,5084l3429,5204,3474,5204,3474,5184,3539,5184,3489,5084xe" filled="true" fillcolor="#000000" stroked="false">
                <v:path arrowok="t"/>
                <v:fill type="solid"/>
              </v:shape>
              <v:shape style="position:absolute;left:3429;top:5084;width:120;height:1720" coordorigin="3429,5084" coordsize="120,1720" path="m3539,5184l3504,5184,3504,5204,3549,5204,3539,5184xe" filled="true" fillcolor="#000000" stroked="false">
                <v:path arrowok="t"/>
                <v:fill type="solid"/>
              </v:shape>
              <v:shape style="position:absolute;left:4271;top:179;width:3928;height:992" type="#_x0000_t202" filled="false" stroked="true" strokeweight="1.5pt" strokecolor="#000000">
                <v:textbox inset="0,0,0,0">
                  <w:txbxContent>
                    <w:p>
                      <w:pPr>
                        <w:spacing w:line="278" w:lineRule="auto" w:before="70"/>
                        <w:ind w:left="145" w:right="414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Tu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peux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imprimer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cette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page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avec</w:t>
                      </w:r>
                      <w:r>
                        <w:rPr>
                          <w:rFonts w:ascii="Calibri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les</w:t>
                      </w:r>
                      <w:r>
                        <w:rPr>
                          <w:rFonts w:ascii="Calibri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adresses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et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le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plan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en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cliquant</w:t>
                      </w:r>
                      <w:r>
                        <w:rPr>
                          <w:rFonts w:ascii="Calibri"/>
                          <w:sz w:val="22"/>
                        </w:rPr>
                        <w:t> ici</w:t>
                      </w:r>
                    </w:p>
                  </w:txbxContent>
                </v:textbox>
                <w10:wrap type="none"/>
              </v:shape>
              <v:shape style="position:absolute;left:1577;top:239;width:214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/>
                          <w:spacing w:val="-1"/>
                          <w:sz w:val="24"/>
                        </w:rPr>
                        <w:t>emple</w:t>
                      </w:r>
                      <w:r>
                        <w:rPr>
                          <w:rFonts w:ascii="Comic Sans MS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omic Sans MS"/>
                          <w:sz w:val="24"/>
                        </w:rPr>
                        <w:t>:</w:t>
                      </w:r>
                      <w:r>
                        <w:rPr>
                          <w:rFonts w:ascii="Comic Sans MS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omic Sans MS"/>
                          <w:spacing w:val="-1"/>
                          <w:sz w:val="24"/>
                        </w:rPr>
                        <w:t>boulangerie</w:t>
                      </w:r>
                      <w:r>
                        <w:rPr>
                          <w:rFonts w:ascii="Comic Sans MS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745;top:6941;width:3479;height:53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Tu</w:t>
                      </w:r>
                      <w:r>
                        <w:rPr>
                          <w:rFonts w:ascii="Calibri" w:hAnsi="Calibri"/>
                          <w:sz w:val="22"/>
                        </w:rPr>
                        <w:t> as ici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les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adresses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numéros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5" w:lineRule="exact" w:before="4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téléphone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mic Sans MS"/>
          <w:spacing w:val="-2"/>
        </w:rPr>
        <w:t>Ex</w:t>
      </w:r>
      <w:r>
        <w:rPr>
          <w:rFonts w:ascii="Comic Sans MS"/>
        </w:rPr>
      </w: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0"/>
        <w:rPr>
          <w:rFonts w:ascii="Comic Sans MS" w:hAnsi="Comic Sans MS" w:cs="Comic Sans MS" w:eastAsia="Comic Sans MS"/>
          <w:sz w:val="20"/>
          <w:szCs w:val="20"/>
        </w:rPr>
      </w:pPr>
    </w:p>
    <w:p>
      <w:pPr>
        <w:spacing w:line="240" w:lineRule="auto" w:before="8"/>
        <w:rPr>
          <w:rFonts w:ascii="Comic Sans MS" w:hAnsi="Comic Sans MS" w:cs="Comic Sans MS" w:eastAsia="Comic Sans MS"/>
          <w:sz w:val="13"/>
          <w:szCs w:val="13"/>
        </w:rPr>
      </w:pPr>
    </w:p>
    <w:tbl>
      <w:tblPr>
        <w:tblW w:w="0" w:type="auto"/>
        <w:jc w:val="left"/>
        <w:tblInd w:w="3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2"/>
        <w:gridCol w:w="3733"/>
      </w:tblGrid>
      <w:tr>
        <w:trPr>
          <w:trHeight w:val="1071" w:hRule="exact"/>
        </w:trPr>
        <w:tc>
          <w:tcPr>
            <w:tcW w:w="6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/>
          </w:p>
        </w:tc>
        <w:tc>
          <w:tcPr>
            <w:tcW w:w="3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77" w:lineRule="auto" w:before="69"/>
              <w:ind w:left="144" w:right="25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Tu</w:t>
            </w:r>
            <w:r>
              <w:rPr>
                <w:rFonts w:ascii="Calibri" w:hAnsi="Calibri"/>
                <w:sz w:val="22"/>
              </w:rPr>
              <w:t> as ici la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carte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pour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où 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situe</w:t>
            </w:r>
            <w:r>
              <w:rPr>
                <w:rFonts w:ascii="Calibri" w:hAnsi="Calibri"/>
                <w:spacing w:val="2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les</w:t>
            </w:r>
            <w:r>
              <w:rPr>
                <w:rFonts w:ascii="Calibri" w:hAnsi="Calibri"/>
                <w:spacing w:val="-1"/>
                <w:sz w:val="22"/>
              </w:rPr>
              <w:t> boulangeries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rapport</w:t>
            </w:r>
            <w:r>
              <w:rPr>
                <w:rFonts w:ascii="Calibri" w:hAnsi="Calibri"/>
                <w:sz w:val="22"/>
              </w:rPr>
              <w:t> à chez</w:t>
            </w:r>
            <w:r>
              <w:rPr>
                <w:rFonts w:ascii="Calibri" w:hAnsi="Calibri"/>
                <w:spacing w:val="2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toi</w:t>
            </w:r>
          </w:p>
        </w:tc>
      </w:tr>
      <w:tr>
        <w:trPr>
          <w:trHeight w:val="84" w:hRule="exact"/>
        </w:trPr>
        <w:tc>
          <w:tcPr>
            <w:tcW w:w="9795" w:type="dxa"/>
            <w:gridSpan w:val="2"/>
            <w:tcBorders>
              <w:top w:val="nil" w:sz="6" w:space="0" w:color="auto"/>
              <w:left w:val="nil" w:sz="6" w:space="0" w:color="auto"/>
              <w:bottom w:val="single" w:sz="18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621" w:hRule="exact"/>
        </w:trPr>
        <w:tc>
          <w:tcPr>
            <w:tcW w:w="9795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EEF5"/>
          </w:tcPr>
          <w:p>
            <w:pPr>
              <w:pStyle w:val="TableParagraph"/>
              <w:spacing w:line="240" w:lineRule="auto" w:before="73"/>
              <w:ind w:left="14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00FF"/>
                <w:sz w:val="24"/>
              </w:rPr>
            </w:r>
            <w:r>
              <w:rPr>
                <w:rFonts w:ascii="Calibri"/>
                <w:color w:val="0000FF"/>
                <w:sz w:val="24"/>
                <w:u w:val="single" w:color="0000FF"/>
              </w:rPr>
              <w:t>Etape</w:t>
            </w:r>
            <w:r>
              <w:rPr>
                <w:rFonts w:ascii="Calibri"/>
                <w:color w:val="0000FF"/>
                <w:spacing w:val="-5"/>
                <w:sz w:val="24"/>
                <w:u w:val="single" w:color="0000FF"/>
              </w:rPr>
              <w:t> </w:t>
            </w:r>
            <w:r>
              <w:rPr>
                <w:rFonts w:ascii="Calibri"/>
                <w:color w:val="0000FF"/>
                <w:sz w:val="24"/>
                <w:u w:val="single" w:color="0000FF"/>
              </w:rPr>
              <w:t>5</w:t>
            </w:r>
            <w:r>
              <w:rPr>
                <w:rFonts w:ascii="Calibri"/>
                <w:color w:val="0000FF"/>
                <w:spacing w:val="-3"/>
                <w:sz w:val="24"/>
                <w:u w:val="single" w:color="0000FF"/>
              </w:rPr>
              <w:t> </w:t>
            </w:r>
            <w:r>
              <w:rPr>
                <w:rFonts w:ascii="Calibri"/>
                <w:color w:val="0000FF"/>
                <w:sz w:val="24"/>
                <w:u w:val="single" w:color="0000FF"/>
              </w:rPr>
              <w:t>:</w:t>
            </w:r>
            <w:r>
              <w:rPr>
                <w:rFonts w:ascii="Calibri"/>
                <w:color w:val="0000FF"/>
                <w:spacing w:val="-2"/>
                <w:sz w:val="24"/>
                <w:u w:val="single" w:color="0000FF"/>
              </w:rPr>
              <w:t> </w:t>
            </w:r>
            <w:r>
              <w:rPr>
                <w:rFonts w:ascii="Calibri"/>
                <w:color w:val="0000FF"/>
                <w:spacing w:val="-2"/>
                <w:sz w:val="24"/>
              </w:rPr>
            </w:r>
            <w:r>
              <w:rPr>
                <w:rFonts w:ascii="Calibri"/>
                <w:spacing w:val="-1"/>
                <w:sz w:val="24"/>
              </w:rPr>
              <w:t>Tu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peux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maintenant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faire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ta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liste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recherche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> lieux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> stages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12"/>
        <w:rPr>
          <w:rFonts w:ascii="Comic Sans MS" w:hAnsi="Comic Sans MS" w:cs="Comic Sans MS" w:eastAsia="Comic Sans MS"/>
          <w:sz w:val="21"/>
          <w:szCs w:val="21"/>
        </w:rPr>
      </w:pPr>
    </w:p>
    <w:p>
      <w:pPr>
        <w:spacing w:line="200" w:lineRule="atLeast"/>
        <w:ind w:left="704" w:right="0" w:firstLine="0"/>
        <w:rPr>
          <w:rFonts w:ascii="Comic Sans MS" w:hAnsi="Comic Sans MS" w:cs="Comic Sans MS" w:eastAsia="Comic Sans MS"/>
          <w:sz w:val="20"/>
          <w:szCs w:val="20"/>
        </w:rPr>
      </w:pPr>
      <w:r>
        <w:rPr>
          <w:rFonts w:ascii="Comic Sans MS" w:hAnsi="Comic Sans MS" w:cs="Comic Sans MS" w:eastAsia="Comic Sans MS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5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mic Sans MS" w:hAnsi="Comic Sans MS" w:cs="Comic Sans MS" w:eastAsia="Comic Sans MS"/>
          <w:sz w:val="20"/>
          <w:szCs w:val="20"/>
        </w:rPr>
      </w:r>
    </w:p>
    <w:p>
      <w:pPr>
        <w:spacing w:after="0" w:line="200" w:lineRule="atLeast"/>
        <w:rPr>
          <w:rFonts w:ascii="Comic Sans MS" w:hAnsi="Comic Sans MS" w:cs="Comic Sans MS" w:eastAsia="Comic Sans MS"/>
          <w:sz w:val="20"/>
          <w:szCs w:val="20"/>
        </w:rPr>
        <w:sectPr>
          <w:pgSz w:w="11910" w:h="16840"/>
          <w:pgMar w:top="740" w:bottom="0" w:left="1180" w:right="4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50.55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276" w:lineRule="auto" w:before="0"/>
                    <w:ind w:left="4289" w:right="369" w:hanging="3923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Rechercher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des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lieux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stage</w:t>
                  </w:r>
                  <w:r>
                    <w:rPr>
                      <w:rFonts w:ascii="Calibri" w:hAnsi="Calibri"/>
                      <w:b/>
                      <w:spacing w:val="-3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sur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internet</w:t>
                  </w:r>
                  <w:r>
                    <w:rPr>
                      <w:rFonts w:ascii="Calibri" w:hAns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avec</w:t>
                  </w:r>
                  <w:r>
                    <w:rPr>
                      <w:rFonts w:ascii="Calibri" w:hAnsi="Calibri"/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le</w:t>
                  </w:r>
                  <w:r>
                    <w:rPr>
                      <w:rFonts w:ascii="Calibri" w:hAnsi="Calibri"/>
                      <w:b/>
                      <w:spacing w:val="-3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site</w:t>
                  </w:r>
                  <w:r>
                    <w:rPr>
                      <w:rFonts w:ascii="Calibri" w:hAns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«</w:t>
                  </w:r>
                  <w:r>
                    <w:rPr>
                      <w:rFonts w:ascii="Calibri" w:hAnsi="Calibri"/>
                      <w:b/>
                      <w:spacing w:val="4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Pages</w:t>
                  </w:r>
                  <w:r>
                    <w:rPr>
                      <w:rFonts w:ascii="Calibri" w:hAnsi="Calibri"/>
                      <w:b/>
                      <w:spacing w:val="33"/>
                      <w:w w:val="99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6"/>
                    </w:rPr>
                    <w:t>Jaunes</w:t>
                  </w:r>
                  <w:r>
                    <w:rPr>
                      <w:rFonts w:ascii="Calibri" w:hAnsi="Calibri"/>
                      <w:b/>
                      <w:spacing w:val="-11"/>
                      <w:sz w:val="36"/>
                    </w:rPr>
                    <w:t> </w:t>
                  </w:r>
                  <w:r>
                    <w:rPr>
                      <w:rFonts w:ascii="Calibri" w:hAnsi="Calibri"/>
                      <w:b/>
                      <w:sz w:val="36"/>
                    </w:rPr>
                    <w:t>».</w:t>
                  </w:r>
                  <w:r>
                    <w:rPr>
                      <w:rFonts w:ascii="Calibri" w:hAns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2pt;height:551.050pt;mso-position-horizontal-relative:char;mso-position-vertical-relative:line" coordorigin="0,0" coordsize="9984,11021">
            <v:shape style="position:absolute;left:38;top:2314;width:9908;height:5605" type="#_x0000_t75" stroked="false">
              <v:imagedata r:id="rId26" o:title=""/>
            </v:shape>
            <v:group style="position:absolute;left:23;top:8415;width:2268;height:2583" coordorigin="23,8415" coordsize="2268,2583">
              <v:shape style="position:absolute;left:23;top:8415;width:2268;height:2583" coordorigin="23,8415" coordsize="2268,2583" path="m23,10998l2291,10998,2291,8415,23,8415,23,10998xe" filled="true" fillcolor="#f1f1f1" stroked="false">
                <v:path arrowok="t"/>
                <v:fill type="solid"/>
              </v:shape>
            </v:group>
            <v:group style="position:absolute;left:23;top:8415;width:2268;height:2583" coordorigin="23,8415" coordsize="2268,2583">
              <v:shape style="position:absolute;left:23;top:8415;width:2268;height:2583" coordorigin="23,8415" coordsize="2268,2583" path="m23,10998l2291,10998,2291,8415,23,8415,23,10998xe" filled="false" stroked="true" strokeweight="2.25pt" strokecolor="#000000">
                <v:path arrowok="t"/>
              </v:shape>
            </v:group>
            <v:group style="position:absolute;left:1070;top:5168;width:2189;height:3364" coordorigin="1070,5168" coordsize="2189,3364">
              <v:shape style="position:absolute;left:1070;top:5168;width:2189;height:3364" coordorigin="1070,5168" coordsize="2189,3364" path="m3166,5269l1070,8507,1107,8532,3204,5294,3166,5269xe" filled="true" fillcolor="#ff0000" stroked="false">
                <v:path arrowok="t"/>
                <v:fill type="solid"/>
              </v:shape>
              <v:shape style="position:absolute;left:1070;top:5168;width:2189;height:3364" coordorigin="1070,5168" coordsize="2189,3364" path="m3249,5251l3178,5251,3216,5275,3204,5294,3242,5318,3249,5251xe" filled="true" fillcolor="#ff0000" stroked="false">
                <v:path arrowok="t"/>
                <v:fill type="solid"/>
              </v:shape>
              <v:shape style="position:absolute;left:1070;top:5168;width:2189;height:3364" coordorigin="1070,5168" coordsize="2189,3364" path="m3178,5251l3166,5269,3204,5294,3216,5275,3178,5251xe" filled="true" fillcolor="#ff0000" stroked="false">
                <v:path arrowok="t"/>
                <v:fill type="solid"/>
              </v:shape>
              <v:shape style="position:absolute;left:1070;top:5168;width:2189;height:3364" coordorigin="1070,5168" coordsize="2189,3364" path="m3258,5168l3128,5245,3166,5269,3178,5251,3249,5251,3258,5168xe" filled="true" fillcolor="#ff0000" stroked="false">
                <v:path arrowok="t"/>
                <v:fill type="solid"/>
              </v:shape>
            </v:group>
            <v:group style="position:absolute;left:3804;top:8415;width:2268;height:2583" coordorigin="3804,8415" coordsize="2268,2583">
              <v:shape style="position:absolute;left:3804;top:8415;width:2268;height:2583" coordorigin="3804,8415" coordsize="2268,2583" path="m3804,10998l6072,10998,6072,8415,3804,8415,3804,10998xe" filled="true" fillcolor="#f1f1f1" stroked="false">
                <v:path arrowok="t"/>
                <v:fill type="solid"/>
              </v:shape>
            </v:group>
            <v:group style="position:absolute;left:3804;top:8415;width:2268;height:2583" coordorigin="3804,8415" coordsize="2268,2583">
              <v:shape style="position:absolute;left:3804;top:8415;width:2268;height:2583" coordorigin="3804,8415" coordsize="2268,2583" path="m3804,10998l6072,10998,6072,8415,3804,8415,3804,10998xe" filled="false" stroked="true" strokeweight="2.25pt" strokecolor="#000000">
                <v:path arrowok="t"/>
              </v:shape>
            </v:group>
            <v:group style="position:absolute;left:4958;top:5226;width:846;height:3299" coordorigin="4958,5226" coordsize="846,3299">
              <v:shape style="position:absolute;left:4958;top:5226;width:846;height:3299" coordorigin="4958,5226" coordsize="846,3299" path="m5716,5352l4958,8514,5001,8525,5760,5363,5716,5352xe" filled="true" fillcolor="#ff0000" stroked="false">
                <v:path arrowok="t"/>
                <v:fill type="solid"/>
              </v:shape>
              <v:shape style="position:absolute;left:4958;top:5226;width:846;height:3299" coordorigin="4958,5226" coordsize="846,3299" path="m5794,5331l5721,5331,5765,5341,5760,5363,5804,5373,5794,5331xe" filled="true" fillcolor="#ff0000" stroked="false">
                <v:path arrowok="t"/>
                <v:fill type="solid"/>
              </v:shape>
              <v:shape style="position:absolute;left:4958;top:5226;width:846;height:3299" coordorigin="4958,5226" coordsize="846,3299" path="m5721,5331l5716,5352,5760,5363,5765,5341,5721,5331xe" filled="true" fillcolor="#ff0000" stroked="false">
                <v:path arrowok="t"/>
                <v:fill type="solid"/>
              </v:shape>
              <v:shape style="position:absolute;left:4958;top:5226;width:846;height:3299" coordorigin="4958,5226" coordsize="846,3299" path="m5769,5226l5672,5342,5716,5352,5721,5331,5794,5331,5769,5226xe" filled="true" fillcolor="#ff0000" stroked="false">
                <v:path arrowok="t"/>
                <v:fill type="solid"/>
              </v:shape>
            </v:group>
            <v:group style="position:absolute;left:7693;top:8415;width:2268;height:2583" coordorigin="7693,8415" coordsize="2268,2583">
              <v:shape style="position:absolute;left:7693;top:8415;width:2268;height:2583" coordorigin="7693,8415" coordsize="2268,2583" path="m7693,10998l9961,10998,9961,8415,7693,8415,7693,10998xe" filled="true" fillcolor="#f1f1f1" stroked="false">
                <v:path arrowok="t"/>
                <v:fill type="solid"/>
              </v:shape>
            </v:group>
            <v:group style="position:absolute;left:7693;top:8415;width:2268;height:2583" coordorigin="7693,8415" coordsize="2268,2583">
              <v:shape style="position:absolute;left:7693;top:8415;width:2268;height:2583" coordorigin="7693,8415" coordsize="2268,2583" path="m7693,10998l9961,10998,9961,8415,7693,8415,7693,10998xe" filled="false" stroked="true" strokeweight="2.25pt" strokecolor="#000000">
                <v:path arrowok="t"/>
              </v:shape>
            </v:group>
            <v:group style="position:absolute;left:7563;top:5225;width:1335;height:3295" coordorigin="7563,5225" coordsize="1335,3295">
              <v:shape style="position:absolute;left:7563;top:5225;width:1335;height:3295" coordorigin="7563,5225" coordsize="1335,3295" path="m7646,5342l7604,5359,8856,8520,8898,8503,7646,5342xe" filled="true" fillcolor="#ff0000" stroked="false">
                <v:path arrowok="t"/>
                <v:fill type="solid"/>
              </v:shape>
              <v:shape style="position:absolute;left:7563;top:5225;width:1335;height:3295" coordorigin="7563,5225" coordsize="1335,3295" path="m7576,5225l7563,5376,7604,5359,7596,5338,7638,5322,7683,5322,7576,5225xe" filled="true" fillcolor="#ff0000" stroked="false">
                <v:path arrowok="t"/>
                <v:fill type="solid"/>
              </v:shape>
              <v:shape style="position:absolute;left:7563;top:5225;width:1335;height:3295" coordorigin="7563,5225" coordsize="1335,3295" path="m7638,5322l7596,5338,7604,5359,7646,5342,7638,5322xe" filled="true" fillcolor="#ff0000" stroked="false">
                <v:path arrowok="t"/>
                <v:fill type="solid"/>
              </v:shape>
              <v:shape style="position:absolute;left:7563;top:5225;width:1335;height:3295" coordorigin="7563,5225" coordsize="1335,3295" path="m7683,5322l7638,5322,7646,5342,7688,5326,7683,5322xe" filled="true" fillcolor="#ff0000" stroked="false">
                <v:path arrowok="t"/>
                <v:fill type="solid"/>
              </v:shape>
            </v:group>
            <v:group style="position:absolute;left:25;top:51;width:9936;height:1473" coordorigin="25,51" coordsize="9936,1473">
              <v:shape style="position:absolute;left:25;top:51;width:9936;height:1473" coordorigin="25,51" coordsize="9936,1473" path="m25,1524l9961,1524,9961,51,25,51,25,1524xe" filled="true" fillcolor="#f1f1f1" stroked="false">
                <v:path arrowok="t"/>
                <v:fill type="solid"/>
              </v:shape>
            </v:group>
            <v:group style="position:absolute;left:25;top:51;width:9936;height:1473" coordorigin="25,51" coordsize="9936,1473">
              <v:shape style="position:absolute;left:25;top:51;width:9936;height:1473" coordorigin="25,51" coordsize="9936,1473" path="m25,1524l9961,1524,9961,51,25,51,25,1524xe" filled="false" stroked="true" strokeweight="2.25pt" strokecolor="#000000">
                <v:path arrowok="t"/>
              </v:shape>
            </v:group>
            <v:group style="position:absolute;left:161;top:145;width:9665;height:394" coordorigin="161,145" coordsize="9665,394">
              <v:shape style="position:absolute;left:161;top:145;width:9665;height:394" coordorigin="161,145" coordsize="9665,394" path="m161,538l9825,538,9825,145,161,145,161,538xe" filled="true" fillcolor="#f1eef5" stroked="false">
                <v:path arrowok="t"/>
                <v:fill type="solid"/>
              </v:shape>
            </v:group>
            <v:group style="position:absolute;left:161;top:538;width:9665;height:891" coordorigin="161,538" coordsize="9665,891">
              <v:shape style="position:absolute;left:161;top:538;width:9665;height:891" coordorigin="161,538" coordsize="9665,891" path="m161,1429l9825,1429,9825,538,161,538,161,1429xe" filled="true" fillcolor="#f1eef5" stroked="false">
                <v:path arrowok="t"/>
                <v:fill type="solid"/>
              </v:shape>
            </v:group>
            <v:group style="position:absolute;left:6488;top:23;width:3459;height:1288" coordorigin="6488,23" coordsize="3459,1288">
              <v:shape style="position:absolute;left:6488;top:23;width:3459;height:1288" coordorigin="6488,23" coordsize="3459,1288" path="m6488,667l6511,562,6577,463,6624,416,6682,371,6748,327,6822,286,6905,247,6995,211,7093,178,7197,147,7307,119,7423,94,7545,73,7671,55,7802,41,7938,31,8076,25,8218,23,8360,25,8499,31,8634,41,8765,55,8891,73,9013,94,9129,119,9239,147,9344,178,9441,211,9531,247,9614,286,9688,327,9754,371,9812,416,9859,463,9897,512,9942,614,9947,667,9942,719,9897,821,9859,870,9812,917,9754,963,9688,1006,9614,1047,9531,1086,9441,1122,9344,1156,9239,1186,9129,1214,9013,1239,8891,1260,8765,1278,8634,1292,8499,1302,8360,1308,8218,1311,8076,1308,7938,1302,7802,1292,7671,1278,7545,1260,7423,1239,7307,1214,7197,1186,7093,1156,6995,1122,6905,1086,6822,1047,6748,1006,6682,963,6624,917,6577,870,6539,821,6494,719,6488,667xe" filled="false" stroked="true" strokeweight="2.25pt" strokecolor="#ff0000">
                <v:path arrowok="t"/>
              </v:shape>
            </v:group>
            <v:group style="position:absolute;left:2451;top:1188;width:4999;height:1476" coordorigin="2451,1188" coordsize="4999,1476">
              <v:shape style="position:absolute;left:2451;top:1188;width:4999;height:1476" coordorigin="2451,1188" coordsize="4999,1476" path="m2562,2533l2451,2635,2599,2663,2588,2626,2565,2626,2553,2583,2574,2577,2562,2533xe" filled="true" fillcolor="#ff0000" stroked="false">
                <v:path arrowok="t"/>
                <v:fill type="solid"/>
              </v:shape>
              <v:shape style="position:absolute;left:2451;top:1188;width:4999;height:1476" coordorigin="2451,1188" coordsize="4999,1476" path="m2574,2577l2553,2583,2565,2626,2586,2620,2574,2577xe" filled="true" fillcolor="#ff0000" stroked="false">
                <v:path arrowok="t"/>
                <v:fill type="solid"/>
              </v:shape>
              <v:shape style="position:absolute;left:2451;top:1188;width:4999;height:1476" coordorigin="2451,1188" coordsize="4999,1476" path="m2586,2620l2565,2626,2588,2626,2586,2620xe" filled="true" fillcolor="#ff0000" stroked="false">
                <v:path arrowok="t"/>
                <v:fill type="solid"/>
              </v:shape>
              <v:shape style="position:absolute;left:2451;top:1188;width:4999;height:1476" coordorigin="2451,1188" coordsize="4999,1476" path="m7436,1188l2574,2577,2586,2620,7449,1231,7436,1188xe" filled="true" fillcolor="#ff0000" stroked="false">
                <v:path arrowok="t"/>
                <v:fill type="solid"/>
              </v:shape>
              <v:shape style="position:absolute;left:161;top:8510;width:1995;height:2396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2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5" w:lineRule="auto" w:before="52"/>
                        <w:ind w:left="28" w:right="77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Écris</w:t>
                      </w:r>
                      <w:r>
                        <w:rPr>
                          <w:rFonts w:ascii="Calibri" w:hAnsi="Calibri"/>
                          <w:sz w:val="28"/>
                        </w:rPr>
                        <w:t> le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métier</w:t>
                      </w:r>
                      <w:r>
                        <w:rPr>
                          <w:rFonts w:ascii="Calibri" w:hAnsi="Calibri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ou </w:t>
                      </w:r>
                      <w:r>
                        <w:rPr>
                          <w:rFonts w:ascii="Calibri" w:hAnsi="Calibri"/>
                          <w:sz w:val="28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domaine</w:t>
                      </w:r>
                      <w:r>
                        <w:rPr>
                          <w:rFonts w:ascii="Calibri" w:hAnsi="Calibri"/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professionnel</w:t>
                      </w:r>
                      <w:r>
                        <w:rPr>
                          <w:rFonts w:ascii="Calibri" w:hAnsi="Calibri"/>
                          <w:spacing w:val="2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que </w:t>
                      </w:r>
                      <w:r>
                        <w:rPr>
                          <w:rFonts w:ascii="Calibri" w:hAnsi="Calibri"/>
                          <w:sz w:val="28"/>
                        </w:rPr>
                        <w:t>tu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cherches.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942;top:8510;width:1995;height:2396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3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5" w:lineRule="auto" w:before="52"/>
                        <w:ind w:left="28" w:right="211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Tape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nom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ville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que </w:t>
                      </w:r>
                      <w:r>
                        <w:rPr>
                          <w:rFonts w:ascii="Calibri"/>
                          <w:sz w:val="28"/>
                        </w:rPr>
                        <w:t>tu</w:t>
                      </w:r>
                      <w:r>
                        <w:rPr>
                          <w:rFonts w:ascii="Calibri"/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veux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pour </w:t>
                      </w:r>
                      <w:r>
                        <w:rPr>
                          <w:rFonts w:ascii="Calibri"/>
                          <w:sz w:val="28"/>
                        </w:rPr>
                        <w:t>ton</w:t>
                      </w:r>
                      <w:r>
                        <w:rPr>
                          <w:rFonts w:ascii="Calibri"/>
                          <w:spacing w:val="2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stage.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833;top:8510;width:1995;height:2396" type="#_x0000_t202" filled="true" fillcolor="#f1eef5" stroked="false">
                <v:textbox inset="0,0,0,0">
                  <w:txbxContent>
                    <w:p>
                      <w:pPr>
                        <w:spacing w:line="275" w:lineRule="auto" w:before="0"/>
                        <w:ind w:left="28" w:right="413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4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2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Valide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avec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loupe.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0;width:9984;height:11021" type="#_x0000_t202" filled="false" stroked="false">
                <v:textbox inset="0,0,0,0">
                  <w:txbxContent>
                    <w:p>
                      <w:pPr>
                        <w:spacing w:before="144"/>
                        <w:ind w:left="189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1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before="52"/>
                        <w:ind w:left="189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Ouvre un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moteur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recherche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et</w:t>
                      </w:r>
                      <w:r>
                        <w:rPr>
                          <w:rFonts w:ascii="Calibri"/>
                          <w:spacing w:val="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tape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pages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jaunes ou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</w:rPr>
                      </w:r>
                      <w:hyperlink r:id="rId27">
                        <w:r>
                          <w:rPr>
                            <w:rFonts w:ascii="Calibri"/>
                            <w:color w:val="0000FF"/>
                            <w:spacing w:val="-1"/>
                            <w:sz w:val="28"/>
                            <w:u w:val="thick" w:color="0000FF"/>
                          </w:rPr>
                          <w:t>http://www.pagesjaunes.fr/</w:t>
                        </w:r>
                        <w:r>
                          <w:rPr>
                            <w:rFonts w:ascii="Calibri"/>
                            <w:color w:val="0000FF"/>
                            <w:sz w:val="28"/>
                          </w:rPr>
                        </w:r>
                        <w:r>
                          <w:rPr>
                            <w:rFonts w:ascii="Calibr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3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60" w:bottom="0" w:left="580" w:right="11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8.65pt;height:376.2pt;mso-position-horizontal-relative:char;mso-position-vertical-relative:line" coordorigin="0,0" coordsize="9973,7524">
            <v:shape style="position:absolute;left:3;top:2351;width:9944;height:5172" type="#_x0000_t75" stroked="false">
              <v:imagedata r:id="rId28" o:title=""/>
            </v:shape>
            <v:group style="position:absolute;left:23;top:23;width:5559;height:1741" coordorigin="23,23" coordsize="5559,1741">
              <v:shape style="position:absolute;left:23;top:23;width:5559;height:1741" coordorigin="23,23" coordsize="5559,1741" path="m23,1763l5582,1763,5582,23,23,23,23,1763xe" filled="true" fillcolor="#f1f1f1" stroked="false">
                <v:path arrowok="t"/>
                <v:fill type="solid"/>
              </v:shape>
            </v:group>
            <v:group style="position:absolute;left:23;top:23;width:5559;height:1741" coordorigin="23,23" coordsize="5559,1741">
              <v:shape style="position:absolute;left:23;top:23;width:5559;height:1741" coordorigin="23,23" coordsize="5559,1741" path="m23,1763l5582,1763,5582,23,23,23,23,1763xe" filled="false" stroked="true" strokeweight="2.25pt" strokecolor="#000000">
                <v:path arrowok="t"/>
              </v:shape>
            </v:group>
            <v:group style="position:absolute;left:455;top:1772;width:771;height:3375" coordorigin="455,1772" coordsize="771,3375">
              <v:shape style="position:absolute;left:455;top:1772;width:771;height:3375" coordorigin="455,1772" coordsize="771,3375" path="m1186,5056l1113,5056,1113,5101,1092,5101,1094,5147,1226,5073,1186,5056xe" filled="true" fillcolor="#ff0000" stroked="false">
                <v:path arrowok="t"/>
                <v:fill type="solid"/>
              </v:shape>
              <v:shape style="position:absolute;left:455;top:1772;width:771;height:3375" coordorigin="455,1772" coordsize="771,3375" path="m500,1772l455,1772,455,5102,1092,5101,1091,5079,500,5079,477,5057,500,5057,500,1772xe" filled="true" fillcolor="#ff0000" stroked="false">
                <v:path arrowok="t"/>
                <v:fill type="solid"/>
              </v:shape>
              <v:shape style="position:absolute;left:455;top:1772;width:771;height:3375" coordorigin="455,1772" coordsize="771,3375" path="m1113,5056l1090,5056,1092,5101,1113,5101,1113,5056xe" filled="true" fillcolor="#ff0000" stroked="false">
                <v:path arrowok="t"/>
                <v:fill type="solid"/>
              </v:shape>
              <v:shape style="position:absolute;left:455;top:1772;width:771;height:3375" coordorigin="455,1772" coordsize="771,3375" path="m500,5057l477,5057,500,5079,500,5057xe" filled="true" fillcolor="#ff0000" stroked="false">
                <v:path arrowok="t"/>
                <v:fill type="solid"/>
              </v:shape>
              <v:shape style="position:absolute;left:455;top:1772;width:771;height:3375" coordorigin="455,1772" coordsize="771,3375" path="m1090,5056l500,5057,500,5079,1091,5079,1090,5056xe" filled="true" fillcolor="#ff0000" stroked="false">
                <v:path arrowok="t"/>
                <v:fill type="solid"/>
              </v:shape>
              <v:shape style="position:absolute;left:455;top:1772;width:771;height:3375" coordorigin="455,1772" coordsize="771,3375" path="m1088,5012l1090,5056,1186,5056,1088,5012xe" filled="true" fillcolor="#ff0000" stroked="false">
                <v:path arrowok="t"/>
                <v:fill type="solid"/>
              </v:shape>
            </v:group>
            <v:group style="position:absolute;left:5798;top:23;width:4152;height:1741" coordorigin="5798,23" coordsize="4152,1741">
              <v:shape style="position:absolute;left:5798;top:23;width:4152;height:1741" coordorigin="5798,23" coordsize="4152,1741" path="m5798,1763l9950,1763,9950,23,5798,23,5798,1763xe" filled="true" fillcolor="#f1f1f1" stroked="false">
                <v:path arrowok="t"/>
                <v:fill type="solid"/>
              </v:shape>
            </v:group>
            <v:group style="position:absolute;left:5798;top:23;width:4152;height:1741" coordorigin="5798,23" coordsize="4152,1741">
              <v:shape style="position:absolute;left:5798;top:23;width:4152;height:1741" coordorigin="5798,23" coordsize="4152,1741" path="m5798,1763l9950,1763,9950,23,5798,23,5798,1763xe" filled="false" stroked="true" strokeweight="2.25pt" strokecolor="#000000">
                <v:path arrowok="t"/>
              </v:shape>
            </v:group>
            <v:group style="position:absolute;left:8480;top:1772;width:1190;height:2866" coordorigin="8480,1772" coordsize="1190,2866">
              <v:shape style="position:absolute;left:8480;top:1772;width:1190;height:2866" coordorigin="8480,1772" coordsize="1190,2866" path="m8615,4503l8480,4571,8616,4638,8616,4593,8593,4593,8593,4548,8615,4548,8615,4503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8615,4548l8593,4548,8593,4593,8616,4593,8615,4548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8616,4593l8593,4593,8616,4593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9625,4548l8615,4548,8616,4593,9670,4593,9670,4570,9625,4570,9625,4548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9647,4548l9625,4548,9625,4570,9647,4548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9670,4548l9647,4548,9625,4570,9670,4570,9670,4548xe" filled="true" fillcolor="#ff0000" stroked="false">
                <v:path arrowok="t"/>
                <v:fill type="solid"/>
              </v:shape>
              <v:shape style="position:absolute;left:8480;top:1772;width:1190;height:2866" coordorigin="8480,1772" coordsize="1190,2866" path="m9670,1772l9625,1772,9625,4548,9670,4548,9670,1772xe" filled="true" fillcolor="#ff0000" stroked="false">
                <v:path arrowok="t"/>
                <v:fill type="solid"/>
              </v:shape>
              <v:shape style="position:absolute;left:159;top:117;width:5286;height:1554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5</w:t>
                      </w:r>
                      <w:r>
                        <w:rPr>
                          <w:rFonts w:ascii="Calibri"/>
                          <w:color w:val="0000FF"/>
                          <w:spacing w:val="-3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5" w:lineRule="auto" w:before="52"/>
                        <w:ind w:left="28" w:right="10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Tu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as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ici 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une</w:t>
                      </w:r>
                      <w:r>
                        <w:rPr>
                          <w:rFonts w:ascii="Calibri" w:hAnsi="Calibri"/>
                          <w:sz w:val="28"/>
                        </w:rPr>
                        <w:t> liste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entreprises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qui</w:t>
                      </w:r>
                      <w:r>
                        <w:rPr>
                          <w:rFonts w:ascii="Calibri" w:hAnsi="Calibri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correspond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au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domaine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professionnel,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au</w:t>
                      </w:r>
                      <w:r>
                        <w:rPr>
                          <w:rFonts w:ascii="Calibri" w:hAnsi="Calibri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métier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au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secteur</w:t>
                      </w:r>
                      <w:r>
                        <w:rPr>
                          <w:rFonts w:ascii="Calibri" w:hAns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géographique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demandé.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5937;top:117;width:3879;height:1554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6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5" w:lineRule="auto" w:before="52"/>
                        <w:ind w:left="28" w:right="193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Tu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as 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une</w:t>
                      </w:r>
                      <w:r>
                        <w:rPr>
                          <w:rFonts w:ascii="Calibri" w:hAnsi="Calibri"/>
                          <w:sz w:val="28"/>
                        </w:rPr>
                        <w:t> carte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pour</w:t>
                      </w:r>
                      <w:r>
                        <w:rPr>
                          <w:rFonts w:ascii="Calibri" w:hAns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vérifier</w:t>
                      </w:r>
                      <w:r>
                        <w:rPr>
                          <w:rFonts w:ascii="Calibri" w:hAnsi="Calibri"/>
                          <w:sz w:val="28"/>
                        </w:rPr>
                        <w:t> la</w:t>
                      </w:r>
                      <w:r>
                        <w:rPr>
                          <w:rFonts w:ascii="Calibri" w:hAnsi="Calibri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situation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par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rapport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au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collège,</w:t>
                      </w:r>
                      <w:r>
                        <w:rPr>
                          <w:rFonts w:ascii="Calibri" w:hAnsi="Calibri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ton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domicile,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etc.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8.65pt;height:69.9pt;mso-position-horizontal-relative:char;mso-position-vertical-relative:line" coordorigin="0,0" coordsize="9973,1398">
            <v:group style="position:absolute;left:23;top:23;width:9928;height:1353" coordorigin="23,23" coordsize="9928,1353">
              <v:shape style="position:absolute;left:23;top:23;width:9928;height:1353" coordorigin="23,23" coordsize="9928,1353" path="m23,1375l9950,1375,9950,23,23,23,23,1375xe" filled="true" fillcolor="#f1f1f1" stroked="false">
                <v:path arrowok="t"/>
                <v:fill type="solid"/>
              </v:shape>
            </v:group>
            <v:group style="position:absolute;left:23;top:23;width:9928;height:1353" coordorigin="23,23" coordsize="9928,1353">
              <v:shape style="position:absolute;left:23;top:23;width:9928;height:1353" coordorigin="23,23" coordsize="9928,1353" path="m23,1375l9950,1375,9950,23,23,23,23,1375xe" filled="false" stroked="true" strokeweight="2.25pt" strokecolor="#000000">
                <v:path arrowok="t"/>
              </v:shape>
              <v:shape style="position:absolute;left:159;top:116;width:9655;height:1167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7</w:t>
                      </w:r>
                      <w:r>
                        <w:rPr>
                          <w:rFonts w:ascii="Calibri"/>
                          <w:color w:val="0000FF"/>
                          <w:spacing w:val="-3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6" w:lineRule="auto" w:before="52"/>
                        <w:ind w:left="28" w:right="377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Si </w:t>
                      </w:r>
                      <w:r>
                        <w:rPr>
                          <w:rFonts w:ascii="Calibri" w:hAnsi="Calibri"/>
                          <w:sz w:val="28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recherche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correspond,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clique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sur </w:t>
                      </w:r>
                      <w:r>
                        <w:rPr>
                          <w:rFonts w:ascii="Calibri" w:hAnsi="Calibri"/>
                          <w:sz w:val="28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carte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pour obtenir</w:t>
                      </w:r>
                      <w:r>
                        <w:rPr>
                          <w:rFonts w:ascii="Calibri" w:hAnsi="Calibri"/>
                          <w:sz w:val="28"/>
                        </w:rPr>
                        <w:t> la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vue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suivante. Choisi</w:t>
                      </w:r>
                      <w:r>
                        <w:rPr>
                          <w:rFonts w:ascii="Calibri" w:hAnsi="Calibri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grâce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aux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numéros </w:t>
                      </w:r>
                      <w:r>
                        <w:rPr>
                          <w:rFonts w:ascii="Calibri" w:hAnsi="Calibri"/>
                          <w:sz w:val="28"/>
                        </w:rPr>
                        <w:t>avec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gauche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liste et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droite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plan.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969691" cy="2777013"/>
            <wp:effectExtent l="0" t="0" r="0" b="0"/>
            <wp:docPr id="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691" cy="27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7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5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1180" w:right="5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95pt;height:512.4500pt;mso-position-horizontal-relative:char;mso-position-vertical-relative:line" coordorigin="0,0" coordsize="9999,10249">
            <v:group style="position:absolute;left:0;top:0;width:9960;height:30" coordorigin="0,0" coordsize="9960,30">
              <v:shape style="position:absolute;left:0;top:0;width:9960;height:30" coordorigin="0,0" coordsize="9960,30" path="m0,30l9960,30,9960,0,0,0,0,30xe" filled="true" fillcolor="#f1eef5" stroked="false">
                <v:path arrowok="t"/>
                <v:fill type="solid"/>
              </v:shape>
            </v:group>
            <v:group style="position:absolute;left:29;top:30;width:9946;height:1846" coordorigin="29,30" coordsize="9946,1846">
              <v:shape style="position:absolute;left:29;top:30;width:9946;height:1846" coordorigin="29,30" coordsize="9946,1846" path="m29,1876l9975,1876,9975,30,29,30,29,1876xe" filled="true" fillcolor="#f1f1f1" stroked="false">
                <v:path arrowok="t"/>
                <v:fill type="solid"/>
              </v:shape>
            </v:group>
            <v:group style="position:absolute;left:29;top:30;width:9946;height:1846" coordorigin="29,30" coordsize="9946,1846">
              <v:shape style="position:absolute;left:29;top:30;width:9946;height:1846" coordorigin="29,30" coordsize="9946,1846" path="m29,1876l9975,1876,9975,30,29,30,29,1876xe" filled="false" stroked="true" strokeweight="2.25pt" strokecolor="#000000">
                <v:path arrowok="t"/>
              </v:shape>
              <v:shape style="position:absolute;left:29;top:2345;width:9949;height:5572" type="#_x0000_t75" stroked="false">
                <v:imagedata r:id="rId30" o:title=""/>
              </v:shape>
            </v:group>
            <v:group style="position:absolute;left:721;top:1884;width:2717;height:2856" coordorigin="721,1884" coordsize="2717,2856">
              <v:shape style="position:absolute;left:721;top:1884;width:2717;height:2856" coordorigin="721,1884" coordsize="2717,2856" path="m3348,4605l3303,4605,3371,4740,3427,4627,3348,4627,3348,4605xe" filled="true" fillcolor="#ff0000" stroked="false">
                <v:path arrowok="t"/>
                <v:fill type="solid"/>
              </v:shape>
              <v:shape style="position:absolute;left:721;top:1884;width:2717;height:2856" coordorigin="721,1884" coordsize="2717,2856" path="m3348,3312l3348,4627,3393,4627,3393,3334,3371,3334,3348,3312xe" filled="true" fillcolor="#ff0000" stroked="false">
                <v:path arrowok="t"/>
                <v:fill type="solid"/>
              </v:shape>
              <v:shape style="position:absolute;left:721;top:1884;width:2717;height:2856" coordorigin="721,1884" coordsize="2717,2856" path="m3438,4605l3393,4605,3393,4627,3427,4627,3438,4605xe" filled="true" fillcolor="#ff0000" stroked="false">
                <v:path arrowok="t"/>
                <v:fill type="solid"/>
              </v:shape>
              <v:shape style="position:absolute;left:721;top:1884;width:2717;height:2856" coordorigin="721,1884" coordsize="2717,2856" path="m766,1884l721,1884,721,3334,3348,3334,3348,3312,766,3312,744,3289,766,3289,766,1884xe" filled="true" fillcolor="#ff0000" stroked="false">
                <v:path arrowok="t"/>
                <v:fill type="solid"/>
              </v:shape>
              <v:shape style="position:absolute;left:721;top:1884;width:2717;height:2856" coordorigin="721,1884" coordsize="2717,2856" path="m3393,3289l766,3289,766,3312,3348,3312,3371,3334,3393,3334,3393,3289xe" filled="true" fillcolor="#ff0000" stroked="false">
                <v:path arrowok="t"/>
                <v:fill type="solid"/>
              </v:shape>
              <v:shape style="position:absolute;left:721;top:1884;width:2717;height:2856" coordorigin="721,1884" coordsize="2717,2856" path="m766,3289l744,3289,766,3312,766,3289xe" filled="true" fillcolor="#ff0000" stroked="false">
                <v:path arrowok="t"/>
                <v:fill type="solid"/>
              </v:shape>
            </v:group>
            <v:group style="position:absolute;left:215;top:8455;width:9761;height:1771" coordorigin="215,8455" coordsize="9761,1771">
              <v:shape style="position:absolute;left:215;top:8455;width:9761;height:1771" coordorigin="215,8455" coordsize="9761,1771" path="m215,10226l9976,10226,9976,8455,215,8455,215,10226xe" filled="true" fillcolor="#f1f1f1" stroked="false">
                <v:path arrowok="t"/>
                <v:fill type="solid"/>
              </v:shape>
            </v:group>
            <v:group style="position:absolute;left:215;top:8455;width:9761;height:1771" coordorigin="215,8455" coordsize="9761,1771">
              <v:shape style="position:absolute;left:215;top:8455;width:9761;height:1771" coordorigin="215,8455" coordsize="9761,1771" path="m215,10226l9976,10226,9976,8455,215,8455,215,10226xe" filled="false" stroked="true" strokeweight="2.25pt" strokecolor="#000000">
                <v:path arrowok="t"/>
              </v:shape>
            </v:group>
            <v:group style="position:absolute;left:353;top:8550;width:9490;height:395" coordorigin="353,8550" coordsize="9490,395">
              <v:shape style="position:absolute;left:353;top:8550;width:9490;height:395" coordorigin="353,8550" coordsize="9490,395" path="m353,8944l9842,8944,9842,8550,353,8550,353,8944xe" filled="true" fillcolor="#f1eef5" stroked="false">
                <v:path arrowok="t"/>
                <v:fill type="solid"/>
              </v:shape>
            </v:group>
            <v:group style="position:absolute;left:353;top:8944;width:9490;height:394" coordorigin="353,8944" coordsize="9490,394">
              <v:shape style="position:absolute;left:353;top:8944;width:9490;height:394" coordorigin="353,8944" coordsize="9490,394" path="m353,9337l9842,9337,9842,8944,353,8944,353,9337xe" filled="true" fillcolor="#f1eef5" stroked="false">
                <v:path arrowok="t"/>
                <v:fill type="solid"/>
              </v:shape>
            </v:group>
            <v:group style="position:absolute;left:353;top:9337;width:9490;height:392" coordorigin="353,9337" coordsize="9490,392">
              <v:shape style="position:absolute;left:353;top:9337;width:9490;height:392" coordorigin="353,9337" coordsize="9490,392" path="m353,9729l9842,9729,9842,9337,353,9337,353,9729xe" filled="true" fillcolor="#f1eef5" stroked="false">
                <v:path arrowok="t"/>
                <v:fill type="solid"/>
              </v:shape>
            </v:group>
            <v:group style="position:absolute;left:353;top:9729;width:9490;height:394" coordorigin="353,9729" coordsize="9490,394">
              <v:shape style="position:absolute;left:353;top:9729;width:9490;height:394" coordorigin="353,9729" coordsize="9490,394" path="m353,10122l9842,10122,9842,9729,353,9729,353,10122xe" filled="true" fillcolor="#f1eef5" stroked="false">
                <v:path arrowok="t"/>
                <v:fill type="solid"/>
              </v:shape>
            </v:group>
            <v:group style="position:absolute;left:353;top:10127;width:9490;height:2" coordorigin="353,10127" coordsize="9490,2">
              <v:shape style="position:absolute;left:353;top:10127;width:9490;height:2" coordorigin="353,10127" coordsize="9490,0" path="m353,10127l9842,10127e" filled="false" stroked="true" strokeweight=".579980pt" strokecolor="#f1eef5">
                <v:path arrowok="t"/>
              </v:shape>
            </v:group>
            <v:group style="position:absolute;left:7188;top:3368;width:2291;height:5082" coordorigin="7188,3368" coordsize="2291,5082">
              <v:shape style="position:absolute;left:7188;top:3368;width:2291;height:5082" coordorigin="7188,3368" coordsize="2291,5082" path="m9434,5909l9434,8450,9479,8450,9479,5931,9457,5931,9434,5909xe" filled="true" fillcolor="#ff0000" stroked="false">
                <v:path arrowok="t"/>
                <v:fill type="solid"/>
              </v:shape>
              <v:shape style="position:absolute;left:7188;top:3368;width:2291;height:5082" coordorigin="7188,3368" coordsize="2291,5082" path="m7278,3480l7233,3480,7233,5931,9434,5931,9434,5909,7278,5909,7256,5886,7278,5886,7278,3480xe" filled="true" fillcolor="#ff0000" stroked="false">
                <v:path arrowok="t"/>
                <v:fill type="solid"/>
              </v:shape>
              <v:shape style="position:absolute;left:7188;top:3368;width:2291;height:5082" coordorigin="7188,3368" coordsize="2291,5082" path="m9479,5886l7278,5886,7278,5909,9434,5909,9457,5931,9479,5931,9479,5886xe" filled="true" fillcolor="#ff0000" stroked="false">
                <v:path arrowok="t"/>
                <v:fill type="solid"/>
              </v:shape>
              <v:shape style="position:absolute;left:7188;top:3368;width:2291;height:5082" coordorigin="7188,3368" coordsize="2291,5082" path="m7278,5886l7256,5886,7278,5909,7278,5886xe" filled="true" fillcolor="#ff0000" stroked="false">
                <v:path arrowok="t"/>
                <v:fill type="solid"/>
              </v:shape>
              <v:shape style="position:absolute;left:7188;top:3368;width:2291;height:5082" coordorigin="7188,3368" coordsize="2291,5082" path="m7256,3368l7188,3503,7233,3503,7233,3480,7312,3480,7256,3368xe" filled="true" fillcolor="#ff0000" stroked="false">
                <v:path arrowok="t"/>
                <v:fill type="solid"/>
              </v:shape>
              <v:shape style="position:absolute;left:7188;top:3368;width:2291;height:5082" coordorigin="7188,3368" coordsize="2291,5082" path="m7312,3480l7278,3480,7278,3503,7323,3503,7312,3480xe" filled="true" fillcolor="#ff0000" stroked="false">
                <v:path arrowok="t"/>
                <v:fill type="solid"/>
              </v:shape>
              <v:shape style="position:absolute;left:166;top:125;width:9674;height:1657" type="#_x0000_t202" filled="true" fillcolor="#f1eef5" stroked="false">
                <v:textbox inset="0,0,0,0">
                  <w:txbxContent>
                    <w:p>
                      <w:pPr>
                        <w:spacing w:line="342" w:lineRule="exact" w:before="0"/>
                        <w:ind w:left="28" w:right="0" w:firstLine="0"/>
                        <w:jc w:val="both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8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76" w:lineRule="auto" w:before="49"/>
                        <w:ind w:left="28" w:right="303" w:firstLine="0"/>
                        <w:jc w:val="both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Clique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sur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numéro sur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carte,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liste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à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gauche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te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propose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les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informations.</w:t>
                      </w:r>
                      <w:r>
                        <w:rPr>
                          <w:rFonts w:ascii="Calibri" w:hAnsi="Calibri" w:cs="Calibri" w:eastAsia="Calibri"/>
                          <w:spacing w:val="47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Clique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sur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l’entreprise dans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cette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liste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pour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obtenir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fiche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renseignements.</w:t>
                      </w:r>
                      <w:r>
                        <w:rPr>
                          <w:rFonts w:ascii="Calibri" w:hAnsi="Calibri" w:cs="Calibri" w:eastAsia="Calibri"/>
                          <w:spacing w:val="5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ecopie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l’adresse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clique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sur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AFFICHER 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N°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353;top:8550;width:9490;height:1573" type="#_x0000_t202" filled="false" stroked="false">
                <v:textbox inset="0,0,0,0">
                  <w:txbxContent>
                    <w:p>
                      <w:pPr>
                        <w:spacing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9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before="52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Si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tu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n’as pas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beaucoup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résultats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:</w:t>
                      </w:r>
                    </w:p>
                    <w:p>
                      <w:pPr>
                        <w:spacing w:before="52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Vérifie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reprécise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besoin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métier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ou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domaine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professionnel.</w:t>
                      </w:r>
                    </w:p>
                    <w:p>
                      <w:pPr>
                        <w:spacing w:before="49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Coche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case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à</w:t>
                      </w:r>
                      <w:r>
                        <w:rPr>
                          <w:rFonts w:ascii="Calibri" w:hAnsi="Calibri" w:cs="Calibri" w:eastAsia="Calibri"/>
                          <w:spacing w:val="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proximité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»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pour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élargir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zone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géographique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recherche.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0.3pt;height:209pt;mso-position-horizontal-relative:char;mso-position-vertical-relative:line" coordorigin="0,0" coordsize="9806,4180">
            <v:group style="position:absolute;left:23;top:23;width:9761;height:4135" coordorigin="23,23" coordsize="9761,4135">
              <v:shape style="position:absolute;left:23;top:23;width:9761;height:4135" coordorigin="23,23" coordsize="9761,4135" path="m23,4158l9784,4158,9784,23,23,23,23,4158xe" filled="true" fillcolor="#f1eef5" stroked="false">
                <v:path arrowok="t"/>
                <v:fill type="solid"/>
              </v:shape>
            </v:group>
            <v:group style="position:absolute;left:23;top:23;width:9761;height:4135" coordorigin="23,23" coordsize="9761,4135">
              <v:shape style="position:absolute;left:23;top:23;width:9761;height:4135" coordorigin="23,23" coordsize="9761,4135" path="m23,4158l9784,4158,9784,23,23,23,23,4158xe" filled="false" stroked="true" strokeweight="2.25pt" strokecolor="#000000">
                <v:path arrowok="t"/>
              </v:shape>
              <v:shape style="position:absolute;left:189;top:175;width:9261;height:1460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color w:val="0000FF"/>
                          <w:spacing w:val="-1"/>
                          <w:sz w:val="28"/>
                          <w:u w:val="thick" w:color="0000FF"/>
                        </w:rPr>
                        <w:t>Etape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28"/>
                          <w:u w:val="thick" w:color="0000FF"/>
                        </w:rPr>
                        <w:t> </w:t>
                      </w:r>
                      <w:r>
                        <w:rPr>
                          <w:rFonts w:ascii="Calibri"/>
                          <w:color w:val="0000FF"/>
                          <w:sz w:val="28"/>
                          <w:u w:val="thick" w:color="0000FF"/>
                        </w:rPr>
                        <w:t>10 :</w:t>
                      </w:r>
                      <w:r>
                        <w:rPr>
                          <w:rFonts w:ascii="Calibri"/>
                          <w:color w:val="0000FF"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394" w:lineRule="exact" w:before="1"/>
                        <w:ind w:left="0" w:right="0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dois maintenant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faire au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brouillon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une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liste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d’entreprises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remplir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au</w:t>
                      </w:r>
                      <w:r>
                        <w:rPr>
                          <w:rFonts w:ascii="Calibri" w:hAnsi="Calibri" w:cs="Calibri" w:eastAsia="Calibri"/>
                          <w:spacing w:val="47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propre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cahier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recherches (avec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nom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l’entreprise,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domaine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professionnel,</w:t>
                      </w:r>
                      <w:r>
                        <w:rPr>
                          <w:rFonts w:ascii="Calibri" w:hAnsi="Calibri" w:cs="Calibri" w:eastAsia="Calibri"/>
                          <w:spacing w:val="6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adresse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exacte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complète,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numéro 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téléphone).</w:t>
                      </w:r>
                    </w:p>
                  </w:txbxContent>
                </v:textbox>
                <w10:wrap type="none"/>
              </v:shape>
              <v:shape style="position:absolute;left:473;top:2030;width:589;height:335" type="#_x0000_t202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position w:val="-12"/>
                          <w:sz w:val="28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ème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position w:val="-12"/>
                          <w:sz w:val="28"/>
                        </w:rPr>
                        <w:t>: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99;top:2084;width:7647;height:67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lister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5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entreprises,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ATTENTION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ces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entreprises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minimum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337" w:lineRule="exact" w:before="5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doivent faire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partie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t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es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vœux de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projet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professionnel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(page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58)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473;top:3153;width:589;height:335" type="#_x0000_t202" filled="false" stroked="false">
                <v:textbox inset="0,0,0,0">
                  <w:txbxContent>
                    <w:p>
                      <w:pPr>
                        <w:spacing w:line="33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position w:val="-12"/>
                          <w:sz w:val="28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18"/>
                        </w:rPr>
                        <w:t>ème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position w:val="-12"/>
                          <w:sz w:val="28"/>
                        </w:rPr>
                        <w:t>: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99;top:3207;width:7720;height:672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lister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10</w:t>
                      </w:r>
                      <w:r>
                        <w:rPr>
                          <w:rFonts w:asci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entreprises,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ATTENTION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6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ces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entreprises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</w:rPr>
                        <w:t>minimum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337" w:lineRule="exact" w:before="49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doivent faire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partie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de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tes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vœux</w:t>
                      </w:r>
                      <w:r>
                        <w:rPr>
                          <w:rFonts w:ascii="Calibri" w:hAnsi="Calibri"/>
                          <w:b/>
                          <w:spacing w:val="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projet professionnel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(page 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</w:rPr>
                        <w:t>59).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93;top:1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580" w:right="1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272.274994pt;margin-top:550.281006pt;width:292.45pt;height:212.35pt;mso-position-horizontal-relative:page;mso-position-vertical-relative:page;z-index:-406576" coordorigin="5445,11006" coordsize="5849,4247">
            <v:group style="position:absolute;left:5453;top:11464;width:5833;height:3782" coordorigin="5453,11464" coordsize="5833,3782">
              <v:shape style="position:absolute;left:5453;top:11464;width:5833;height:3782" coordorigin="5453,11464" coordsize="5833,3782" path="m5453,15245l11286,15245,11286,11464,5453,11464,5453,15245xe" filled="false" stroked="true" strokeweight=".75pt" strokecolor="#000000">
                <v:path arrowok="t"/>
              </v:shape>
              <v:shape style="position:absolute;left:5460;top:11544;width:5818;height:3622" type="#_x0000_t75" stroked="false">
                <v:imagedata r:id="rId31" o:title=""/>
              </v:shape>
              <v:shape style="position:absolute;left:5606;top:11544;width:5554;height:3622" type="#_x0000_t75" stroked="false">
                <v:imagedata r:id="rId32" o:title=""/>
              </v:shape>
            </v:group>
            <v:group style="position:absolute;left:5453;top:11013;width:5834;height:451" coordorigin="5453,11013" coordsize="5834,451">
              <v:shape style="position:absolute;left:5453;top:11013;width:5834;height:451" coordorigin="5453,11013" coordsize="5834,451" path="m5453,11464l11287,11464,11287,11013,5453,11013,5453,11464xe" filled="true" fillcolor="#f1eef5" stroked="false">
                <v:path arrowok="t"/>
                <v:fill type="solid"/>
              </v:shape>
            </v:group>
            <v:group style="position:absolute;left:5453;top:11013;width:5834;height:451" coordorigin="5453,11013" coordsize="5834,451">
              <v:shape style="position:absolute;left:5453;top:11013;width:5834;height:451" coordorigin="5453,11013" coordsize="5834,451" path="m5453,11464l11287,11464,11287,11013,5453,11013,5453,11464xe" filled="false" stroked="true" strokeweight=".75pt" strokecolor="#000000">
                <v:path arrowok="t"/>
              </v:shape>
              <v:shape style="position:absolute;left:5460;top:11093;width:5820;height:290" type="#_x0000_t75" stroked="false">
                <v:imagedata r:id="rId33" o:title=""/>
              </v:shape>
            </v:group>
            <w10:wrap type="none"/>
          </v:group>
        </w:pict>
      </w:r>
    </w:p>
    <w:p>
      <w:pPr>
        <w:spacing w:line="200" w:lineRule="atLeast"/>
        <w:ind w:left="3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pt;height:38.15pt;mso-position-horizontal-relative:char;mso-position-vertical-relative:line" coordorigin="0,0" coordsize="10180,763">
            <v:group style="position:absolute;left:48;top:32;width:3133;height:701" coordorigin="48,32" coordsize="3133,701">
              <v:shape style="position:absolute;left:48;top:32;width:3133;height:701" coordorigin="48,32" coordsize="3133,701" path="m48,733l3181,733,3181,32,48,32,48,733xe" filled="true" fillcolor="#f1eef5" stroked="false">
                <v:path arrowok="t"/>
                <v:fill type="solid"/>
              </v:shape>
            </v:group>
            <v:group style="position:absolute;left:139;top:63;width:2948;height:636" coordorigin="139,63" coordsize="2948,636">
              <v:shape style="position:absolute;left:139;top:63;width:2948;height:636" coordorigin="139,63" coordsize="2948,636" path="m139,699l3087,699,3087,63,139,63,139,699xe" filled="true" fillcolor="#f1eef5" stroked="false">
                <v:path arrowok="t"/>
                <v:fill type="solid"/>
              </v:shape>
            </v:group>
            <v:group style="position:absolute;left:17;top:17;width:10147;height:2" coordorigin="17,17" coordsize="10147,2">
              <v:shape style="position:absolute;left:17;top:17;width:10147;height:2" coordorigin="17,17" coordsize="10147,0" path="m17,17l10163,17e" filled="false" stroked="true" strokeweight="1.66pt" strokecolor="#403052">
                <v:path arrowok="t"/>
              </v:shape>
            </v:group>
            <v:group style="position:absolute;left:45;top:31;width:3136;height:2" coordorigin="45,31" coordsize="3136,2">
              <v:shape style="position:absolute;left:45;top:31;width:3136;height:2" coordorigin="45,31" coordsize="3136,0" path="m45,31l3181,31e" filled="false" stroked="true" strokeweight=".22pt" strokecolor="#f1eef5">
                <v:path arrowok="t"/>
              </v:shape>
            </v:group>
            <v:group style="position:absolute;left:31;top:732;width:10118;height:2" coordorigin="31,732" coordsize="10118,2">
              <v:shape style="position:absolute;left:31;top:732;width:10118;height:2" coordorigin="31,732" coordsize="10118,0" path="m31,732l10149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10147;height:2" coordorigin="17,747" coordsize="10147,2">
              <v:shape style="position:absolute;left:17;top:747;width:10147;height:2" coordorigin="17,747" coordsize="10147,0" path="m17,747l10163,747e" filled="false" stroked="true" strokeweight="1.54pt" strokecolor="#403052">
                <v:path arrowok="t"/>
              </v:shape>
            </v:group>
            <v:group style="position:absolute;left:3195;top:15;width:2;height:718" coordorigin="3195,15" coordsize="2,718">
              <v:shape style="position:absolute;left:3195;top:15;width:2;height:718" coordorigin="3195,15" coordsize="0,718" path="m3195,15l3195,733e" filled="false" stroked="true" strokeweight="1.54pt" strokecolor="#403052">
                <v:path arrowok="t"/>
              </v:shape>
            </v:group>
            <v:group style="position:absolute;left:10149;top:32;width:2;height:701" coordorigin="10149,32" coordsize="2,701">
              <v:shape style="position:absolute;left:10149;top:32;width:2;height:701" coordorigin="10149,32" coordsize="0,701" path="m10149,32l10149,733e" filled="false" stroked="true" strokeweight="1.54pt" strokecolor="#403052">
                <v:path arrowok="t"/>
              </v:shape>
              <v:shape style="position:absolute;left:32;top:17;width:3164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755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95;top:17;width:6954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891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Cahier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0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59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recherche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4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51.25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360" w:lineRule="auto" w:before="0"/>
                    <w:ind w:left="595" w:right="1123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Tu</w:t>
                  </w:r>
                  <w:r>
                    <w:rPr>
                      <w:rFonts w:ascii="Calibri" w:hAnsi="Calibri"/>
                      <w:b/>
                      <w:sz w:val="28"/>
                    </w:rPr>
                    <w:t> as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reçu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pour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tes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recherches</w:t>
                  </w:r>
                  <w:r>
                    <w:rPr>
                      <w:rFonts w:ascii="Calibri" w:hAnsi="Calibri"/>
                      <w:b/>
                      <w:sz w:val="28"/>
                    </w:rPr>
                    <w:t> 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stage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un</w:t>
                  </w:r>
                  <w:r>
                    <w:rPr>
                      <w:rFonts w:ascii="Calibri" w:hAnsi="Calibri"/>
                      <w:b/>
                      <w:sz w:val="28"/>
                    </w:rPr>
                    <w:t> «</w:t>
                  </w:r>
                  <w:r>
                    <w:rPr>
                      <w:rFonts w:ascii="Calibri" w:hAns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carnet</w:t>
                  </w:r>
                  <w:r>
                    <w:rPr>
                      <w:rFonts w:ascii="Calibri" w:hAnsi="Calibri"/>
                      <w:b/>
                      <w:sz w:val="28"/>
                    </w:rPr>
                    <w:t> 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suivi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/>
                      <w:b/>
                      <w:sz w:val="28"/>
                    </w:rPr>
                    <w:t> stage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».</w:t>
                  </w:r>
                  <w:r>
                    <w:rPr>
                      <w:rFonts w:ascii="Calibri" w:hAnsi="Calibri"/>
                      <w:b/>
                      <w:spacing w:val="36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Ce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cahier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reste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dans</w:t>
                  </w:r>
                  <w:r>
                    <w:rPr>
                      <w:rFonts w:ascii="Calibri" w:hAns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ton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sac, avec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toi, lors</w:t>
                  </w:r>
                  <w:r>
                    <w:rPr>
                      <w:rFonts w:ascii="Calibri" w:hAns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tes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recherches.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1"/>
        </w:numPr>
        <w:tabs>
          <w:tab w:pos="1411" w:val="left" w:leader="none"/>
        </w:tabs>
        <w:spacing w:line="240" w:lineRule="auto" w:before="0"/>
        <w:ind w:left="1410" w:right="643" w:hanging="35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Si </w:t>
      </w:r>
      <w:r>
        <w:rPr>
          <w:rFonts w:ascii="Calibri" w:hAnsi="Calibri" w:cs="Calibri" w:eastAsia="Calibri"/>
          <w:sz w:val="22"/>
          <w:szCs w:val="22"/>
        </w:rPr>
        <w:t>tu</w:t>
      </w:r>
      <w:r>
        <w:rPr>
          <w:rFonts w:ascii="Calibri" w:hAnsi="Calibri" w:cs="Calibri" w:eastAsia="Calibri"/>
          <w:spacing w:val="-1"/>
          <w:sz w:val="22"/>
          <w:szCs w:val="22"/>
        </w:rPr>
        <w:t> démarches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l’entreprise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(et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quelle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que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soit</w:t>
      </w:r>
      <w:r>
        <w:rPr>
          <w:rFonts w:ascii="Calibri" w:hAnsi="Calibri" w:cs="Calibri" w:eastAsia="Calibri"/>
          <w:sz w:val="22"/>
          <w:szCs w:val="22"/>
        </w:rPr>
        <w:t> la </w:t>
      </w:r>
      <w:r>
        <w:rPr>
          <w:rFonts w:ascii="Calibri" w:hAnsi="Calibri" w:cs="Calibri" w:eastAsia="Calibri"/>
          <w:spacing w:val="-1"/>
          <w:sz w:val="22"/>
          <w:szCs w:val="22"/>
        </w:rPr>
        <w:t>réponse)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demande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le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cachet</w:t>
      </w:r>
      <w:r>
        <w:rPr>
          <w:rFonts w:ascii="Calibri" w:hAnsi="Calibri" w:cs="Calibri" w:eastAsia="Calibri"/>
          <w:sz w:val="22"/>
          <w:szCs w:val="22"/>
        </w:rPr>
        <w:t> de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l’entreprise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sur</w:t>
      </w:r>
      <w:r>
        <w:rPr>
          <w:rFonts w:ascii="Calibri" w:hAnsi="Calibri" w:cs="Calibri" w:eastAsia="Calibri"/>
          <w:spacing w:val="73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ton</w:t>
      </w:r>
      <w:r>
        <w:rPr>
          <w:rFonts w:ascii="Calibri" w:hAnsi="Calibri" w:cs="Calibri" w:eastAsia="Calibri"/>
          <w:spacing w:val="-1"/>
          <w:sz w:val="22"/>
          <w:szCs w:val="22"/>
        </w:rPr>
        <w:t> cahier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gagne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points.</w:t>
      </w:r>
    </w:p>
    <w:p>
      <w:pPr>
        <w:numPr>
          <w:ilvl w:val="0"/>
          <w:numId w:val="1"/>
        </w:numPr>
        <w:tabs>
          <w:tab w:pos="1411" w:val="left" w:leader="none"/>
        </w:tabs>
        <w:spacing w:before="0"/>
        <w:ind w:left="1410" w:right="1091" w:hanging="357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Si </w:t>
      </w:r>
      <w:r>
        <w:rPr>
          <w:rFonts w:ascii="Calibri" w:hAnsi="Calibri" w:cs="Calibri" w:eastAsia="Calibri"/>
          <w:sz w:val="22"/>
          <w:szCs w:val="22"/>
        </w:rPr>
        <w:t>tu</w:t>
      </w:r>
      <w:r>
        <w:rPr>
          <w:rFonts w:ascii="Calibri" w:hAnsi="Calibri" w:cs="Calibri" w:eastAsia="Calibri"/>
          <w:spacing w:val="-1"/>
          <w:sz w:val="22"/>
          <w:szCs w:val="22"/>
        </w:rPr>
        <w:t> prends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contact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avec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une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entreprise</w:t>
      </w:r>
      <w:r>
        <w:rPr>
          <w:rFonts w:ascii="Calibri" w:hAnsi="Calibri" w:cs="Calibri" w:eastAsia="Calibri"/>
          <w:spacing w:val="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qui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n’est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pas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dans</w:t>
      </w:r>
      <w:r>
        <w:rPr>
          <w:rFonts w:ascii="Calibri" w:hAnsi="Calibri" w:cs="Calibri" w:eastAsia="Calibri"/>
          <w:sz w:val="22"/>
          <w:szCs w:val="22"/>
        </w:rPr>
        <w:t> ta </w:t>
      </w:r>
      <w:r>
        <w:rPr>
          <w:rFonts w:ascii="Calibri" w:hAnsi="Calibri" w:cs="Calibri" w:eastAsia="Calibri"/>
          <w:spacing w:val="-1"/>
          <w:sz w:val="22"/>
          <w:szCs w:val="22"/>
        </w:rPr>
        <w:t>l</w:t>
      </w:r>
      <w:r>
        <w:rPr>
          <w:rFonts w:ascii="Calibri" w:hAnsi="Calibri" w:cs="Calibri" w:eastAsia="Calibri"/>
          <w:spacing w:val="-1"/>
          <w:sz w:val="22"/>
          <w:szCs w:val="22"/>
        </w:rPr>
        <w:t>iste,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ajoute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une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ligne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avec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les</w:t>
      </w:r>
      <w:r>
        <w:rPr>
          <w:rFonts w:ascii="Calibri" w:hAnsi="Calibri" w:cs="Calibri" w:eastAsia="Calibri"/>
          <w:spacing w:val="67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informations complètes.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6"/>
        <w:rPr>
          <w:rFonts w:ascii="Calibri" w:hAnsi="Calibri" w:cs="Calibri" w:eastAsia="Calibri"/>
          <w:sz w:val="8"/>
          <w:szCs w:val="8"/>
        </w:rPr>
      </w:pPr>
    </w:p>
    <w:p>
      <w:pPr>
        <w:spacing w:line="200" w:lineRule="atLeast"/>
        <w:ind w:left="43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8.1pt;height:383.65pt;mso-position-horizontal-relative:char;mso-position-vertical-relative:line" coordorigin="0,0" coordsize="10162,7673">
            <v:group style="position:absolute;left:15;top:840;width:3927;height:4236" coordorigin="15,840" coordsize="3927,4236">
              <v:shape style="position:absolute;left:15;top:840;width:3927;height:4236" coordorigin="15,840" coordsize="3927,4236" path="m15,5075l3942,5075,3942,840,15,840,15,5075xe" filled="false" stroked="true" strokeweight=".75pt" strokecolor="#000000">
                <v:path arrowok="t"/>
              </v:shape>
              <v:shape style="position:absolute;left:23;top:919;width:3912;height:4078" type="#_x0000_t75" stroked="false">
                <v:imagedata r:id="rId34" o:title=""/>
              </v:shape>
            </v:group>
            <v:group style="position:absolute;left:15;top:8;width:3927;height:833" coordorigin="15,8" coordsize="3927,833">
              <v:shape style="position:absolute;left:15;top:8;width:3927;height:833" coordorigin="15,8" coordsize="3927,833" path="m15,840l3942,840,3942,8,15,8,15,840xe" filled="true" fillcolor="#f1eef5" stroked="false">
                <v:path arrowok="t"/>
                <v:fill type="solid"/>
              </v:shape>
            </v:group>
            <v:group style="position:absolute;left:15;top:8;width:3927;height:833" coordorigin="15,8" coordsize="3927,833">
              <v:shape style="position:absolute;left:15;top:8;width:3927;height:833" coordorigin="15,8" coordsize="3927,833" path="m15,840l3942,840,3942,8,15,8,15,840xe" filled="false" stroked="true" strokeweight=".75pt" strokecolor="#000000">
                <v:path arrowok="t"/>
              </v:shape>
              <v:shape style="position:absolute;left:23;top:87;width:3912;height:674" type="#_x0000_t75" stroked="false">
                <v:imagedata r:id="rId35" o:title=""/>
              </v:shape>
            </v:group>
            <v:group style="position:absolute;left:4223;top:466;width:5833;height:6236" coordorigin="4223,466" coordsize="5833,6236">
              <v:shape style="position:absolute;left:4223;top:466;width:5833;height:6236" coordorigin="4223,466" coordsize="5833,6236" path="m4223,6702l10055,6702,10055,466,4223,466,4223,6702xe" filled="false" stroked="true" strokeweight=".75pt" strokecolor="#000000">
                <v:path arrowok="t"/>
              </v:shape>
              <v:shape style="position:absolute;left:4118;top:545;width:6043;height:6077" type="#_x0000_t75" stroked="false">
                <v:imagedata r:id="rId36" o:title=""/>
              </v:shape>
              <v:shape style="position:absolute;left:5020;top:965;width:4224;height:5647" type="#_x0000_t75" stroked="false">
                <v:imagedata r:id="rId37" o:title=""/>
              </v:shape>
            </v:group>
            <v:group style="position:absolute;left:4223;top:16;width:5834;height:451" coordorigin="4223,16" coordsize="5834,451">
              <v:shape style="position:absolute;left:4223;top:16;width:5834;height:451" coordorigin="4223,16" coordsize="5834,451" path="m4223,466l10057,466,10057,16,4223,16,4223,466xe" filled="true" fillcolor="#f1eef5" stroked="false">
                <v:path arrowok="t"/>
                <v:fill type="solid"/>
              </v:shape>
            </v:group>
            <v:group style="position:absolute;left:4223;top:16;width:5834;height:451" coordorigin="4223,16" coordsize="5834,451">
              <v:shape style="position:absolute;left:4223;top:16;width:5834;height:451" coordorigin="4223,16" coordsize="5834,451" path="m4223,466l10057,466,10057,16,4223,16,4223,466xe" filled="false" stroked="true" strokeweight=".75pt" strokecolor="#000000">
                <v:path arrowok="t"/>
              </v:shape>
              <v:shape style="position:absolute;left:4231;top:94;width:5820;height:293" type="#_x0000_t75" stroked="false">
                <v:imagedata r:id="rId33" o:title=""/>
              </v:shape>
            </v:group>
            <v:group style="position:absolute;left:8;top:5423;width:3930;height:832" coordorigin="8,5423" coordsize="3930,832">
              <v:shape style="position:absolute;left:8;top:5423;width:3930;height:832" coordorigin="8,5423" coordsize="3930,832" path="m8,6255l3938,6255,3938,5423,8,5423,8,6255xe" filled="true" fillcolor="#f1eef5" stroked="false">
                <v:path arrowok="t"/>
                <v:fill type="solid"/>
              </v:shape>
            </v:group>
            <v:group style="position:absolute;left:8;top:5423;width:3930;height:832" coordorigin="8,5423" coordsize="3930,832">
              <v:shape style="position:absolute;left:8;top:5423;width:3930;height:832" coordorigin="8,5423" coordsize="3930,832" path="m8,6255l3938,6255,3938,5423,8,5423,8,6255xe" filled="false" stroked="true" strokeweight=".75pt" strokecolor="#000000">
                <v:path arrowok="t"/>
              </v:shape>
            </v:group>
            <v:group style="position:absolute;left:3614;top:4032;width:1675;height:1861" coordorigin="3614,4032" coordsize="1675,1861">
              <v:shape style="position:absolute;left:3614;top:4032;width:1675;height:1861" coordorigin="3614,4032" coordsize="1675,1861" path="m5249,4076l5220,4085,3614,5873,3637,5893,5243,4106,5249,4076xe" filled="true" fillcolor="#000000" stroked="false">
                <v:path arrowok="t"/>
                <v:fill type="solid"/>
              </v:shape>
              <v:shape style="position:absolute;left:3614;top:4032;width:1675;height:1861" coordorigin="3614,4032" coordsize="1675,1861" path="m5286,4044l5257,4044,5280,4064,5243,4106,5226,4187,5224,4195,5229,4203,5237,4205,5245,4207,5253,4201,5255,4193,5286,4044xe" filled="true" fillcolor="#000000" stroked="false">
                <v:path arrowok="t"/>
                <v:fill type="solid"/>
              </v:shape>
              <v:shape style="position:absolute;left:3614;top:4032;width:1675;height:1861" coordorigin="3614,4032" coordsize="1675,1861" path="m5288,4032l5132,4082,5124,4085,5119,4093,5125,4109,5133,4113,5141,4111,5220,4085,5257,4044,5286,4044,5288,4032xe" filled="true" fillcolor="#000000" stroked="false">
                <v:path arrowok="t"/>
                <v:fill type="solid"/>
              </v:shape>
              <v:shape style="position:absolute;left:3614;top:4032;width:1675;height:1861" coordorigin="3614,4032" coordsize="1675,1861" path="m5265,4051l5254,4051,5273,4068,5249,4076,5243,4106,5280,4064,5265,4051xe" filled="true" fillcolor="#000000" stroked="false">
                <v:path arrowok="t"/>
                <v:fill type="solid"/>
              </v:shape>
              <v:shape style="position:absolute;left:3614;top:4032;width:1675;height:1861" coordorigin="3614,4032" coordsize="1675,1861" path="m5257,4044l5220,4085,5249,4076,5254,4051,5265,4051,5257,4044xe" filled="true" fillcolor="#000000" stroked="false">
                <v:path arrowok="t"/>
                <v:fill type="solid"/>
              </v:shape>
              <v:shape style="position:absolute;left:3614;top:4032;width:1675;height:1861" coordorigin="3614,4032" coordsize="1675,1861" path="m5254,4051l5249,4076,5273,4068,5254,4051xe" filled="true" fillcolor="#000000" stroked="false">
                <v:path arrowok="t"/>
                <v:fill type="solid"/>
              </v:shape>
              <v:shape style="position:absolute;left:19;top:6569;width:3930;height:1104" type="#_x0000_t202" filled="true" fillcolor="#f1eef5" stroked="true" strokeweight=".75pt" strokecolor="#000000">
                <v:textbox inset="0,0,0,0">
                  <w:txbxContent>
                    <w:p>
                      <w:pPr>
                        <w:spacing w:line="275" w:lineRule="auto" w:before="73"/>
                        <w:ind w:left="144" w:right="275" w:firstLine="0"/>
                        <w:jc w:val="both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suivantes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poursuit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b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tableau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sans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oublier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recopier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3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première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ligne.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5;top:8;width:3927;height:833" type="#_x0000_t202" filled="false" stroked="false">
                <v:textbox inset="0,0,0,0">
                  <w:txbxContent>
                    <w:p>
                      <w:pPr>
                        <w:spacing w:line="273" w:lineRule="auto" w:before="79"/>
                        <w:ind w:left="152" w:right="62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 rédige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garde</w:t>
                      </w:r>
                      <w:r>
                        <w:rPr>
                          <w:rFonts w:ascii="Calibri" w:hAnsi="Calibri"/>
                          <w:b/>
                          <w:spacing w:val="3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avec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ces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informations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;top:840;width:3927;height:4236" type="#_x0000_t202" filled="false" stroked="false">
                <v:textbox inset="0,0,0,0">
                  <w:txbxContent>
                    <w:p>
                      <w:pPr>
                        <w:spacing w:line="276" w:lineRule="auto" w:before="76"/>
                        <w:ind w:left="152" w:right="2711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Collège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Adresse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Ville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Téléphone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</w:p>
                    <w:p>
                      <w:pPr>
                        <w:spacing w:line="240" w:lineRule="auto" w:before="3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</w:p>
                    <w:p>
                      <w:pPr>
                        <w:tabs>
                          <w:tab w:pos="3092" w:val="left" w:leader="none"/>
                        </w:tabs>
                        <w:spacing w:line="276" w:lineRule="auto" w:before="0"/>
                        <w:ind w:left="860" w:right="77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Nom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  <w:r>
                        <w:rPr>
                          <w:rFonts w:ascii="Calibri" w:hAns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Prénom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  <w:r>
                        <w:rPr>
                          <w:rFonts w:ascii="Calibri" w:hAns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 w:hAnsi="Calibri"/>
                          <w:w w:val="106"/>
                          <w:sz w:val="22"/>
                          <w:u w:val="single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Dates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stage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:</w:t>
                      </w:r>
                    </w:p>
                    <w:p>
                      <w:pPr>
                        <w:tabs>
                          <w:tab w:pos="1445" w:val="left" w:leader="none"/>
                          <w:tab w:pos="2015" w:val="left" w:leader="none"/>
                          <w:tab w:pos="3030" w:val="left" w:leader="none"/>
                          <w:tab w:pos="3600" w:val="left" w:leader="none"/>
                        </w:tabs>
                        <w:spacing w:before="41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: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du</w:t>
                      </w:r>
                      <w:r>
                        <w:rPr>
                          <w:rFonts w:ascii="Calibri"/>
                          <w:sz w:val="22"/>
                        </w:rPr>
                        <w:t>    </w:t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8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w w:val="95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au    </w:t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6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tabs>
                          <w:tab w:pos="1445" w:val="left" w:leader="none"/>
                          <w:tab w:pos="2015" w:val="left" w:leader="none"/>
                          <w:tab w:pos="3030" w:val="left" w:leader="none"/>
                          <w:tab w:pos="3600" w:val="left" w:leader="none"/>
                        </w:tabs>
                        <w:spacing w:before="41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: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du</w:t>
                      </w:r>
                      <w:r>
                        <w:rPr>
                          <w:rFonts w:ascii="Calibri"/>
                          <w:sz w:val="22"/>
                        </w:rPr>
                        <w:t>    </w:t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8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w w:val="95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au    </w:t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6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tabs>
                          <w:tab w:pos="1445" w:val="left" w:leader="none"/>
                          <w:tab w:pos="2015" w:val="left" w:leader="none"/>
                          <w:tab w:pos="3030" w:val="left" w:leader="none"/>
                          <w:tab w:pos="3600" w:val="left" w:leader="none"/>
                        </w:tabs>
                        <w:spacing w:before="41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: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du</w:t>
                      </w:r>
                      <w:r>
                        <w:rPr>
                          <w:rFonts w:ascii="Calibri"/>
                          <w:sz w:val="22"/>
                        </w:rPr>
                        <w:t>    </w:t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8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w w:val="95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au    </w:t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6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tabs>
                          <w:tab w:pos="1445" w:val="left" w:leader="none"/>
                          <w:tab w:pos="2015" w:val="left" w:leader="none"/>
                          <w:tab w:pos="3030" w:val="left" w:leader="none"/>
                          <w:tab w:pos="3600" w:val="left" w:leader="none"/>
                        </w:tabs>
                        <w:spacing w:before="43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: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du</w:t>
                      </w:r>
                      <w:r>
                        <w:rPr>
                          <w:rFonts w:ascii="Calibri"/>
                          <w:sz w:val="22"/>
                        </w:rPr>
                        <w:t>    </w:t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8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8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w w:val="95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au    </w:t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16"/>
                          <w:sz w:val="22"/>
                          <w:u w:val="single" w:color="000000"/>
                        </w:rPr>
                      </w:r>
                      <w:r>
                        <w:rPr>
                          <w:rFonts w:ascii="Calibri"/>
                          <w:spacing w:val="16"/>
                          <w:sz w:val="22"/>
                        </w:rPr>
                      </w:r>
                      <w:r>
                        <w:rPr>
                          <w:rFonts w:ascii="Calibri"/>
                          <w:sz w:val="22"/>
                        </w:rPr>
                        <w:t>_/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  <w:t>/</w:t>
                      </w:r>
                      <w:r>
                        <w:rPr>
                          <w:rFonts w:asci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223;top:16;width:5833;height:451" type="#_x0000_t202" filled="false" stroked="false">
                <v:textbox inset="0,0,0,0">
                  <w:txbxContent>
                    <w:p>
                      <w:pPr>
                        <w:spacing w:before="78"/>
                        <w:ind w:left="153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2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recopie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tableau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suivant</w:t>
                      </w:r>
                      <w:r>
                        <w:rPr>
                          <w:rFonts w:asci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format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paysage.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4223;top:466;width:5833;height:6236" type="#_x0000_t202" filled="false" stroked="false">
                <v:textbox inset="0,0,0,0">
                  <w:txbxContent>
                    <w:p>
                      <w:pPr>
                        <w:tabs>
                          <w:tab w:pos="558" w:val="left" w:leader="none"/>
                          <w:tab w:pos="1372" w:val="left" w:leader="none"/>
                          <w:tab w:pos="2306" w:val="left" w:leader="none"/>
                          <w:tab w:pos="3263" w:val="left" w:leader="none"/>
                        </w:tabs>
                        <w:spacing w:line="196" w:lineRule="exact" w:before="87"/>
                        <w:ind w:left="162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position w:val="-9"/>
                          <w:sz w:val="16"/>
                          <w:szCs w:val="16"/>
                        </w:rPr>
                        <w:t>N°</w:t>
                        <w:tab/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w w:val="95"/>
                          <w:position w:val="-9"/>
                          <w:sz w:val="16"/>
                          <w:szCs w:val="16"/>
                        </w:rPr>
                        <w:t>Métier</w:t>
                        <w:tab/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6"/>
                          <w:szCs w:val="16"/>
                        </w:rPr>
                        <w:t>de</w:t>
                        <w:tab/>
                        <w:t>Adresse</w:t>
                        <w:tab/>
                        <w:t>N°</w:t>
                      </w:r>
                      <w:r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6"/>
                          <w:szCs w:val="16"/>
                        </w:rPr>
                        <w:t>de</w:t>
                      </w:r>
                    </w:p>
                    <w:p>
                      <w:pPr>
                        <w:tabs>
                          <w:tab w:pos="2258" w:val="left" w:leader="none"/>
                          <w:tab w:pos="3110" w:val="left" w:leader="none"/>
                          <w:tab w:pos="4075" w:val="left" w:leader="none"/>
                          <w:tab w:pos="5054" w:val="left" w:leader="none"/>
                        </w:tabs>
                        <w:spacing w:line="196" w:lineRule="exact" w:before="0"/>
                        <w:ind w:left="1255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16"/>
                          <w:szCs w:val="16"/>
                        </w:rPr>
                        <w:t>l’entreprise</w:t>
                        <w:tab/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16"/>
                          <w:szCs w:val="16"/>
                        </w:rPr>
                        <w:t>complète</w:t>
                        <w:tab/>
                        <w:t>télépnone</w:t>
                        <w:tab/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position w:val="10"/>
                          <w:sz w:val="16"/>
                          <w:szCs w:val="16"/>
                        </w:rPr>
                        <w:t>Réponse</w:t>
                        <w:tab/>
                        <w:t>cachet</w:t>
                      </w:r>
                      <w:r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16;top:6893;width:5833;height:451" type="#_x0000_t202" filled="false" stroked="false">
                <v:textbox inset="0,0,0,0">
                  <w:txbxContent>
                    <w:p>
                      <w:pPr>
                        <w:spacing w:before="80"/>
                        <w:ind w:left="152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Dernières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pages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colle la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fiche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d’évaluation.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8;top:5550;width:3207;height:579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poursuit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tableau</w:t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sans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89" w:lineRule="exact" w:before="45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recopier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première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ligne.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1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83.75pt;height:231.05pt;mso-position-horizontal-relative:char;mso-position-vertical-relative:line" coordorigin="0,0" coordsize="9675,4621">
            <v:group style="position:absolute;left:975;top:4410;width:8690;height:2" coordorigin="975,4410" coordsize="8690,2">
              <v:shape style="position:absolute;left:975;top:4410;width:8690;height:2" coordorigin="975,4410" coordsize="8690,0" path="m975,4410l9665,4410e" filled="false" stroked="true" strokeweight="1pt" strokecolor="#808080">
                <v:path arrowok="t"/>
              </v:shape>
            </v:group>
            <v:group style="position:absolute;left:4852;top:4222;width:923;height:376" coordorigin="4852,4222" coordsize="923,376">
              <v:shape style="position:absolute;left:4852;top:4222;width:923;height:376" coordorigin="4852,4222" coordsize="923,376" path="m5713,4222l4905,4223,4856,4263,4852,4285,4853,4546,4860,4566,4874,4583,4893,4594,4915,4598,5722,4597,5743,4590,5760,4576,5771,4558,5775,4536,5774,4275,5767,4254,5753,4237,5735,4226,5713,4222xe" filled="true" fillcolor="#ffffff" stroked="false">
                <v:path arrowok="t"/>
                <v:fill type="solid"/>
              </v:shape>
            </v:group>
            <v:group style="position:absolute;left:4852;top:4223;width:63;height:376" coordorigin="4852,4223" coordsize="63,376">
              <v:shape style="position:absolute;left:4852;top:4223;width:63;height:376" coordorigin="4852,4223" coordsize="63,376" path="m4915,4598l4860,4566,4852,4285,4856,4263,4867,4244,4884,4230,4905,4223e" filled="false" stroked="true" strokeweight="2.25pt" strokecolor="#808080">
                <v:path arrowok="t"/>
              </v:shape>
            </v:group>
            <v:group style="position:absolute;left:5713;top:4222;width:63;height:376" coordorigin="5713,4222" coordsize="63,376">
              <v:shape style="position:absolute;left:5713;top:4222;width:63;height:376" coordorigin="5713,4222" coordsize="63,376" path="m5713,4222l5767,4254,5775,4536,5771,4558,5760,4576,5743,4590,5722,4597e" filled="false" stroked="true" strokeweight="2.25pt" strokecolor="#808080">
                <v:path arrowok="t"/>
              </v:shape>
              <v:shape style="position:absolute;left:0;top:0;width:4354;height:4206" type="#_x0000_t75" stroked="false">
                <v:imagedata r:id="rId38" o:title=""/>
              </v:shape>
              <v:shape style="position:absolute;left:204;top:78;width:3864;height:3638" type="#_x0000_t75" stroked="false">
                <v:imagedata r:id="rId39" o:title=""/>
              </v:shape>
              <v:shape style="position:absolute;left:288;top:230;width:3367;height:3361" type="#_x0000_t202" filled="false" stroked="false">
                <v:textbox inset="0,0,0,0">
                  <w:txbxContent>
                    <w:p>
                      <w:pPr>
                        <w:spacing w:line="236" w:lineRule="exact" w:before="0"/>
                        <w:ind w:left="76" w:right="0" w:firstLine="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b/>
                          <w:i/>
                          <w:spacing w:val="-1"/>
                          <w:sz w:val="22"/>
                        </w:rPr>
                        <w:t>Exemples </w:t>
                      </w: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Lucida Handwriting" w:hAnsi="Lucida Handwriting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réponses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</w:r>
                    </w:p>
                    <w:p>
                      <w:pPr>
                        <w:spacing w:before="44"/>
                        <w:ind w:left="76" w:right="0" w:firstLine="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possibles </w:t>
                      </w:r>
                      <w:r>
                        <w:rPr>
                          <w:rFonts w:ascii="Lucida Handwriting"/>
                          <w:i/>
                          <w:sz w:val="22"/>
                        </w:rPr>
                        <w:t>:</w:t>
                      </w:r>
                      <w:r>
                        <w:rPr>
                          <w:rFonts w:asci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before="44"/>
                        <w:ind w:left="360" w:right="0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/>
                          <w:i/>
                          <w:sz w:val="22"/>
                        </w:rPr>
                        <w:t>Ne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prend</w:t>
                      </w:r>
                      <w:r>
                        <w:rPr>
                          <w:rFonts w:ascii="Lucida Handwriting"/>
                          <w:i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pas</w:t>
                      </w:r>
                      <w:r>
                        <w:rPr>
                          <w:rFonts w:asci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before="47"/>
                        <w:ind w:left="360" w:right="0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sz w:val="22"/>
                        </w:rPr>
                        <w:t>A </w:t>
                      </w: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déjà</w:t>
                      </w:r>
                      <w:r>
                        <w:rPr>
                          <w:rFonts w:ascii="Lucida Handwriting" w:hAnsi="Lucida Handwriting"/>
                          <w:i/>
                          <w:sz w:val="22"/>
                        </w:rPr>
                        <w:t> un </w:t>
                      </w:r>
                      <w:r>
                        <w:rPr>
                          <w:rFonts w:ascii="Lucida Handwriting" w:hAnsi="Lucida Handwriting"/>
                          <w:i/>
                          <w:spacing w:val="-2"/>
                          <w:sz w:val="22"/>
                        </w:rPr>
                        <w:t>stagiaire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line="277" w:lineRule="auto" w:before="44"/>
                        <w:ind w:left="360" w:right="287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Retéléphoner</w:t>
                      </w:r>
                      <w:r>
                        <w:rPr>
                          <w:rFonts w:ascii="Lucida Handwriting" w:hAnsi="Lucida Handwriting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+date</w:t>
                      </w:r>
                      <w:r>
                        <w:rPr>
                          <w:rFonts w:ascii="Lucida Handwriting" w:hAnsi="Lucida Handwriting"/>
                          <w:i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Lucida Handwriting" w:hAnsi="Lucida Handwriting"/>
                          <w:i/>
                          <w:sz w:val="22"/>
                        </w:rPr>
                        <w:t>et</w:t>
                      </w:r>
                      <w:r>
                        <w:rPr>
                          <w:rFonts w:ascii="Lucida Handwriting" w:hAnsi="Lucida Handwriting"/>
                          <w:i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2"/>
                        </w:rPr>
                        <w:t>heure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before="0"/>
                        <w:ind w:left="360" w:right="0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Demander</w:t>
                      </w:r>
                      <w:r>
                        <w:rPr>
                          <w:rFonts w:ascii="Lucida Handwriting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M.Durand</w:t>
                      </w:r>
                      <w:r>
                        <w:rPr>
                          <w:rFonts w:asci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line="276" w:lineRule="auto" w:before="44"/>
                        <w:ind w:left="360" w:right="293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Apporter</w:t>
                      </w:r>
                      <w:r>
                        <w:rPr>
                          <w:rFonts w:ascii="Lucida Handwriting"/>
                          <w:i/>
                          <w:sz w:val="22"/>
                        </w:rPr>
                        <w:t> CV</w:t>
                      </w:r>
                      <w:r>
                        <w:rPr>
                          <w:rFonts w:ascii="Lucida Handwriting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z w:val="22"/>
                        </w:rPr>
                        <w:t>/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lettre</w:t>
                      </w:r>
                      <w:r>
                        <w:rPr>
                          <w:rFonts w:ascii="Lucida Handwriting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z w:val="22"/>
                        </w:rPr>
                        <w:t>de</w:t>
                      </w:r>
                      <w:r>
                        <w:rPr>
                          <w:rFonts w:ascii="Lucida Handwriting"/>
                          <w:i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motivation</w:t>
                      </w:r>
                      <w:r>
                        <w:rPr>
                          <w:rFonts w:ascii="Lucida Handwriting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0" w:val="left" w:leader="none"/>
                        </w:tabs>
                        <w:spacing w:line="289" w:lineRule="exact" w:before="1"/>
                        <w:ind w:left="360" w:right="0" w:hanging="360"/>
                        <w:jc w:val="left"/>
                        <w:rPr>
                          <w:rFonts w:ascii="Lucida Handwriting" w:hAnsi="Lucida Handwriting" w:cs="Lucida Handwriting" w:eastAsia="Lucida Handwriting"/>
                          <w:sz w:val="22"/>
                          <w:szCs w:val="22"/>
                        </w:rPr>
                      </w:pP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Apporter</w:t>
                      </w:r>
                      <w:r>
                        <w:rPr>
                          <w:rFonts w:ascii="Lucida Handwriting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Lucida Handwriting"/>
                          <w:i/>
                          <w:spacing w:val="-1"/>
                          <w:sz w:val="22"/>
                        </w:rPr>
                        <w:t>les conventions</w:t>
                      </w:r>
                      <w:r>
                        <w:rPr>
                          <w:rFonts w:ascii="Lucida Handwriting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259;top:4309;width:11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800" w:right="40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847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Etapes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recherche.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7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Evaluation.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line="276" w:lineRule="auto" w:before="44"/>
        <w:ind w:left="2408" w:right="163" w:firstLine="338"/>
        <w:jc w:val="both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36pt;margin-top:16.400057pt;width:99pt;height:50.25pt;mso-position-horizontal-relative:page;mso-position-vertical-relative:paragraph;z-index:3424" type="#_x0000_t202" filled="false" stroked="true" strokeweight="2.25pt" strokecolor="#000000">
            <v:textbox inset="0,0,0,0">
              <w:txbxContent>
                <w:p>
                  <w:pPr>
                    <w:spacing w:before="191"/>
                    <w:ind w:left="212" w:right="0" w:firstLine="0"/>
                    <w:jc w:val="left"/>
                    <w:rPr>
                      <w:rFonts w:ascii="Calibri" w:hAnsi="Calibri" w:cs="Calibri" w:eastAsia="Calibri"/>
                      <w:sz w:val="44"/>
                      <w:szCs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STAGE</w:t>
                  </w:r>
                  <w:r>
                    <w:rPr>
                      <w:rFonts w:ascii="Calibri"/>
                      <w:b/>
                      <w:spacing w:val="-16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1</w:t>
                  </w:r>
                  <w:r>
                    <w:rPr>
                      <w:rFonts w:ascii="Calibri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8"/>
        </w:rPr>
        <w:t>Tu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as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reçu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pour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tes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recherches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stage</w:t>
      </w:r>
      <w:r>
        <w:rPr>
          <w:rFonts w:ascii="Calibri" w:hAnsi="Calibri"/>
          <w:spacing w:val="8"/>
          <w:sz w:val="28"/>
        </w:rPr>
        <w:t> </w:t>
      </w:r>
      <w:r>
        <w:rPr>
          <w:rFonts w:ascii="Calibri" w:hAnsi="Calibri"/>
          <w:b/>
          <w:sz w:val="28"/>
        </w:rPr>
        <w:t>un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carnet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z w:val="28"/>
        </w:rPr>
        <w:t>afin</w:t>
      </w:r>
      <w:r>
        <w:rPr>
          <w:rFonts w:ascii="Calibri" w:hAnsi="Calibri"/>
          <w:b/>
          <w:spacing w:val="3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29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répertorier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dans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un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tableau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tes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démarches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auprès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des</w:t>
      </w:r>
      <w:r>
        <w:rPr>
          <w:rFonts w:ascii="Calibri" w:hAnsi="Calibri"/>
          <w:b/>
          <w:spacing w:val="27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entreprises</w:t>
      </w:r>
      <w:r>
        <w:rPr>
          <w:rFonts w:ascii="Calibri" w:hAnsi="Calibri"/>
          <w:spacing w:val="-1"/>
          <w:sz w:val="28"/>
        </w:rPr>
        <w:t>.</w:t>
      </w:r>
    </w:p>
    <w:p>
      <w:pPr>
        <w:pStyle w:val="Heading4"/>
        <w:spacing w:line="339" w:lineRule="exact"/>
        <w:ind w:left="2746" w:right="0"/>
        <w:jc w:val="left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suivi</w:t>
      </w:r>
      <w:r>
        <w:rPr/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tenue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ce</w:t>
      </w:r>
      <w:r>
        <w:rPr/>
        <w:t> </w:t>
      </w:r>
      <w:r>
        <w:rPr>
          <w:spacing w:val="-1"/>
        </w:rPr>
        <w:t>cahier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évalués.</w:t>
      </w: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580" w:right="1120"/>
        </w:sectPr>
      </w:pPr>
    </w:p>
    <w:p>
      <w:pPr>
        <w:spacing w:line="274" w:lineRule="auto" w:before="56"/>
        <w:ind w:left="1242" w:right="59" w:hanging="899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35.709976pt;margin-top:2.063598pt;width:496.9pt;height:600.7pt;mso-position-horizontal-relative:page;mso-position-vertical-relative:paragraph;z-index:-406432" coordorigin="714,41" coordsize="9938,12014">
            <v:group style="position:absolute;left:722;top:47;width:3393;height:639" coordorigin="722,47" coordsize="3393,639">
              <v:shape style="position:absolute;left:722;top:47;width:3393;height:639" coordorigin="722,47" coordsize="3393,639" path="m722,685l4115,685,4115,47,722,47,722,685xe" filled="true" fillcolor="#974705" stroked="false">
                <v:path arrowok="t"/>
                <v:fill type="solid"/>
              </v:shape>
            </v:group>
            <v:group style="position:absolute;left:828;top:59;width:3179;height:308" coordorigin="828,59" coordsize="3179,308">
              <v:shape style="position:absolute;left:828;top:59;width:3179;height:308" coordorigin="828,59" coordsize="3179,308" path="m828,366l4007,366,4007,59,828,59,828,366xe" filled="true" fillcolor="#974705" stroked="false">
                <v:path arrowok="t"/>
                <v:fill type="solid"/>
              </v:shape>
            </v:group>
            <v:group style="position:absolute;left:828;top:366;width:3179;height:310" coordorigin="828,366" coordsize="3179,310">
              <v:shape style="position:absolute;left:828;top:366;width:3179;height:310" coordorigin="828,366" coordsize="3179,310" path="m828,676l4007,676,4007,366,828,366,828,676xe" filled="true" fillcolor="#974705" stroked="false">
                <v:path arrowok="t"/>
                <v:fill type="solid"/>
              </v:shape>
            </v:group>
            <v:group style="position:absolute;left:4115;top:47;width:1632;height:639" coordorigin="4115,47" coordsize="1632,639">
              <v:shape style="position:absolute;left:4115;top:47;width:1632;height:639" coordorigin="4115,47" coordsize="1632,639" path="m4115,685l5747,685,5747,47,4115,47,4115,685xe" filled="true" fillcolor="#974705" stroked="false">
                <v:path arrowok="t"/>
                <v:fill type="solid"/>
              </v:shape>
            </v:group>
            <v:group style="position:absolute;left:4223;top:85;width:1416;height:281" coordorigin="4223,85" coordsize="1416,281">
              <v:shape style="position:absolute;left:4223;top:85;width:1416;height:281" coordorigin="4223,85" coordsize="1416,281" path="m4223,366l5639,366,5639,85,4223,85,4223,366xe" filled="true" fillcolor="#974705" stroked="false">
                <v:path arrowok="t"/>
                <v:fill type="solid"/>
              </v:shape>
            </v:group>
            <v:group style="position:absolute;left:4223;top:366;width:1416;height:281" coordorigin="4223,366" coordsize="1416,281">
              <v:shape style="position:absolute;left:4223;top:366;width:1416;height:281" coordorigin="4223,366" coordsize="1416,281" path="m4223,647l5639,647,5639,366,4223,366,4223,647xe" filled="true" fillcolor="#974705" stroked="false">
                <v:path arrowok="t"/>
                <v:fill type="solid"/>
              </v:shape>
            </v:group>
            <v:group style="position:absolute;left:5747;top:47;width:1633;height:639" coordorigin="5747,47" coordsize="1633,639">
              <v:shape style="position:absolute;left:5747;top:47;width:1633;height:639" coordorigin="5747,47" coordsize="1633,639" path="m5747,685l7379,685,7379,47,5747,47,5747,685xe" filled="true" fillcolor="#974705" stroked="false">
                <v:path arrowok="t"/>
                <v:fill type="solid"/>
              </v:shape>
            </v:group>
            <v:group style="position:absolute;left:5855;top:85;width:1417;height:281" coordorigin="5855,85" coordsize="1417,281">
              <v:shape style="position:absolute;left:5855;top:85;width:1417;height:281" coordorigin="5855,85" coordsize="1417,281" path="m5855,366l7271,366,7271,85,5855,85,5855,366xe" filled="true" fillcolor="#974705" stroked="false">
                <v:path arrowok="t"/>
                <v:fill type="solid"/>
              </v:shape>
            </v:group>
            <v:group style="position:absolute;left:5855;top:366;width:1417;height:281" coordorigin="5855,366" coordsize="1417,281">
              <v:shape style="position:absolute;left:5855;top:366;width:1417;height:281" coordorigin="5855,366" coordsize="1417,281" path="m5855,647l7271,647,7271,366,5855,366,5855,647xe" filled="true" fillcolor="#974705" stroked="false">
                <v:path arrowok="t"/>
                <v:fill type="solid"/>
              </v:shape>
            </v:group>
            <v:group style="position:absolute;left:7379;top:47;width:1633;height:639" coordorigin="7379,47" coordsize="1633,639">
              <v:shape style="position:absolute;left:7379;top:47;width:1633;height:639" coordorigin="7379,47" coordsize="1633,639" path="m7379,685l9011,685,9011,47,7379,47,7379,685xe" filled="true" fillcolor="#974705" stroked="false">
                <v:path arrowok="t"/>
                <v:fill type="solid"/>
              </v:shape>
            </v:group>
            <v:group style="position:absolute;left:7487;top:85;width:1417;height:281" coordorigin="7487,85" coordsize="1417,281">
              <v:shape style="position:absolute;left:7487;top:85;width:1417;height:281" coordorigin="7487,85" coordsize="1417,281" path="m7487,366l8903,366,8903,85,7487,85,7487,366xe" filled="true" fillcolor="#974705" stroked="false">
                <v:path arrowok="t"/>
                <v:fill type="solid"/>
              </v:shape>
            </v:group>
            <v:group style="position:absolute;left:7487;top:366;width:1417;height:281" coordorigin="7487,366" coordsize="1417,281">
              <v:shape style="position:absolute;left:7487;top:366;width:1417;height:281" coordorigin="7487,366" coordsize="1417,281" path="m7487,647l8903,647,8903,366,7487,366,7487,647xe" filled="true" fillcolor="#974705" stroked="false">
                <v:path arrowok="t"/>
                <v:fill type="solid"/>
              </v:shape>
            </v:group>
            <v:group style="position:absolute;left:9012;top:47;width:1632;height:639" coordorigin="9012,47" coordsize="1632,639">
              <v:shape style="position:absolute;left:9012;top:47;width:1632;height:639" coordorigin="9012,47" coordsize="1632,639" path="m9012,685l10644,685,10644,47,9012,47,9012,685xe" filled="true" fillcolor="#974705" stroked="false">
                <v:path arrowok="t"/>
                <v:fill type="solid"/>
              </v:shape>
            </v:group>
            <v:group style="position:absolute;left:9120;top:85;width:1419;height:281" coordorigin="9120,85" coordsize="1419,281">
              <v:shape style="position:absolute;left:9120;top:85;width:1419;height:281" coordorigin="9120,85" coordsize="1419,281" path="m9120,366l10538,366,10538,85,9120,85,9120,366xe" filled="true" fillcolor="#974705" stroked="false">
                <v:path arrowok="t"/>
                <v:fill type="solid"/>
              </v:shape>
            </v:group>
            <v:group style="position:absolute;left:9120;top:366;width:1419;height:281" coordorigin="9120,366" coordsize="1419,281">
              <v:shape style="position:absolute;left:9120;top:366;width:1419;height:281" coordorigin="9120,366" coordsize="1419,281" path="m9120,647l10538,647,10538,366,9120,366,9120,647xe" filled="true" fillcolor="#974705" stroked="false">
                <v:path arrowok="t"/>
                <v:fill type="solid"/>
              </v:shape>
            </v:group>
            <v:group style="position:absolute;left:718;top:45;width:9931;height:2" coordorigin="718,45" coordsize="9931,2">
              <v:shape style="position:absolute;left:718;top:45;width:9931;height:2" coordorigin="718,45" coordsize="9931,0" path="m718,45l10648,45e" filled="false" stroked="true" strokeweight=".34001pt" strokecolor="#000000">
                <v:path arrowok="t"/>
              </v:shape>
            </v:group>
            <v:group style="position:absolute;left:720;top:47;width:2;height:12002" coordorigin="720,47" coordsize="2,12002">
              <v:shape style="position:absolute;left:720;top:47;width:2;height:12002" coordorigin="720,47" coordsize="0,12002" path="m720,47l720,12049e" filled="false" stroked="true" strokeweight=".34pt" strokecolor="#000000">
                <v:path arrowok="t"/>
              </v:shape>
            </v:group>
            <v:group style="position:absolute;left:10646;top:47;width:2;height:12002" coordorigin="10646,47" coordsize="2,12002">
              <v:shape style="position:absolute;left:10646;top:47;width:2;height:12002" coordorigin="10646,47" coordsize="0,12002" path="m10646,47l10646,12049e" filled="false" stroked="true" strokeweight=".33999pt" strokecolor="#000000">
                <v:path arrowok="t"/>
              </v:shape>
            </v:group>
            <v:group style="position:absolute;left:722;top:690;width:3390;height:1011" coordorigin="722,690" coordsize="3390,1011">
              <v:shape style="position:absolute;left:722;top:690;width:3390;height:1011" coordorigin="722,690" coordsize="3390,1011" path="m722,1701l4112,1701,4112,690,722,690,722,1701xe" filled="true" fillcolor="#f1f1f1" stroked="false">
                <v:path arrowok="t"/>
                <v:fill type="solid"/>
              </v:shape>
            </v:group>
            <v:group style="position:absolute;left:828;top:690;width:3179;height:339" coordorigin="828,690" coordsize="3179,339">
              <v:shape style="position:absolute;left:828;top:690;width:3179;height:339" coordorigin="828,690" coordsize="3179,339" path="m828,1029l4007,1029,4007,690,828,690,828,1029xe" filled="true" fillcolor="#f1f1f1" stroked="false">
                <v:path arrowok="t"/>
                <v:fill type="solid"/>
              </v:shape>
            </v:group>
            <v:group style="position:absolute;left:828;top:1029;width:3179;height:336" coordorigin="828,1029" coordsize="3179,336">
              <v:shape style="position:absolute;left:828;top:1029;width:3179;height:336" coordorigin="828,1029" coordsize="3179,336" path="m828,1365l4007,1365,4007,1029,828,1029,828,1365xe" filled="true" fillcolor="#f1f1f1" stroked="false">
                <v:path arrowok="t"/>
                <v:fill type="solid"/>
              </v:shape>
            </v:group>
            <v:group style="position:absolute;left:828;top:1365;width:3179;height:336" coordorigin="828,1365" coordsize="3179,336">
              <v:shape style="position:absolute;left:828;top:1365;width:3179;height:336" coordorigin="828,1365" coordsize="3179,336" path="m828,1701l4007,1701,4007,1365,828,1365,828,1701xe" filled="true" fillcolor="#f1f1f1" stroked="false">
                <v:path arrowok="t"/>
                <v:fill type="solid"/>
              </v:shape>
            </v:group>
            <v:group style="position:absolute;left:4117;top:690;width:1083;height:1011" coordorigin="4117,690" coordsize="1083,1011">
              <v:shape style="position:absolute;left:4117;top:690;width:1083;height:1011" coordorigin="4117,690" coordsize="1083,1011" path="m4117,1701l5199,1701,5199,690,4117,690,4117,1701xe" filled="true" fillcolor="#f1f1f1" stroked="false">
                <v:path arrowok="t"/>
                <v:fill type="solid"/>
              </v:shape>
            </v:group>
            <v:group style="position:absolute;left:4223;top:1041;width:872;height:310" coordorigin="4223,1041" coordsize="872,310">
              <v:shape style="position:absolute;left:4223;top:1041;width:872;height:310" coordorigin="4223,1041" coordsize="872,310" path="m4223,1350l5094,1350,5094,1041,4223,1041,4223,1350xe" filled="true" fillcolor="#f1f1f1" stroked="false">
                <v:path arrowok="t"/>
                <v:fill type="solid"/>
              </v:shape>
            </v:group>
            <v:group style="position:absolute;left:5204;top:690;width:1083;height:1011" coordorigin="5204,690" coordsize="1083,1011">
              <v:shape style="position:absolute;left:5204;top:690;width:1083;height:1011" coordorigin="5204,690" coordsize="1083,1011" path="m5204,1701l6287,1701,6287,690,5204,690,5204,1701xe" filled="true" fillcolor="#f1f1f1" stroked="false">
                <v:path arrowok="t"/>
                <v:fill type="solid"/>
              </v:shape>
            </v:group>
            <v:group style="position:absolute;left:5310;top:1041;width:872;height:310" coordorigin="5310,1041" coordsize="872,310">
              <v:shape style="position:absolute;left:5310;top:1041;width:872;height:310" coordorigin="5310,1041" coordsize="872,310" path="m5310,1350l6181,1350,6181,1041,5310,1041,5310,1350xe" filled="true" fillcolor="#f1f1f1" stroked="false">
                <v:path arrowok="t"/>
                <v:fill type="solid"/>
              </v:shape>
            </v:group>
            <v:group style="position:absolute;left:6291;top:690;width:1086;height:1011" coordorigin="6291,690" coordsize="1086,1011">
              <v:shape style="position:absolute;left:6291;top:690;width:1086;height:1011" coordorigin="6291,690" coordsize="1086,1011" path="m6291,1701l7377,1701,7377,690,6291,690,6291,1701xe" filled="true" fillcolor="#f1f1f1" stroked="false">
                <v:path arrowok="t"/>
                <v:fill type="solid"/>
              </v:shape>
            </v:group>
            <v:group style="position:absolute;left:6397;top:1041;width:874;height:310" coordorigin="6397,1041" coordsize="874,310">
              <v:shape style="position:absolute;left:6397;top:1041;width:874;height:310" coordorigin="6397,1041" coordsize="874,310" path="m6397,1350l7271,1350,7271,1041,6397,1041,6397,1350xe" filled="true" fillcolor="#f1f1f1" stroked="false">
                <v:path arrowok="t"/>
                <v:fill type="solid"/>
              </v:shape>
            </v:group>
            <v:group style="position:absolute;left:7381;top:690;width:1083;height:1011" coordorigin="7381,690" coordsize="1083,1011">
              <v:shape style="position:absolute;left:7381;top:690;width:1083;height:1011" coordorigin="7381,690" coordsize="1083,1011" path="m7381,1701l8464,1701,8464,690,7381,690,7381,1701xe" filled="true" fillcolor="#f1f1f1" stroked="false">
                <v:path arrowok="t"/>
                <v:fill type="solid"/>
              </v:shape>
            </v:group>
            <v:group style="position:absolute;left:7487;top:1041;width:872;height:310" coordorigin="7487,1041" coordsize="872,310">
              <v:shape style="position:absolute;left:7487;top:1041;width:872;height:310" coordorigin="7487,1041" coordsize="872,310" path="m7487,1350l8358,1350,8358,1041,7487,1041,7487,1350xe" filled="true" fillcolor="#f1f1f1" stroked="false">
                <v:path arrowok="t"/>
                <v:fill type="solid"/>
              </v:shape>
            </v:group>
            <v:group style="position:absolute;left:8469;top:690;width:1083;height:1011" coordorigin="8469,690" coordsize="1083,1011">
              <v:shape style="position:absolute;left:8469;top:690;width:1083;height:1011" coordorigin="8469,690" coordsize="1083,1011" path="m8469,1701l9551,1701,9551,690,8469,690,8469,1701xe" filled="true" fillcolor="#f1f1f1" stroked="false">
                <v:path arrowok="t"/>
                <v:fill type="solid"/>
              </v:shape>
            </v:group>
            <v:group style="position:absolute;left:8574;top:1041;width:872;height:310" coordorigin="8574,1041" coordsize="872,310">
              <v:shape style="position:absolute;left:8574;top:1041;width:872;height:310" coordorigin="8574,1041" coordsize="872,310" path="m8574,1350l9446,1350,9446,1041,8574,1041,8574,1350xe" filled="true" fillcolor="#f1f1f1" stroked="false">
                <v:path arrowok="t"/>
                <v:fill type="solid"/>
              </v:shape>
            </v:group>
            <v:group style="position:absolute;left:9554;top:690;width:1090;height:1011" coordorigin="9554,690" coordsize="1090,1011">
              <v:shape style="position:absolute;left:9554;top:690;width:1090;height:1011" coordorigin="9554,690" coordsize="1090,1011" path="m9554,1701l10644,1701,10644,690,9554,690,9554,1701xe" filled="true" fillcolor="#f1f1f1" stroked="false">
                <v:path arrowok="t"/>
                <v:fill type="solid"/>
              </v:shape>
            </v:group>
            <v:group style="position:absolute;left:9662;top:690;width:876;height:252" coordorigin="9662,690" coordsize="876,252">
              <v:shape style="position:absolute;left:9662;top:690;width:876;height:252" coordorigin="9662,690" coordsize="876,252" path="m9662,942l10538,942,10538,690,9662,690,9662,942xe" filled="true" fillcolor="#f1f1f1" stroked="false">
                <v:path arrowok="t"/>
                <v:fill type="solid"/>
              </v:shape>
            </v:group>
            <v:group style="position:absolute;left:9662;top:942;width:876;height:310" coordorigin="9662,942" coordsize="876,310">
              <v:shape style="position:absolute;left:9662;top:942;width:876;height:310" coordorigin="9662,942" coordsize="876,310" path="m9662,1252l10538,1252,10538,942,9662,942,9662,1252xe" filled="true" fillcolor="#f1f1f1" stroked="false">
                <v:path arrowok="t"/>
                <v:fill type="solid"/>
              </v:shape>
            </v:group>
            <v:group style="position:absolute;left:9662;top:1252;width:876;height:310" coordorigin="9662,1252" coordsize="876,310">
              <v:shape style="position:absolute;left:9662;top:1252;width:876;height:310" coordorigin="9662,1252" coordsize="876,310" path="m9662,1561l10538,1561,10538,1252,9662,1252,9662,1561xe" filled="true" fillcolor="#f1f1f1" stroked="false">
                <v:path arrowok="t"/>
                <v:fill type="solid"/>
              </v:shape>
            </v:group>
            <v:group style="position:absolute;left:718;top:688;width:9931;height:2" coordorigin="718,688" coordsize="9931,2">
              <v:shape style="position:absolute;left:718;top:688;width:9931;height:2" coordorigin="718,688" coordsize="9931,0" path="m718,688l10648,688e" filled="false" stroked="true" strokeweight=".33999pt" strokecolor="#000000">
                <v:path arrowok="t"/>
              </v:shape>
            </v:group>
            <v:group style="position:absolute;left:5202;top:690;width:2;height:1011" coordorigin="5202,690" coordsize="2,1011">
              <v:shape style="position:absolute;left:5202;top:690;width:2;height:1011" coordorigin="5202,690" coordsize="0,1011" path="m5202,690l5202,1701e" filled="false" stroked="true" strokeweight=".34002pt" strokecolor="#000000">
                <v:path arrowok="t"/>
              </v:shape>
            </v:group>
            <v:group style="position:absolute;left:6289;top:690;width:2;height:1011" coordorigin="6289,690" coordsize="2,1011">
              <v:shape style="position:absolute;left:6289;top:690;width:2;height:1011" coordorigin="6289,690" coordsize="0,1011" path="m6289,690l6289,1701e" filled="false" stroked="true" strokeweight=".33999pt" strokecolor="#000000">
                <v:path arrowok="t"/>
              </v:shape>
            </v:group>
            <v:group style="position:absolute;left:8466;top:690;width:2;height:1011" coordorigin="8466,690" coordsize="2,1011">
              <v:shape style="position:absolute;left:8466;top:690;width:2;height:1011" coordorigin="8466,690" coordsize="0,1011" path="m8466,690l8466,1701e" filled="false" stroked="true" strokeweight=".33999pt" strokecolor="#000000">
                <v:path arrowok="t"/>
              </v:shape>
            </v:group>
            <v:group style="position:absolute;left:9554;top:690;width:2;height:1011" coordorigin="9554,690" coordsize="2,1011">
              <v:shape style="position:absolute;left:9554;top:690;width:2;height:1011" coordorigin="9554,690" coordsize="0,1011" path="m9554,690l9554,1701e" filled="false" stroked="true" strokeweight=".33999pt" strokecolor="#000000">
                <v:path arrowok="t"/>
              </v:shape>
            </v:group>
            <v:group style="position:absolute;left:722;top:1706;width:3393;height:620" coordorigin="722,1706" coordsize="3393,620">
              <v:shape style="position:absolute;left:722;top:1706;width:3393;height:620" coordorigin="722,1706" coordsize="3393,620" path="m722,2325l4115,2325,4115,1706,722,1706,722,2325xe" filled="true" fillcolor="#974705" stroked="false">
                <v:path arrowok="t"/>
                <v:fill type="solid"/>
              </v:shape>
            </v:group>
            <v:group style="position:absolute;left:828;top:1705;width:3179;height:310" coordorigin="828,1705" coordsize="3179,310">
              <v:shape style="position:absolute;left:828;top:1705;width:3179;height:310" coordorigin="828,1705" coordsize="3179,310" path="m828,2015l4007,2015,4007,1705,828,1705,828,2015xe" filled="true" fillcolor="#974705" stroked="false">
                <v:path arrowok="t"/>
                <v:fill type="solid"/>
              </v:shape>
            </v:group>
            <v:group style="position:absolute;left:828;top:2015;width:3179;height:311" coordorigin="828,2015" coordsize="3179,311">
              <v:shape style="position:absolute;left:828;top:2015;width:3179;height:311" coordorigin="828,2015" coordsize="3179,311" path="m828,2325l4007,2325,4007,2015,828,2015,828,2325xe" filled="true" fillcolor="#974705" stroked="false">
                <v:path arrowok="t"/>
                <v:fill type="solid"/>
              </v:shape>
            </v:group>
            <v:group style="position:absolute;left:4115;top:1706;width:1632;height:620" coordorigin="4115,1706" coordsize="1632,620">
              <v:shape style="position:absolute;left:4115;top:1706;width:1632;height:620" coordorigin="4115,1706" coordsize="1632,620" path="m4115,2325l5747,2325,5747,1706,4115,1706,4115,2325xe" filled="true" fillcolor="#974705" stroked="false">
                <v:path arrowok="t"/>
                <v:fill type="solid"/>
              </v:shape>
            </v:group>
            <v:group style="position:absolute;left:4223;top:1734;width:1416;height:281" coordorigin="4223,1734" coordsize="1416,281">
              <v:shape style="position:absolute;left:4223;top:1734;width:1416;height:281" coordorigin="4223,1734" coordsize="1416,281" path="m4223,2015l5639,2015,5639,1734,4223,1734,4223,2015xe" filled="true" fillcolor="#974705" stroked="false">
                <v:path arrowok="t"/>
                <v:fill type="solid"/>
              </v:shape>
            </v:group>
            <v:group style="position:absolute;left:4223;top:2015;width:1416;height:282" coordorigin="4223,2015" coordsize="1416,282">
              <v:shape style="position:absolute;left:4223;top:2015;width:1416;height:282" coordorigin="4223,2015" coordsize="1416,282" path="m4223,2296l5639,2296,5639,2015,4223,2015,4223,2296xe" filled="true" fillcolor="#974705" stroked="false">
                <v:path arrowok="t"/>
                <v:fill type="solid"/>
              </v:shape>
            </v:group>
            <v:group style="position:absolute;left:5747;top:1706;width:1633;height:620" coordorigin="5747,1706" coordsize="1633,620">
              <v:shape style="position:absolute;left:5747;top:1706;width:1633;height:620" coordorigin="5747,1706" coordsize="1633,620" path="m5747,2325l7379,2325,7379,1706,5747,1706,5747,2325xe" filled="true" fillcolor="#974705" stroked="false">
                <v:path arrowok="t"/>
                <v:fill type="solid"/>
              </v:shape>
            </v:group>
            <v:group style="position:absolute;left:5855;top:1734;width:1417;height:281" coordorigin="5855,1734" coordsize="1417,281">
              <v:shape style="position:absolute;left:5855;top:1734;width:1417;height:281" coordorigin="5855,1734" coordsize="1417,281" path="m5855,2015l7271,2015,7271,1734,5855,1734,5855,2015xe" filled="true" fillcolor="#974705" stroked="false">
                <v:path arrowok="t"/>
                <v:fill type="solid"/>
              </v:shape>
            </v:group>
            <v:group style="position:absolute;left:5855;top:2015;width:1417;height:282" coordorigin="5855,2015" coordsize="1417,282">
              <v:shape style="position:absolute;left:5855;top:2015;width:1417;height:282" coordorigin="5855,2015" coordsize="1417,282" path="m5855,2296l7271,2296,7271,2015,5855,2015,5855,2296xe" filled="true" fillcolor="#974705" stroked="false">
                <v:path arrowok="t"/>
                <v:fill type="solid"/>
              </v:shape>
            </v:group>
            <v:group style="position:absolute;left:7379;top:1706;width:1633;height:620" coordorigin="7379,1706" coordsize="1633,620">
              <v:shape style="position:absolute;left:7379;top:1706;width:1633;height:620" coordorigin="7379,1706" coordsize="1633,620" path="m7379,2325l9011,2325,9011,1706,7379,1706,7379,2325xe" filled="true" fillcolor="#974705" stroked="false">
                <v:path arrowok="t"/>
                <v:fill type="solid"/>
              </v:shape>
            </v:group>
            <v:group style="position:absolute;left:7487;top:1734;width:1417;height:281" coordorigin="7487,1734" coordsize="1417,281">
              <v:shape style="position:absolute;left:7487;top:1734;width:1417;height:281" coordorigin="7487,1734" coordsize="1417,281" path="m7487,2015l8903,2015,8903,1734,7487,1734,7487,2015xe" filled="true" fillcolor="#974705" stroked="false">
                <v:path arrowok="t"/>
                <v:fill type="solid"/>
              </v:shape>
            </v:group>
            <v:group style="position:absolute;left:7487;top:2015;width:1417;height:282" coordorigin="7487,2015" coordsize="1417,282">
              <v:shape style="position:absolute;left:7487;top:2015;width:1417;height:282" coordorigin="7487,2015" coordsize="1417,282" path="m7487,2296l8903,2296,8903,2015,7487,2015,7487,2296xe" filled="true" fillcolor="#974705" stroked="false">
                <v:path arrowok="t"/>
                <v:fill type="solid"/>
              </v:shape>
            </v:group>
            <v:group style="position:absolute;left:9012;top:1706;width:1632;height:620" coordorigin="9012,1706" coordsize="1632,620">
              <v:shape style="position:absolute;left:9012;top:1706;width:1632;height:620" coordorigin="9012,1706" coordsize="1632,620" path="m9012,2325l10644,2325,10644,1706,9012,1706,9012,2325xe" filled="true" fillcolor="#974705" stroked="false">
                <v:path arrowok="t"/>
                <v:fill type="solid"/>
              </v:shape>
            </v:group>
            <v:group style="position:absolute;left:9120;top:1734;width:1419;height:281" coordorigin="9120,1734" coordsize="1419,281">
              <v:shape style="position:absolute;left:9120;top:1734;width:1419;height:281" coordorigin="9120,1734" coordsize="1419,281" path="m9120,2015l10538,2015,10538,1734,9120,1734,9120,2015xe" filled="true" fillcolor="#974705" stroked="false">
                <v:path arrowok="t"/>
                <v:fill type="solid"/>
              </v:shape>
            </v:group>
            <v:group style="position:absolute;left:9120;top:2015;width:1419;height:282" coordorigin="9120,2015" coordsize="1419,282">
              <v:shape style="position:absolute;left:9120;top:2015;width:1419;height:282" coordorigin="9120,2015" coordsize="1419,282" path="m9120,2296l10538,2296,10538,2015,9120,2015,9120,2296xe" filled="true" fillcolor="#974705" stroked="false">
                <v:path arrowok="t"/>
                <v:fill type="solid"/>
              </v:shape>
            </v:group>
            <v:group style="position:absolute;left:718;top:1703;width:9931;height:2" coordorigin="718,1703" coordsize="9931,2">
              <v:shape style="position:absolute;left:718;top:1703;width:9931;height:2" coordorigin="718,1703" coordsize="9931,0" path="m718,1703l10648,1703e" filled="false" stroked="true" strokeweight=".33999pt" strokecolor="#000000">
                <v:path arrowok="t"/>
              </v:shape>
              <v:shape style="position:absolute;left:895;top:2330;width:221;height:295" type="#_x0000_t75" stroked="false">
                <v:imagedata r:id="rId40" o:title=""/>
              </v:shape>
            </v:group>
            <v:group style="position:absolute;left:718;top:2328;width:9931;height:2" coordorigin="718,2328" coordsize="9931,2">
              <v:shape style="position:absolute;left:718;top:2328;width:9931;height:2" coordorigin="718,2328" coordsize="9931,0" path="m718,2328l10648,2328e" filled="false" stroked="true" strokeweight=".33999pt" strokecolor="#000000">
                <v:path arrowok="t"/>
              </v:shape>
            </v:group>
            <v:group style="position:absolute;left:4115;top:2330;width:2;height:2744" coordorigin="4115,2330" coordsize="2,2744">
              <v:shape style="position:absolute;left:4115;top:2330;width:2;height:2744" coordorigin="4115,2330" coordsize="0,2744" path="m4115,2330l4115,5073e" filled="false" stroked="true" strokeweight=".34001pt" strokecolor="#000000">
                <v:path arrowok="t"/>
              </v:shape>
            </v:group>
            <v:group style="position:absolute;left:5202;top:2330;width:2;height:2744" coordorigin="5202,2330" coordsize="2,2744">
              <v:shape style="position:absolute;left:5202;top:2330;width:2;height:2744" coordorigin="5202,2330" coordsize="0,2744" path="m5202,2330l5202,5073e" filled="false" stroked="true" strokeweight=".34002pt" strokecolor="#000000">
                <v:path arrowok="t"/>
              </v:shape>
            </v:group>
            <v:group style="position:absolute;left:6289;top:2330;width:2;height:2744" coordorigin="6289,2330" coordsize="2,2744">
              <v:shape style="position:absolute;left:6289;top:2330;width:2;height:2744" coordorigin="6289,2330" coordsize="0,2744" path="m6289,2330l6289,5073e" filled="false" stroked="true" strokeweight=".33999pt" strokecolor="#000000">
                <v:path arrowok="t"/>
              </v:shape>
            </v:group>
            <v:group style="position:absolute;left:7379;top:2330;width:2;height:2744" coordorigin="7379,2330" coordsize="2,2744">
              <v:shape style="position:absolute;left:7379;top:2330;width:2;height:2744" coordorigin="7379,2330" coordsize="0,2744" path="m7379,2330l7379,5073e" filled="false" stroked="true" strokeweight=".33999pt" strokecolor="#000000">
                <v:path arrowok="t"/>
              </v:shape>
            </v:group>
            <v:group style="position:absolute;left:8466;top:2330;width:2;height:2744" coordorigin="8466,2330" coordsize="2,2744">
              <v:shape style="position:absolute;left:8466;top:2330;width:2;height:2744" coordorigin="8466,2330" coordsize="0,2744" path="m8466,2330l8466,5073e" filled="false" stroked="true" strokeweight=".33999pt" strokecolor="#000000">
                <v:path arrowok="t"/>
              </v:shape>
            </v:group>
            <v:group style="position:absolute;left:9554;top:2330;width:2;height:2744" coordorigin="9554,2330" coordsize="2,2744">
              <v:shape style="position:absolute;left:9554;top:2330;width:2;height:2744" coordorigin="9554,2330" coordsize="0,2744" path="m9554,2330l9554,5073e" filled="false" stroked="true" strokeweight=".33999pt" strokecolor="#000000">
                <v:path arrowok="t"/>
              </v:shape>
              <v:shape style="position:absolute;left:895;top:3021;width:221;height:295" type="#_x0000_t75" stroked="false">
                <v:imagedata r:id="rId40" o:title=""/>
              </v:shape>
            </v:group>
            <v:group style="position:absolute;left:718;top:3019;width:9931;height:2" coordorigin="718,3019" coordsize="9931,2">
              <v:shape style="position:absolute;left:718;top:3019;width:9931;height:2" coordorigin="718,3019" coordsize="9931,0" path="m718,3019l10648,3019e" filled="false" stroked="true" strokeweight=".33999pt" strokecolor="#000000">
                <v:path arrowok="t"/>
              </v:shape>
              <v:shape style="position:absolute;left:895;top:4051;width:221;height:295" type="#_x0000_t75" stroked="false">
                <v:imagedata r:id="rId40" o:title=""/>
              </v:shape>
            </v:group>
            <v:group style="position:absolute;left:718;top:4046;width:9931;height:2" coordorigin="718,4046" coordsize="9931,2">
              <v:shape style="position:absolute;left:718;top:4046;width:9931;height:2" coordorigin="718,4046" coordsize="9931,0" path="m718,4046l10648,4046e" filled="false" stroked="true" strokeweight=".34002pt" strokecolor="#000000">
                <v:path arrowok="t"/>
              </v:shape>
            </v:group>
            <v:group style="position:absolute;left:722;top:5078;width:3393;height:617" coordorigin="722,5078" coordsize="3393,617">
              <v:shape style="position:absolute;left:722;top:5078;width:3393;height:617" coordorigin="722,5078" coordsize="3393,617" path="m722,5695l4115,5695,4115,5078,722,5078,722,5695xe" filled="true" fillcolor="#974705" stroked="false">
                <v:path arrowok="t"/>
                <v:fill type="solid"/>
              </v:shape>
            </v:group>
            <v:group style="position:absolute;left:828;top:5078;width:3179;height:310" coordorigin="828,5078" coordsize="3179,310">
              <v:shape style="position:absolute;left:828;top:5078;width:3179;height:310" coordorigin="828,5078" coordsize="3179,310" path="m828,5388l4007,5388,4007,5078,828,5078,828,5388xe" filled="true" fillcolor="#974705" stroked="false">
                <v:path arrowok="t"/>
                <v:fill type="solid"/>
              </v:shape>
            </v:group>
            <v:group style="position:absolute;left:828;top:5388;width:3179;height:308" coordorigin="828,5388" coordsize="3179,308">
              <v:shape style="position:absolute;left:828;top:5388;width:3179;height:308" coordorigin="828,5388" coordsize="3179,308" path="m828,5695l4007,5695,4007,5388,828,5388,828,5695xe" filled="true" fillcolor="#974705" stroked="false">
                <v:path arrowok="t"/>
                <v:fill type="solid"/>
              </v:shape>
            </v:group>
            <v:group style="position:absolute;left:4115;top:5078;width:1632;height:617" coordorigin="4115,5078" coordsize="1632,617">
              <v:shape style="position:absolute;left:4115;top:5078;width:1632;height:617" coordorigin="4115,5078" coordsize="1632,617" path="m4115,5695l5747,5695,5747,5078,4115,5078,4115,5695xe" filled="true" fillcolor="#974705" stroked="false">
                <v:path arrowok="t"/>
                <v:fill type="solid"/>
              </v:shape>
            </v:group>
            <v:group style="position:absolute;left:4223;top:5107;width:1416;height:281" coordorigin="4223,5107" coordsize="1416,281">
              <v:shape style="position:absolute;left:4223;top:5107;width:1416;height:281" coordorigin="4223,5107" coordsize="1416,281" path="m4223,5388l5639,5388,5639,5107,4223,5107,4223,5388xe" filled="true" fillcolor="#974705" stroked="false">
                <v:path arrowok="t"/>
                <v:fill type="solid"/>
              </v:shape>
            </v:group>
            <v:group style="position:absolute;left:4223;top:5388;width:1416;height:281" coordorigin="4223,5388" coordsize="1416,281">
              <v:shape style="position:absolute;left:4223;top:5388;width:1416;height:281" coordorigin="4223,5388" coordsize="1416,281" path="m4223,5668l5639,5668,5639,5388,4223,5388,4223,5668xe" filled="true" fillcolor="#974705" stroked="false">
                <v:path arrowok="t"/>
                <v:fill type="solid"/>
              </v:shape>
            </v:group>
            <v:group style="position:absolute;left:5747;top:5078;width:1633;height:617" coordorigin="5747,5078" coordsize="1633,617">
              <v:shape style="position:absolute;left:5747;top:5078;width:1633;height:617" coordorigin="5747,5078" coordsize="1633,617" path="m5747,5695l7379,5695,7379,5078,5747,5078,5747,5695xe" filled="true" fillcolor="#974705" stroked="false">
                <v:path arrowok="t"/>
                <v:fill type="solid"/>
              </v:shape>
            </v:group>
            <v:group style="position:absolute;left:5855;top:5107;width:1417;height:281" coordorigin="5855,5107" coordsize="1417,281">
              <v:shape style="position:absolute;left:5855;top:5107;width:1417;height:281" coordorigin="5855,5107" coordsize="1417,281" path="m5855,5388l7271,5388,7271,5107,5855,5107,5855,5388xe" filled="true" fillcolor="#974705" stroked="false">
                <v:path arrowok="t"/>
                <v:fill type="solid"/>
              </v:shape>
            </v:group>
            <v:group style="position:absolute;left:5855;top:5388;width:1417;height:281" coordorigin="5855,5388" coordsize="1417,281">
              <v:shape style="position:absolute;left:5855;top:5388;width:1417;height:281" coordorigin="5855,5388" coordsize="1417,281" path="m5855,5668l7271,5668,7271,5388,5855,5388,5855,5668xe" filled="true" fillcolor="#974705" stroked="false">
                <v:path arrowok="t"/>
                <v:fill type="solid"/>
              </v:shape>
            </v:group>
            <v:group style="position:absolute;left:7379;top:5078;width:1633;height:617" coordorigin="7379,5078" coordsize="1633,617">
              <v:shape style="position:absolute;left:7379;top:5078;width:1633;height:617" coordorigin="7379,5078" coordsize="1633,617" path="m7379,5695l9011,5695,9011,5078,7379,5078,7379,5695xe" filled="true" fillcolor="#974705" stroked="false">
                <v:path arrowok="t"/>
                <v:fill type="solid"/>
              </v:shape>
            </v:group>
            <v:group style="position:absolute;left:7487;top:5107;width:1417;height:281" coordorigin="7487,5107" coordsize="1417,281">
              <v:shape style="position:absolute;left:7487;top:5107;width:1417;height:281" coordorigin="7487,5107" coordsize="1417,281" path="m7487,5388l8903,5388,8903,5107,7487,5107,7487,5388xe" filled="true" fillcolor="#974705" stroked="false">
                <v:path arrowok="t"/>
                <v:fill type="solid"/>
              </v:shape>
            </v:group>
            <v:group style="position:absolute;left:7487;top:5388;width:1417;height:281" coordorigin="7487,5388" coordsize="1417,281">
              <v:shape style="position:absolute;left:7487;top:5388;width:1417;height:281" coordorigin="7487,5388" coordsize="1417,281" path="m7487,5668l8903,5668,8903,5388,7487,5388,7487,5668xe" filled="true" fillcolor="#974705" stroked="false">
                <v:path arrowok="t"/>
                <v:fill type="solid"/>
              </v:shape>
            </v:group>
            <v:group style="position:absolute;left:9012;top:5078;width:1632;height:617" coordorigin="9012,5078" coordsize="1632,617">
              <v:shape style="position:absolute;left:9012;top:5078;width:1632;height:617" coordorigin="9012,5078" coordsize="1632,617" path="m9012,5695l10644,5695,10644,5078,9012,5078,9012,5695xe" filled="true" fillcolor="#974705" stroked="false">
                <v:path arrowok="t"/>
                <v:fill type="solid"/>
              </v:shape>
            </v:group>
            <v:group style="position:absolute;left:9120;top:5107;width:1419;height:281" coordorigin="9120,5107" coordsize="1419,281">
              <v:shape style="position:absolute;left:9120;top:5107;width:1419;height:281" coordorigin="9120,5107" coordsize="1419,281" path="m9120,5388l10538,5388,10538,5107,9120,5107,9120,5388xe" filled="true" fillcolor="#974705" stroked="false">
                <v:path arrowok="t"/>
                <v:fill type="solid"/>
              </v:shape>
            </v:group>
            <v:group style="position:absolute;left:9120;top:5388;width:1419;height:281" coordorigin="9120,5388" coordsize="1419,281">
              <v:shape style="position:absolute;left:9120;top:5388;width:1419;height:281" coordorigin="9120,5388" coordsize="1419,281" path="m9120,5668l10538,5668,10538,5388,9120,5388,9120,5668xe" filled="true" fillcolor="#974705" stroked="false">
                <v:path arrowok="t"/>
                <v:fill type="solid"/>
              </v:shape>
            </v:group>
            <v:group style="position:absolute;left:718;top:5076;width:9931;height:2" coordorigin="718,5076" coordsize="9931,2">
              <v:shape style="position:absolute;left:718;top:5076;width:9931;height:2" coordorigin="718,5076" coordsize="9931,0" path="m718,5076l10648,5076e" filled="false" stroked="true" strokeweight=".33999pt" strokecolor="#000000">
                <v:path arrowok="t"/>
              </v:shape>
            </v:group>
            <v:group style="position:absolute;left:722;top:5702;width:3390;height:1347" coordorigin="722,5702" coordsize="3390,1347">
              <v:shape style="position:absolute;left:722;top:5702;width:3390;height:1347" coordorigin="722,5702" coordsize="3390,1347" path="m722,7049l4112,7049,4112,5702,722,5702,722,7049xe" filled="true" fillcolor="#f1f1f1" stroked="false">
                <v:path arrowok="t"/>
                <v:fill type="solid"/>
              </v:shape>
            </v:group>
            <v:group style="position:absolute;left:828;top:5702;width:3179;height:337" coordorigin="828,5702" coordsize="3179,337">
              <v:shape style="position:absolute;left:828;top:5702;width:3179;height:337" coordorigin="828,5702" coordsize="3179,337" path="m828,6038l4007,6038,4007,5702,828,5702,828,6038xe" filled="true" fillcolor="#f1f1f1" stroked="false">
                <v:path arrowok="t"/>
                <v:fill type="solid"/>
              </v:shape>
            </v:group>
            <v:group style="position:absolute;left:828;top:6038;width:3179;height:336" coordorigin="828,6038" coordsize="3179,336">
              <v:shape style="position:absolute;left:828;top:6038;width:3179;height:336" coordorigin="828,6038" coordsize="3179,336" path="m828,6374l4007,6374,4007,6038,828,6038,828,6374xe" filled="true" fillcolor="#f1f1f1" stroked="false">
                <v:path arrowok="t"/>
                <v:fill type="solid"/>
              </v:shape>
            </v:group>
            <v:group style="position:absolute;left:828;top:6374;width:3179;height:339" coordorigin="828,6374" coordsize="3179,339">
              <v:shape style="position:absolute;left:828;top:6374;width:3179;height:339" coordorigin="828,6374" coordsize="3179,339" path="m828,6713l4007,6713,4007,6374,828,6374,828,6713xe" filled="true" fillcolor="#f1f1f1" stroked="false">
                <v:path arrowok="t"/>
                <v:fill type="solid"/>
              </v:shape>
            </v:group>
            <v:group style="position:absolute;left:828;top:6713;width:3179;height:336" coordorigin="828,6713" coordsize="3179,336">
              <v:shape style="position:absolute;left:828;top:6713;width:3179;height:336" coordorigin="828,6713" coordsize="3179,336" path="m828,7049l4007,7049,4007,6713,828,6713,828,7049xe" filled="true" fillcolor="#f1f1f1" stroked="false">
                <v:path arrowok="t"/>
                <v:fill type="solid"/>
              </v:shape>
            </v:group>
            <v:group style="position:absolute;left:4117;top:5702;width:1083;height:1347" coordorigin="4117,5702" coordsize="1083,1347">
              <v:shape style="position:absolute;left:4117;top:5702;width:1083;height:1347" coordorigin="4117,5702" coordsize="1083,1347" path="m4117,7049l5199,7049,5199,5702,4117,5702,4117,7049xe" filled="true" fillcolor="#f1f1f1" stroked="false">
                <v:path arrowok="t"/>
                <v:fill type="solid"/>
              </v:shape>
            </v:group>
            <v:group style="position:absolute;left:4223;top:6221;width:872;height:310" coordorigin="4223,6221" coordsize="872,310">
              <v:shape style="position:absolute;left:4223;top:6221;width:872;height:310" coordorigin="4223,6221" coordsize="872,310" path="m4223,6530l5094,6530,5094,6221,4223,6221,4223,6530xe" filled="true" fillcolor="#f1f1f1" stroked="false">
                <v:path arrowok="t"/>
                <v:fill type="solid"/>
              </v:shape>
            </v:group>
            <v:group style="position:absolute;left:5204;top:5702;width:1083;height:1347" coordorigin="5204,5702" coordsize="1083,1347">
              <v:shape style="position:absolute;left:5204;top:5702;width:1083;height:1347" coordorigin="5204,5702" coordsize="1083,1347" path="m5204,7049l6287,7049,6287,5702,5204,5702,5204,7049xe" filled="true" fillcolor="#f1f1f1" stroked="false">
                <v:path arrowok="t"/>
                <v:fill type="solid"/>
              </v:shape>
            </v:group>
            <v:group style="position:absolute;left:5310;top:6221;width:872;height:310" coordorigin="5310,6221" coordsize="872,310">
              <v:shape style="position:absolute;left:5310;top:6221;width:872;height:310" coordorigin="5310,6221" coordsize="872,310" path="m5310,6530l6181,6530,6181,6221,5310,6221,5310,6530xe" filled="true" fillcolor="#f1f1f1" stroked="false">
                <v:path arrowok="t"/>
                <v:fill type="solid"/>
              </v:shape>
            </v:group>
            <v:group style="position:absolute;left:6291;top:5702;width:1086;height:1347" coordorigin="6291,5702" coordsize="1086,1347">
              <v:shape style="position:absolute;left:6291;top:5702;width:1086;height:1347" coordorigin="6291,5702" coordsize="1086,1347" path="m6291,7049l7377,7049,7377,5702,6291,5702,6291,7049xe" filled="true" fillcolor="#f1f1f1" stroked="false">
                <v:path arrowok="t"/>
                <v:fill type="solid"/>
              </v:shape>
            </v:group>
            <v:group style="position:absolute;left:6397;top:6221;width:874;height:310" coordorigin="6397,6221" coordsize="874,310">
              <v:shape style="position:absolute;left:6397;top:6221;width:874;height:310" coordorigin="6397,6221" coordsize="874,310" path="m6397,6530l7271,6530,7271,6221,6397,6221,6397,6530xe" filled="true" fillcolor="#f1f1f1" stroked="false">
                <v:path arrowok="t"/>
                <v:fill type="solid"/>
              </v:shape>
            </v:group>
            <v:group style="position:absolute;left:7381;top:5702;width:1083;height:1347" coordorigin="7381,5702" coordsize="1083,1347">
              <v:shape style="position:absolute;left:7381;top:5702;width:1083;height:1347" coordorigin="7381,5702" coordsize="1083,1347" path="m7381,7049l8464,7049,8464,5702,7381,5702,7381,7049xe" filled="true" fillcolor="#f1f1f1" stroked="false">
                <v:path arrowok="t"/>
                <v:fill type="solid"/>
              </v:shape>
            </v:group>
            <v:group style="position:absolute;left:7487;top:6221;width:872;height:310" coordorigin="7487,6221" coordsize="872,310">
              <v:shape style="position:absolute;left:7487;top:6221;width:872;height:310" coordorigin="7487,6221" coordsize="872,310" path="m7487,6530l8358,6530,8358,6221,7487,6221,7487,6530xe" filled="true" fillcolor="#f1f1f1" stroked="false">
                <v:path arrowok="t"/>
                <v:fill type="solid"/>
              </v:shape>
            </v:group>
            <v:group style="position:absolute;left:8469;top:5702;width:1083;height:1347" coordorigin="8469,5702" coordsize="1083,1347">
              <v:shape style="position:absolute;left:8469;top:5702;width:1083;height:1347" coordorigin="8469,5702" coordsize="1083,1347" path="m8469,7049l9551,7049,9551,5702,8469,5702,8469,7049xe" filled="true" fillcolor="#f1f1f1" stroked="false">
                <v:path arrowok="t"/>
                <v:fill type="solid"/>
              </v:shape>
            </v:group>
            <v:group style="position:absolute;left:8574;top:6221;width:872;height:310" coordorigin="8574,6221" coordsize="872,310">
              <v:shape style="position:absolute;left:8574;top:6221;width:872;height:310" coordorigin="8574,6221" coordsize="872,310" path="m8574,6530l9446,6530,9446,6221,8574,6221,8574,6530xe" filled="true" fillcolor="#f1f1f1" stroked="false">
                <v:path arrowok="t"/>
                <v:fill type="solid"/>
              </v:shape>
            </v:group>
            <v:group style="position:absolute;left:9554;top:5702;width:1090;height:1347" coordorigin="9554,5702" coordsize="1090,1347">
              <v:shape style="position:absolute;left:9554;top:5702;width:1090;height:1347" coordorigin="9554,5702" coordsize="1090,1347" path="m9554,7049l10644,7049,10644,5702,9554,5702,9554,7049xe" filled="true" fillcolor="#f1f1f1" stroked="false">
                <v:path arrowok="t"/>
                <v:fill type="solid"/>
              </v:shape>
            </v:group>
            <v:group style="position:absolute;left:9662;top:6250;width:876;height:252" coordorigin="9662,6250" coordsize="876,252">
              <v:shape style="position:absolute;left:9662;top:6250;width:876;height:252" coordorigin="9662,6250" coordsize="876,252" path="m9662,6502l10538,6502,10538,6250,9662,6250,9662,6502xe" filled="true" fillcolor="#f1f1f1" stroked="false">
                <v:path arrowok="t"/>
                <v:fill type="solid"/>
              </v:shape>
            </v:group>
            <v:group style="position:absolute;left:718;top:5697;width:9931;height:2" coordorigin="718,5697" coordsize="9931,2">
              <v:shape style="position:absolute;left:718;top:5697;width:9931;height:2" coordorigin="718,5697" coordsize="9931,0" path="m718,5697l10648,5697e" filled="false" stroked="true" strokeweight=".34002pt" strokecolor="#000000">
                <v:path arrowok="t"/>
              </v:shape>
            </v:group>
            <v:group style="position:absolute;left:4115;top:5700;width:2;height:2041" coordorigin="4115,5700" coordsize="2,2041">
              <v:shape style="position:absolute;left:4115;top:5700;width:2;height:2041" coordorigin="4115,5700" coordsize="0,2041" path="m4115,5700l4115,7740e" filled="false" stroked="true" strokeweight=".34001pt" strokecolor="#000000">
                <v:path arrowok="t"/>
              </v:shape>
            </v:group>
            <v:group style="position:absolute;left:5202;top:5700;width:2;height:2041" coordorigin="5202,5700" coordsize="2,2041">
              <v:shape style="position:absolute;left:5202;top:5700;width:2;height:2041" coordorigin="5202,5700" coordsize="0,2041" path="m5202,5700l5202,7740e" filled="false" stroked="true" strokeweight=".34002pt" strokecolor="#000000">
                <v:path arrowok="t"/>
              </v:shape>
            </v:group>
            <v:group style="position:absolute;left:6289;top:5700;width:2;height:2041" coordorigin="6289,5700" coordsize="2,2041">
              <v:shape style="position:absolute;left:6289;top:5700;width:2;height:2041" coordorigin="6289,5700" coordsize="0,2041" path="m6289,5700l6289,7740e" filled="false" stroked="true" strokeweight=".33999pt" strokecolor="#000000">
                <v:path arrowok="t"/>
              </v:shape>
            </v:group>
            <v:group style="position:absolute;left:7379;top:5700;width:2;height:2041" coordorigin="7379,5700" coordsize="2,2041">
              <v:shape style="position:absolute;left:7379;top:5700;width:2;height:2041" coordorigin="7379,5700" coordsize="0,2041" path="m7379,5700l7379,7740e" filled="false" stroked="true" strokeweight=".33999pt" strokecolor="#000000">
                <v:path arrowok="t"/>
              </v:shape>
            </v:group>
            <v:group style="position:absolute;left:8466;top:5700;width:2;height:2041" coordorigin="8466,5700" coordsize="2,2041">
              <v:shape style="position:absolute;left:8466;top:5700;width:2;height:2041" coordorigin="8466,5700" coordsize="0,2041" path="m8466,5700l8466,7740e" filled="false" stroked="true" strokeweight=".33999pt" strokecolor="#000000">
                <v:path arrowok="t"/>
              </v:shape>
            </v:group>
            <v:group style="position:absolute;left:9554;top:5700;width:2;height:2041" coordorigin="9554,5700" coordsize="2,2041">
              <v:shape style="position:absolute;left:9554;top:5700;width:2;height:2041" coordorigin="9554,5700" coordsize="0,2041" path="m9554,5700l9554,7740e" filled="false" stroked="true" strokeweight=".33999pt" strokecolor="#000000">
                <v:path arrowok="t"/>
              </v:shape>
              <v:shape style="position:absolute;left:895;top:7054;width:221;height:295" type="#_x0000_t75" stroked="false">
                <v:imagedata r:id="rId40" o:title=""/>
              </v:shape>
            </v:group>
            <v:group style="position:absolute;left:718;top:7051;width:9931;height:2" coordorigin="718,7051" coordsize="9931,2">
              <v:shape style="position:absolute;left:718;top:7051;width:9931;height:2" coordorigin="718,7051" coordsize="9931,0" path="m718,7051l10648,7051e" filled="false" stroked="true" strokeweight=".33999pt" strokecolor="#000000">
                <v:path arrowok="t"/>
              </v:shape>
            </v:group>
            <v:group style="position:absolute;left:718;top:7742;width:9931;height:2" coordorigin="718,7742" coordsize="9931,2">
              <v:shape style="position:absolute;left:718;top:7742;width:9931;height:2" coordorigin="718,7742" coordsize="9931,0" path="m718,7742l10648,7742e" filled="false" stroked="true" strokeweight=".33999pt" strokecolor="#000000">
                <v:path arrowok="t"/>
              </v:shape>
            </v:group>
            <v:group style="position:absolute;left:722;top:8030;width:3390;height:620" coordorigin="722,8030" coordsize="3390,620">
              <v:shape style="position:absolute;left:722;top:8030;width:3390;height:620" coordorigin="722,8030" coordsize="3390,620" path="m722,8650l4112,8650,4112,8030,722,8030,722,8650xe" filled="true" fillcolor="#974705" stroked="false">
                <v:path arrowok="t"/>
                <v:fill type="solid"/>
              </v:shape>
            </v:group>
            <v:group style="position:absolute;left:828;top:8030;width:3179;height:310" coordorigin="828,8030" coordsize="3179,310">
              <v:shape style="position:absolute;left:828;top:8030;width:3179;height:310" coordorigin="828,8030" coordsize="3179,310" path="m828,8340l4007,8340,4007,8030,828,8030,828,8340xe" filled="true" fillcolor="#974705" stroked="false">
                <v:path arrowok="t"/>
                <v:fill type="solid"/>
              </v:shape>
            </v:group>
            <v:group style="position:absolute;left:828;top:8340;width:3179;height:310" coordorigin="828,8340" coordsize="3179,310">
              <v:shape style="position:absolute;left:828;top:8340;width:3179;height:310" coordorigin="828,8340" coordsize="3179,310" path="m828,8650l4007,8650,4007,8340,828,8340,828,8650xe" filled="true" fillcolor="#974705" stroked="false">
                <v:path arrowok="t"/>
                <v:fill type="solid"/>
              </v:shape>
            </v:group>
            <v:group style="position:absolute;left:4117;top:8030;width:1628;height:620" coordorigin="4117,8030" coordsize="1628,620">
              <v:shape style="position:absolute;left:4117;top:8030;width:1628;height:620" coordorigin="4117,8030" coordsize="1628,620" path="m4117,8650l5744,8650,5744,8030,4117,8030,4117,8650xe" filled="true" fillcolor="#974705" stroked="false">
                <v:path arrowok="t"/>
                <v:fill type="solid"/>
              </v:shape>
            </v:group>
            <v:group style="position:absolute;left:4223;top:8030;width:1416;height:310" coordorigin="4223,8030" coordsize="1416,310">
              <v:shape style="position:absolute;left:4223;top:8030;width:1416;height:310" coordorigin="4223,8030" coordsize="1416,310" path="m4223,8340l5639,8340,5639,8030,4223,8030,4223,8340xe" filled="true" fillcolor="#974705" stroked="false">
                <v:path arrowok="t"/>
                <v:fill type="solid"/>
              </v:shape>
            </v:group>
            <v:group style="position:absolute;left:4223;top:8340;width:1416;height:310" coordorigin="4223,8340" coordsize="1416,310">
              <v:shape style="position:absolute;left:4223;top:8340;width:1416;height:310" coordorigin="4223,8340" coordsize="1416,310" path="m4223,8650l5639,8650,5639,8340,4223,8340,4223,8650xe" filled="true" fillcolor="#974705" stroked="false">
                <v:path arrowok="t"/>
                <v:fill type="solid"/>
              </v:shape>
            </v:group>
            <v:group style="position:absolute;left:5749;top:8030;width:1628;height:620" coordorigin="5749,8030" coordsize="1628,620">
              <v:shape style="position:absolute;left:5749;top:8030;width:1628;height:620" coordorigin="5749,8030" coordsize="1628,620" path="m5749,8650l7377,8650,7377,8030,5749,8030,5749,8650xe" filled="true" fillcolor="#974705" stroked="false">
                <v:path arrowok="t"/>
                <v:fill type="solid"/>
              </v:shape>
            </v:group>
            <v:group style="position:absolute;left:5855;top:8030;width:1417;height:310" coordorigin="5855,8030" coordsize="1417,310">
              <v:shape style="position:absolute;left:5855;top:8030;width:1417;height:310" coordorigin="5855,8030" coordsize="1417,310" path="m5855,8340l7271,8340,7271,8030,5855,8030,5855,8340xe" filled="true" fillcolor="#974705" stroked="false">
                <v:path arrowok="t"/>
                <v:fill type="solid"/>
              </v:shape>
            </v:group>
            <v:group style="position:absolute;left:5855;top:8340;width:1417;height:310" coordorigin="5855,8340" coordsize="1417,310">
              <v:shape style="position:absolute;left:5855;top:8340;width:1417;height:310" coordorigin="5855,8340" coordsize="1417,310" path="m5855,8650l7271,8650,7271,8340,5855,8340,5855,8650xe" filled="true" fillcolor="#974705" stroked="false">
                <v:path arrowok="t"/>
                <v:fill type="solid"/>
              </v:shape>
            </v:group>
            <v:group style="position:absolute;left:7381;top:8030;width:1628;height:620" coordorigin="7381,8030" coordsize="1628,620">
              <v:shape style="position:absolute;left:7381;top:8030;width:1628;height:620" coordorigin="7381,8030" coordsize="1628,620" path="m7381,8650l9009,8650,9009,8030,7381,8030,7381,8650xe" filled="true" fillcolor="#974705" stroked="false">
                <v:path arrowok="t"/>
                <v:fill type="solid"/>
              </v:shape>
            </v:group>
            <v:group style="position:absolute;left:7487;top:8186;width:1417;height:308" coordorigin="7487,8186" coordsize="1417,308">
              <v:shape style="position:absolute;left:7487;top:8186;width:1417;height:308" coordorigin="7487,8186" coordsize="1417,308" path="m7487,8494l8903,8494,8903,8186,7487,8186,7487,8494xe" filled="true" fillcolor="#974705" stroked="false">
                <v:path arrowok="t"/>
                <v:fill type="solid"/>
              </v:shape>
            </v:group>
            <v:group style="position:absolute;left:9014;top:8030;width:1630;height:620" coordorigin="9014,8030" coordsize="1630,620">
              <v:shape style="position:absolute;left:9014;top:8030;width:1630;height:620" coordorigin="9014,8030" coordsize="1630,620" path="m9014,8650l10644,8650,10644,8030,9014,8030,9014,8650xe" filled="true" fillcolor="#974705" stroked="false">
                <v:path arrowok="t"/>
                <v:fill type="solid"/>
              </v:shape>
            </v:group>
            <v:group style="position:absolute;left:9120;top:8030;width:1419;height:310" coordorigin="9120,8030" coordsize="1419,310">
              <v:shape style="position:absolute;left:9120;top:8030;width:1419;height:310" coordorigin="9120,8030" coordsize="1419,310" path="m9120,8340l10538,8340,10538,8030,9120,8030,9120,8340xe" filled="true" fillcolor="#974705" stroked="false">
                <v:path arrowok="t"/>
                <v:fill type="solid"/>
              </v:shape>
            </v:group>
            <v:group style="position:absolute;left:9120;top:8340;width:1419;height:310" coordorigin="9120,8340" coordsize="1419,310">
              <v:shape style="position:absolute;left:9120;top:8340;width:1419;height:310" coordorigin="9120,8340" coordsize="1419,310" path="m9120,8650l10538,8650,10538,8340,9120,8340,9120,8650xe" filled="true" fillcolor="#974705" stroked="false">
                <v:path arrowok="t"/>
                <v:fill type="solid"/>
              </v:shape>
            </v:group>
            <v:group style="position:absolute;left:718;top:8028;width:9931;height:2" coordorigin="718,8028" coordsize="9931,2">
              <v:shape style="position:absolute;left:718;top:8028;width:9931;height:2" coordorigin="718,8028" coordsize="9931,0" path="m718,8028l10648,8028e" filled="false" stroked="true" strokeweight=".33999pt" strokecolor="#000000">
                <v:path arrowok="t"/>
              </v:shape>
            </v:group>
            <v:group style="position:absolute;left:4115;top:8030;width:2;height:2427" coordorigin="4115,8030" coordsize="2,2427">
              <v:shape style="position:absolute;left:4115;top:8030;width:2;height:2427" coordorigin="4115,8030" coordsize="0,2427" path="m4115,8030l4115,10457e" filled="false" stroked="true" strokeweight=".34001pt" strokecolor="#000000">
                <v:path arrowok="t"/>
              </v:shape>
            </v:group>
            <v:group style="position:absolute;left:5747;top:8030;width:2;height:2427" coordorigin="5747,8030" coordsize="2,2427">
              <v:shape style="position:absolute;left:5747;top:8030;width:2;height:2427" coordorigin="5747,8030" coordsize="0,2427" path="m5747,8030l5747,10457e" filled="false" stroked="true" strokeweight=".33999pt" strokecolor="#000000">
                <v:path arrowok="t"/>
              </v:shape>
            </v:group>
            <v:group style="position:absolute;left:7379;top:8030;width:2;height:2427" coordorigin="7379,8030" coordsize="2,2427">
              <v:shape style="position:absolute;left:7379;top:8030;width:2;height:2427" coordorigin="7379,8030" coordsize="0,2427" path="m7379,8030l7379,10457e" filled="false" stroked="true" strokeweight=".33999pt" strokecolor="#000000">
                <v:path arrowok="t"/>
              </v:shape>
            </v:group>
            <v:group style="position:absolute;left:9012;top:8030;width:2;height:2427" coordorigin="9012,8030" coordsize="2,2427">
              <v:shape style="position:absolute;left:9012;top:8030;width:2;height:2427" coordorigin="9012,8030" coordsize="0,2427" path="m9012,8030l9012,10457e" filled="false" stroked="true" strokeweight=".34002pt" strokecolor="#000000">
                <v:path arrowok="t"/>
              </v:shape>
            </v:group>
            <v:group style="position:absolute;left:718;top:8652;width:9931;height:2" coordorigin="718,8652" coordsize="9931,2">
              <v:shape style="position:absolute;left:718;top:8652;width:9931;height:2" coordorigin="718,8652" coordsize="9931,0" path="m718,8652l10648,8652e" filled="false" stroked="true" strokeweight=".34005pt" strokecolor="#000000">
                <v:path arrowok="t"/>
              </v:shape>
            </v:group>
            <v:group style="position:absolute;left:718;top:9781;width:9931;height:2" coordorigin="718,9781" coordsize="9931,2">
              <v:shape style="position:absolute;left:718;top:9781;width:9931;height:2" coordorigin="718,9781" coordsize="9931,0" path="m718,9781l10648,9781e" filled="false" stroked="true" strokeweight=".33999pt" strokecolor="#000000">
                <v:path arrowok="t"/>
              </v:shape>
            </v:group>
            <v:group style="position:absolute;left:722;top:10462;width:9922;height:1587" coordorigin="722,10462" coordsize="9922,1587">
              <v:shape style="position:absolute;left:722;top:10462;width:9922;height:1587" coordorigin="722,10462" coordsize="9922,1587" path="m722,12049l10644,12049,10644,10462,722,10462,722,12049xe" filled="true" fillcolor="#f1f1f1" stroked="false">
                <v:path arrowok="t"/>
                <v:fill type="solid"/>
              </v:shape>
            </v:group>
            <v:group style="position:absolute;left:828;top:10462;width:9710;height:336" coordorigin="828,10462" coordsize="9710,336">
              <v:shape style="position:absolute;left:828;top:10462;width:9710;height:336" coordorigin="828,10462" coordsize="9710,336" path="m828,10798l10538,10798,10538,10462,828,10462,828,10798xe" filled="true" fillcolor="#f1f1f1" stroked="false">
                <v:path arrowok="t"/>
                <v:fill type="solid"/>
              </v:shape>
            </v:group>
            <v:group style="position:absolute;left:828;top:10725;width:2962;height:2" coordorigin="828,10725" coordsize="2962,2">
              <v:shape style="position:absolute;left:828;top:10725;width:2962;height:2" coordorigin="828,10725" coordsize="2962,0" path="m828,10725l3790,10725e" filled="false" stroked="true" strokeweight=".94003pt" strokecolor="#000000">
                <v:path arrowok="t"/>
              </v:shape>
            </v:group>
            <v:group style="position:absolute;left:828;top:10798;width:9710;height:310" coordorigin="828,10798" coordsize="9710,310">
              <v:shape style="position:absolute;left:828;top:10798;width:9710;height:310" coordorigin="828,10798" coordsize="9710,310" path="m828,11108l10538,11108,10538,10798,828,10798,828,11108xe" filled="true" fillcolor="#f1f1f1" stroked="false">
                <v:path arrowok="t"/>
                <v:fill type="solid"/>
              </v:shape>
            </v:group>
            <v:group style="position:absolute;left:718;top:10460;width:9931;height:2" coordorigin="718,10460" coordsize="9931,2">
              <v:shape style="position:absolute;left:718;top:10460;width:9931;height:2" coordorigin="718,10460" coordsize="9931,0" path="m718,10460l10648,10460e" filled="false" stroked="true" strokeweight=".33999pt" strokecolor="#000000">
                <v:path arrowok="t"/>
              </v:shape>
            </v:group>
            <v:group style="position:absolute;left:718;top:12051;width:9931;height:2" coordorigin="718,12051" coordsize="9931,2">
              <v:shape style="position:absolute;left:718;top:12051;width:9931;height:2" coordorigin="718,12051" coordsize="9931,0" path="m718,12051l10648,12051e" filled="false" stroked="true" strokeweight=".3399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FFFFFF"/>
          <w:spacing w:val="-1"/>
          <w:sz w:val="22"/>
        </w:rPr>
        <w:t>D2-3.2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7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trouver</w:t>
      </w:r>
      <w:r>
        <w:rPr>
          <w:rFonts w:ascii="Calibri" w:hAnsi="Calibri"/>
          <w:b/>
          <w:color w:val="FFFFFF"/>
          <w:sz w:val="22"/>
        </w:rPr>
        <w:t> un</w:t>
      </w:r>
      <w:r>
        <w:rPr>
          <w:rFonts w:ascii="Calibri" w:hAnsi="Calibri"/>
          <w:b/>
          <w:color w:val="FFFFFF"/>
          <w:spacing w:val="-4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contact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2"/>
          <w:sz w:val="22"/>
        </w:rPr>
        <w:t>et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2"/>
          <w:sz w:val="22"/>
        </w:rPr>
        <w:t>ses</w:t>
      </w:r>
      <w:r>
        <w:rPr>
          <w:rFonts w:ascii="Calibri" w:hAnsi="Calibri"/>
          <w:b/>
          <w:color w:val="FFFFFF"/>
          <w:spacing w:val="31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coordonnées</w:t>
      </w:r>
      <w:r>
        <w:rPr>
          <w:rFonts w:ascii="Calibri" w:hAnsi="Calibri"/>
          <w:sz w:val="22"/>
        </w:rPr>
      </w:r>
    </w:p>
    <w:p>
      <w:pPr>
        <w:pStyle w:val="Heading5"/>
        <w:spacing w:line="240" w:lineRule="auto" w:before="19"/>
        <w:ind w:left="281" w:right="0"/>
        <w:jc w:val="left"/>
        <w:rPr>
          <w:b w:val="0"/>
          <w:bCs w:val="0"/>
        </w:rPr>
      </w:pPr>
      <w:r>
        <w:rPr>
          <w:spacing w:val="-1"/>
        </w:rPr>
        <w:t>Pour</w:t>
      </w:r>
      <w:r>
        <w:rPr>
          <w:spacing w:val="-3"/>
        </w:rPr>
        <w:t> </w:t>
      </w:r>
      <w:r>
        <w:rPr>
          <w:spacing w:val="-1"/>
        </w:rPr>
        <w:t>chacune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>
          <w:spacing w:val="-1"/>
        </w:rPr>
        <w:t>entreprises</w:t>
      </w:r>
      <w:r>
        <w:rPr>
          <w:b w:val="0"/>
        </w:rPr>
      </w:r>
    </w:p>
    <w:p>
      <w:pPr>
        <w:spacing w:line="276" w:lineRule="auto" w:before="84"/>
        <w:ind w:left="332" w:right="0" w:hanging="5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5"/>
          <w:w w:val="99"/>
          <w:sz w:val="20"/>
        </w:rPr>
        <w:t> </w:t>
      </w:r>
      <w:r>
        <w:rPr>
          <w:rFonts w:ascii="Calibri" w:hAnsi="Calibri"/>
          <w:color w:val="FFFFFF"/>
          <w:sz w:val="20"/>
        </w:rPr>
        <w:t>maîtrise</w:t>
      </w:r>
      <w:r>
        <w:rPr>
          <w:rFonts w:ascii="Calibri" w:hAnsi="Calibri"/>
          <w:color w:val="FFFFFF"/>
          <w:spacing w:val="-8"/>
          <w:sz w:val="20"/>
        </w:rPr>
        <w:t> </w:t>
      </w:r>
      <w:r>
        <w:rPr>
          <w:rFonts w:ascii="Calibri" w:hAnsi="Calibri"/>
          <w:color w:val="FFFFFF"/>
          <w:sz w:val="20"/>
        </w:rPr>
        <w:t>5</w:t>
      </w:r>
      <w:r>
        <w:rPr>
          <w:rFonts w:ascii="Calibri" w:hAnsi="Calibri"/>
          <w:sz w:val="20"/>
        </w:rPr>
      </w:r>
    </w:p>
    <w:p>
      <w:pPr>
        <w:spacing w:line="276" w:lineRule="auto" w:before="84"/>
        <w:ind w:left="281" w:right="0" w:firstLine="136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8"/>
          <w:sz w:val="20"/>
        </w:rPr>
        <w:t> </w:t>
      </w:r>
      <w:r>
        <w:rPr>
          <w:rFonts w:ascii="Calibri"/>
          <w:color w:val="FFFFFF"/>
          <w:sz w:val="20"/>
        </w:rPr>
        <w:t>4</w:t>
      </w:r>
      <w:r>
        <w:rPr>
          <w:rFonts w:ascii="Calibri"/>
          <w:sz w:val="20"/>
        </w:rPr>
      </w:r>
    </w:p>
    <w:p>
      <w:pPr>
        <w:spacing w:line="276" w:lineRule="auto" w:before="84"/>
        <w:ind w:left="754" w:right="0" w:hanging="473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2/3</w:t>
      </w:r>
      <w:r>
        <w:rPr>
          <w:rFonts w:ascii="Calibri"/>
          <w:sz w:val="20"/>
        </w:rPr>
      </w:r>
    </w:p>
    <w:p>
      <w:pPr>
        <w:spacing w:line="276" w:lineRule="auto" w:before="84"/>
        <w:ind w:left="281" w:right="323" w:firstLine="302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3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0/1</w:t>
      </w:r>
      <w:r>
        <w:rPr>
          <w:rFonts w:ascii="Calibri"/>
          <w:sz w:val="20"/>
        </w:rPr>
      </w:r>
    </w:p>
    <w:p>
      <w:pPr>
        <w:spacing w:before="43"/>
        <w:ind w:left="872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RESULTAT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60" w:bottom="280" w:left="580" w:right="1120"/>
          <w:cols w:num="5" w:equalWidth="0">
            <w:col w:w="3387" w:space="226"/>
            <w:col w:w="1191" w:space="424"/>
            <w:col w:w="1223" w:space="267"/>
            <w:col w:w="1511" w:space="100"/>
            <w:col w:w="1881"/>
          </w:cols>
        </w:sectPr>
      </w:pPr>
    </w:p>
    <w:p>
      <w:pPr>
        <w:pStyle w:val="Heading5"/>
        <w:spacing w:line="275" w:lineRule="auto" w:before="45"/>
        <w:ind w:left="305" w:right="0" w:firstLine="163"/>
        <w:jc w:val="left"/>
        <w:rPr>
          <w:b w:val="0"/>
          <w:bCs w:val="0"/>
        </w:rPr>
      </w:pPr>
      <w:r>
        <w:rPr/>
        <w:t>toutes</w:t>
      </w:r>
      <w:r>
        <w:rPr>
          <w:spacing w:val="-8"/>
        </w:rPr>
        <w:t> </w:t>
      </w:r>
      <w:r>
        <w:rPr>
          <w:spacing w:val="-1"/>
        </w:rPr>
        <w:t>les</w:t>
      </w:r>
      <w:r>
        <w:rPr>
          <w:spacing w:val="-5"/>
        </w:rPr>
        <w:t> </w:t>
      </w:r>
      <w:r>
        <w:rPr>
          <w:spacing w:val="-1"/>
        </w:rPr>
        <w:t>colonnes</w:t>
      </w:r>
      <w:r>
        <w:rPr>
          <w:spacing w:val="-5"/>
        </w:rPr>
        <w:t> </w:t>
      </w:r>
      <w:r>
        <w:rPr>
          <w:spacing w:val="-1"/>
        </w:rPr>
        <w:t>doivent</w:t>
      </w:r>
      <w:r>
        <w:rPr>
          <w:spacing w:val="26"/>
          <w:w w:val="99"/>
        </w:rPr>
        <w:t> </w:t>
      </w:r>
      <w:r>
        <w:rPr>
          <w:spacing w:val="-1"/>
        </w:rPr>
        <w:t>impérativement</w:t>
      </w:r>
      <w:r>
        <w:rPr>
          <w:spacing w:val="-4"/>
        </w:rPr>
        <w:t> </w:t>
      </w:r>
      <w:r>
        <w:rPr/>
        <w:t>être</w:t>
      </w:r>
      <w:r>
        <w:rPr>
          <w:spacing w:val="-8"/>
        </w:rPr>
        <w:t> </w:t>
      </w:r>
      <w:r>
        <w:rPr>
          <w:spacing w:val="-1"/>
        </w:rPr>
        <w:t>remplies.</w:t>
      </w:r>
      <w:r>
        <w:rPr>
          <w:b w:val="0"/>
        </w:rPr>
      </w:r>
    </w:p>
    <w:p>
      <w:pPr>
        <w:tabs>
          <w:tab w:pos="1392" w:val="left" w:leader="none"/>
          <w:tab w:pos="2482" w:val="left" w:leader="none"/>
          <w:tab w:pos="3569" w:val="left" w:leader="none"/>
          <w:tab w:pos="4657" w:val="left" w:leader="none"/>
        </w:tabs>
        <w:spacing w:line="240" w:lineRule="exact" w:before="55"/>
        <w:ind w:left="30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  <w:t>1</w:t>
        <w:tab/>
      </w:r>
      <w:r>
        <w:rPr>
          <w:rFonts w:ascii="Calibri"/>
          <w:b/>
          <w:w w:val="95"/>
          <w:sz w:val="22"/>
        </w:rPr>
        <w:t>2</w:t>
        <w:tab/>
        <w:t>3</w:t>
        <w:tab/>
        <w:t>4</w:t>
        <w:tab/>
      </w:r>
      <w:r>
        <w:rPr>
          <w:rFonts w:ascii="Calibri"/>
          <w:b/>
          <w:sz w:val="22"/>
        </w:rPr>
        <w:t>5</w:t>
      </w:r>
      <w:r>
        <w:rPr>
          <w:rFonts w:ascii="Calibri"/>
          <w:sz w:val="22"/>
        </w:rPr>
      </w:r>
    </w:p>
    <w:p>
      <w:pPr>
        <w:spacing w:line="240" w:lineRule="exact" w:before="0"/>
        <w:ind w:left="0" w:right="243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w w:val="95"/>
          <w:sz w:val="22"/>
        </w:rPr>
        <w:t>/5</w:t>
      </w:r>
      <w:r>
        <w:rPr>
          <w:rFonts w:ascii="Calibri"/>
          <w:sz w:val="22"/>
        </w:rPr>
      </w:r>
    </w:p>
    <w:p>
      <w:pPr>
        <w:spacing w:after="0" w:line="240" w:lineRule="exact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580" w:right="1120"/>
          <w:cols w:num="2" w:equalWidth="0">
            <w:col w:w="3365" w:space="351"/>
            <w:col w:w="6494"/>
          </w:cols>
        </w:sectPr>
      </w:pPr>
    </w:p>
    <w:p>
      <w:pPr>
        <w:spacing w:line="282" w:lineRule="auto" w:before="2"/>
        <w:ind w:left="396" w:right="139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FFFF"/>
          <w:spacing w:val="-1"/>
          <w:sz w:val="22"/>
        </w:rPr>
        <w:t>D2-3.3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Compléter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un document</w:t>
      </w:r>
      <w:r>
        <w:rPr>
          <w:rFonts w:ascii="Calibri" w:hAnsi="Calibri"/>
          <w:b/>
          <w:color w:val="FFFFFF"/>
          <w:spacing w:val="29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grâce </w:t>
      </w:r>
      <w:r>
        <w:rPr>
          <w:rFonts w:ascii="Calibri" w:hAnsi="Calibri"/>
          <w:b/>
          <w:color w:val="FFFFFF"/>
          <w:sz w:val="22"/>
        </w:rPr>
        <w:t>à </w:t>
      </w:r>
      <w:r>
        <w:rPr>
          <w:rFonts w:ascii="Calibri" w:hAnsi="Calibri"/>
          <w:b/>
          <w:color w:val="FFFFFF"/>
          <w:spacing w:val="-2"/>
          <w:sz w:val="22"/>
        </w:rPr>
        <w:t>des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données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collectées</w:t>
      </w:r>
      <w:r>
        <w:rPr>
          <w:rFonts w:ascii="Calibri" w:hAnsi="Calibri"/>
          <w:b/>
          <w:color w:val="FFFFFF"/>
          <w:spacing w:val="29"/>
          <w:sz w:val="22"/>
        </w:rPr>
        <w:t> </w:t>
      </w:r>
      <w:r>
        <w:rPr>
          <w:rFonts w:ascii="Calibri" w:hAnsi="Calibri"/>
          <w:sz w:val="24"/>
        </w:rPr>
        <w:t>chaque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colonne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ton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pacing w:val="-1"/>
          <w:sz w:val="24"/>
        </w:rPr>
        <w:t>tableau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est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pacing w:val="-1"/>
          <w:sz w:val="24"/>
        </w:rPr>
        <w:t>renseignée.</w:t>
      </w:r>
    </w:p>
    <w:p>
      <w:pPr>
        <w:pStyle w:val="BodyText"/>
        <w:spacing w:line="276" w:lineRule="auto" w:before="7"/>
        <w:ind w:left="675" w:right="163" w:firstLine="0"/>
        <w:jc w:val="left"/>
      </w:pPr>
      <w:r>
        <w:rPr/>
        <w:t>les</w:t>
      </w:r>
      <w:r>
        <w:rPr>
          <w:spacing w:val="-4"/>
        </w:rPr>
        <w:t> </w:t>
      </w:r>
      <w:r>
        <w:rPr>
          <w:spacing w:val="-1"/>
        </w:rPr>
        <w:t>renseignements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>
          <w:spacing w:val="-1"/>
        </w:rPr>
        <w:t>tu</w:t>
      </w:r>
      <w:r>
        <w:rPr>
          <w:spacing w:val="21"/>
        </w:rPr>
        <w:t> </w:t>
      </w:r>
      <w:r>
        <w:rPr>
          <w:spacing w:val="-1"/>
        </w:rPr>
        <w:t>donnes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>
          <w:spacing w:val="-1"/>
        </w:rPr>
        <w:t>précis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23"/>
          <w:w w:val="99"/>
        </w:rPr>
        <w:t> </w:t>
      </w:r>
      <w:r>
        <w:rPr>
          <w:spacing w:val="-1"/>
        </w:rPr>
        <w:t>qualité </w:t>
      </w:r>
      <w:r>
        <w:rPr/>
        <w:t>=</w:t>
      </w:r>
      <w:r>
        <w:rPr>
          <w:spacing w:val="-3"/>
        </w:rPr>
        <w:t> </w:t>
      </w:r>
      <w:r>
        <w:rPr>
          <w:spacing w:val="-1"/>
        </w:rPr>
        <w:t>utiles.</w:t>
      </w:r>
    </w:p>
    <w:p>
      <w:pPr>
        <w:pStyle w:val="BodyText"/>
        <w:spacing w:line="276" w:lineRule="auto" w:before="18"/>
        <w:ind w:left="675" w:right="0" w:firstLine="0"/>
        <w:jc w:val="left"/>
        <w:rPr>
          <w:rFonts w:ascii="Calibri" w:hAnsi="Calibri" w:cs="Calibri" w:eastAsia="Calibri"/>
        </w:rPr>
      </w:pPr>
      <w:r>
        <w:rPr/>
        <w:t>Au</w:t>
      </w:r>
      <w:r>
        <w:rPr>
          <w:spacing w:val="-3"/>
        </w:rPr>
        <w:t> </w:t>
      </w:r>
      <w:r>
        <w:rPr>
          <w:spacing w:val="-1"/>
        </w:rPr>
        <w:t>moins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entreprises</w:t>
      </w:r>
      <w:r>
        <w:rPr>
          <w:spacing w:val="30"/>
          <w:w w:val="99"/>
        </w:rPr>
        <w:t> </w:t>
      </w:r>
      <w:r>
        <w:rPr>
          <w:spacing w:val="-1"/>
        </w:rPr>
        <w:t>correspondent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tes</w:t>
      </w:r>
      <w:r>
        <w:rPr>
          <w:spacing w:val="-3"/>
        </w:rPr>
        <w:t> </w:t>
      </w:r>
      <w:r>
        <w:rPr/>
        <w:t>3</w:t>
      </w:r>
      <w:r>
        <w:rPr>
          <w:spacing w:val="29"/>
          <w:w w:val="99"/>
        </w:rPr>
        <w:t> </w:t>
      </w:r>
      <w:r>
        <w:rPr>
          <w:rFonts w:ascii="Calibri" w:hAnsi="Calibri" w:cs="Calibri" w:eastAsia="Calibri"/>
        </w:rPr>
        <w:t>vœux </w:t>
      </w:r>
      <w:r>
        <w:rPr>
          <w:rFonts w:ascii="Calibri" w:hAnsi="Calibri" w:cs="Calibri" w:eastAsia="Calibri"/>
          <w:spacing w:val="-1"/>
        </w:rPr>
        <w:t>d’orientation.</w:t>
      </w:r>
    </w:p>
    <w:p>
      <w:pPr>
        <w:spacing w:line="276" w:lineRule="auto" w:before="1"/>
        <w:ind w:left="298" w:right="40" w:hanging="1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FFFF"/>
          <w:spacing w:val="-1"/>
          <w:sz w:val="22"/>
        </w:rPr>
        <w:t>D2-1.1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Faire</w:t>
      </w:r>
      <w:r>
        <w:rPr>
          <w:rFonts w:ascii="Calibri" w:hAnsi="Calibri"/>
          <w:b/>
          <w:color w:val="FFFFFF"/>
          <w:spacing w:val="-3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son travail</w:t>
      </w:r>
      <w:r>
        <w:rPr>
          <w:rFonts w:ascii="Calibri" w:hAnsi="Calibri"/>
          <w:b/>
          <w:color w:val="FFFFFF"/>
          <w:sz w:val="22"/>
        </w:rPr>
        <w:t> à</w:t>
      </w:r>
      <w:r>
        <w:rPr>
          <w:rFonts w:ascii="Calibri" w:hAnsi="Calibri"/>
          <w:b/>
          <w:color w:val="FFFFFF"/>
          <w:spacing w:val="-3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la</w:t>
      </w:r>
      <w:r>
        <w:rPr>
          <w:rFonts w:ascii="Calibri" w:hAnsi="Calibri"/>
          <w:b/>
          <w:color w:val="FFFFFF"/>
          <w:spacing w:val="21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maison,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sur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son temps</w:t>
      </w:r>
      <w:r>
        <w:rPr>
          <w:rFonts w:ascii="Calibri" w:hAnsi="Calibri"/>
          <w:b/>
          <w:color w:val="FFFFFF"/>
          <w:spacing w:val="1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personnel.</w:t>
      </w:r>
      <w:r>
        <w:rPr>
          <w:rFonts w:ascii="Calibri" w:hAnsi="Calibri"/>
          <w:sz w:val="22"/>
        </w:rPr>
      </w:r>
    </w:p>
    <w:p>
      <w:pPr>
        <w:pStyle w:val="Heading5"/>
        <w:spacing w:line="240" w:lineRule="auto" w:before="7"/>
        <w:ind w:left="370" w:right="0" w:firstLine="324"/>
        <w:jc w:val="left"/>
        <w:rPr>
          <w:b w:val="0"/>
          <w:bCs w:val="0"/>
        </w:rPr>
      </w:pP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visites</w:t>
      </w:r>
      <w:r>
        <w:rPr>
          <w:spacing w:val="-4"/>
        </w:rPr>
        <w:t> </w:t>
      </w:r>
      <w:r>
        <w:rPr>
          <w:spacing w:val="-1"/>
        </w:rPr>
        <w:t>doivent</w:t>
      </w:r>
      <w:r>
        <w:rPr>
          <w:spacing w:val="-3"/>
        </w:rPr>
        <w:t> </w:t>
      </w:r>
      <w:r>
        <w:rPr>
          <w:spacing w:val="-1"/>
        </w:rPr>
        <w:t>être</w:t>
      </w:r>
      <w:r>
        <w:rPr>
          <w:b w:val="0"/>
        </w:rPr>
      </w:r>
    </w:p>
    <w:p>
      <w:pPr>
        <w:spacing w:line="224" w:lineRule="exact" w:before="43"/>
        <w:ind w:left="256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tamponnées</w:t>
      </w:r>
      <w:r>
        <w:rPr>
          <w:rFonts w:ascii="Calibri" w:hAnsi="Calibri" w:cs="Calibri" w:eastAsia="Calibri"/>
          <w:b/>
          <w:bCs/>
          <w:sz w:val="24"/>
          <w:szCs w:val="24"/>
        </w:rPr>
        <w:t> tant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qu’un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stage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76" w:lineRule="auto" w:before="33"/>
        <w:ind w:left="298" w:right="0" w:firstLine="12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5"/>
          <w:w w:val="99"/>
          <w:sz w:val="20"/>
        </w:rPr>
        <w:t> </w:t>
      </w:r>
      <w:r>
        <w:rPr>
          <w:rFonts w:ascii="Calibri" w:hAnsi="Calibri"/>
          <w:color w:val="FFFFFF"/>
          <w:sz w:val="20"/>
        </w:rPr>
        <w:t>maîtrise</w:t>
      </w:r>
      <w:r>
        <w:rPr>
          <w:rFonts w:ascii="Calibri" w:hAnsi="Calibri"/>
          <w:color w:val="FFFFFF"/>
          <w:spacing w:val="-12"/>
          <w:sz w:val="20"/>
        </w:rPr>
        <w:t> </w:t>
      </w:r>
      <w:r>
        <w:rPr>
          <w:rFonts w:ascii="Calibri" w:hAnsi="Calibri"/>
          <w:color w:val="FFFFFF"/>
          <w:sz w:val="20"/>
        </w:rPr>
        <w:t>+80%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76" w:lineRule="auto" w:before="124"/>
        <w:ind w:left="320" w:right="22" w:firstLine="9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4"/>
          <w:w w:val="99"/>
          <w:sz w:val="20"/>
        </w:rPr>
        <w:t> </w:t>
      </w:r>
      <w:r>
        <w:rPr>
          <w:rFonts w:ascii="Calibri" w:hAnsi="Calibri"/>
          <w:color w:val="FFFFFF"/>
          <w:w w:val="95"/>
          <w:sz w:val="20"/>
        </w:rPr>
        <w:t>maîtrise+80%</w:t>
      </w:r>
      <w:r>
        <w:rPr>
          <w:rFonts w:ascii="Calibri" w:hAnsi="Calibri"/>
          <w:sz w:val="20"/>
        </w:rPr>
      </w:r>
    </w:p>
    <w:p>
      <w:pPr>
        <w:spacing w:line="276" w:lineRule="auto" w:before="33"/>
        <w:ind w:left="298" w:right="0" w:hanging="1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12"/>
          <w:sz w:val="20"/>
        </w:rPr>
        <w:t> </w:t>
      </w:r>
      <w:r>
        <w:rPr>
          <w:rFonts w:ascii="Calibri"/>
          <w:color w:val="FFFFFF"/>
          <w:sz w:val="20"/>
        </w:rPr>
        <w:t>+60%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76" w:lineRule="auto" w:before="124"/>
        <w:ind w:left="298" w:right="0" w:hanging="1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6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z w:val="20"/>
        </w:rPr>
        <w:t>+60%</w:t>
      </w:r>
      <w:r>
        <w:rPr>
          <w:rFonts w:ascii="Calibri"/>
          <w:sz w:val="20"/>
        </w:rPr>
      </w:r>
    </w:p>
    <w:p>
      <w:pPr>
        <w:spacing w:before="33"/>
        <w:ind w:left="29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sz w:val="20"/>
        </w:rPr>
      </w:r>
    </w:p>
    <w:p>
      <w:pPr>
        <w:spacing w:before="37"/>
        <w:ind w:left="668" w:right="37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z w:val="20"/>
        </w:rPr>
        <w:t>+40%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61"/>
        <w:ind w:left="298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sz w:val="20"/>
        </w:rPr>
      </w:r>
    </w:p>
    <w:p>
      <w:pPr>
        <w:spacing w:before="36"/>
        <w:ind w:left="668" w:right="37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z w:val="20"/>
        </w:rPr>
        <w:t>+40%</w:t>
      </w:r>
      <w:r>
        <w:rPr>
          <w:rFonts w:ascii="Calibri"/>
          <w:sz w:val="20"/>
        </w:rPr>
      </w:r>
    </w:p>
    <w:p>
      <w:pPr>
        <w:spacing w:line="276" w:lineRule="auto" w:before="33"/>
        <w:ind w:left="280" w:right="0" w:firstLine="364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-40%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0" w:right="246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0" w:right="246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0" w:right="246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76" w:lineRule="auto" w:before="166"/>
        <w:ind w:left="280" w:right="0" w:firstLine="36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6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-40%</w:t>
      </w:r>
      <w:r>
        <w:rPr>
          <w:rFonts w:ascii="Calibri"/>
          <w:sz w:val="20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120"/>
          <w:cols w:num="5" w:equalWidth="0">
            <w:col w:w="3416" w:space="60"/>
            <w:col w:w="1449" w:space="115"/>
            <w:col w:w="1584" w:space="77"/>
            <w:col w:w="1527" w:space="40"/>
            <w:col w:w="1942"/>
          </w:cols>
        </w:sectPr>
      </w:pPr>
    </w:p>
    <w:p>
      <w:pPr>
        <w:spacing w:line="277" w:lineRule="auto" w:before="112"/>
        <w:ind w:left="843" w:right="103" w:hanging="18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n’est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pas validé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2"/>
          <w:sz w:val="24"/>
          <w:szCs w:val="24"/>
        </w:rPr>
      </w:r>
      <w:r>
        <w:rPr>
          <w:rFonts w:ascii="Calibri" w:hAnsi="Calibri" w:cs="Calibri" w:eastAsia="Calibri"/>
          <w:b/>
          <w:bCs/>
          <w:i/>
          <w:sz w:val="24"/>
          <w:szCs w:val="24"/>
          <w:u w:val="thick" w:color="000000"/>
        </w:rPr>
        <w:t>par</w:t>
      </w:r>
      <w:r>
        <w:rPr>
          <w:rFonts w:ascii="Calibri" w:hAnsi="Calibri" w:cs="Calibri" w:eastAsia="Calibri"/>
          <w:b/>
          <w:bCs/>
          <w:i/>
          <w:spacing w:val="-4"/>
          <w:sz w:val="24"/>
          <w:szCs w:val="24"/>
          <w:u w:val="thick" w:color="000000"/>
        </w:rPr>
        <w:t> </w:t>
      </w:r>
      <w:r>
        <w:rPr>
          <w:rFonts w:ascii="Calibri" w:hAnsi="Calibri" w:cs="Calibri" w:eastAsia="Calibri"/>
          <w:b/>
          <w:bCs/>
          <w:i/>
          <w:sz w:val="24"/>
          <w:szCs w:val="24"/>
          <w:u w:val="thick" w:color="000000"/>
        </w:rPr>
        <w:t>une</w:t>
      </w:r>
      <w:r>
        <w:rPr>
          <w:rFonts w:ascii="Calibri" w:hAnsi="Calibri" w:cs="Calibri" w:eastAsia="Calibri"/>
          <w:b/>
          <w:bCs/>
          <w:i/>
          <w:sz w:val="24"/>
          <w:szCs w:val="24"/>
        </w:rPr>
      </w:r>
      <w:r>
        <w:rPr>
          <w:rFonts w:ascii="Calibri" w:hAnsi="Calibri" w:cs="Calibri" w:eastAsia="Calibri"/>
          <w:b/>
          <w:bCs/>
          <w:i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4"/>
          <w:szCs w:val="24"/>
          <w:u w:val="thick" w:color="000000"/>
        </w:rPr>
        <w:t>convention</w:t>
      </w:r>
      <w:r>
        <w:rPr>
          <w:rFonts w:ascii="Calibri" w:hAnsi="Calibri" w:cs="Calibri" w:eastAsia="Calibri"/>
          <w:b/>
          <w:bCs/>
          <w:i/>
          <w:spacing w:val="-5"/>
          <w:sz w:val="24"/>
          <w:szCs w:val="24"/>
          <w:u w:val="thick" w:color="00000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4"/>
          <w:szCs w:val="24"/>
          <w:u w:val="thick" w:color="000000"/>
        </w:rPr>
        <w:t>signée.*</w:t>
      </w:r>
      <w:r>
        <w:rPr>
          <w:rFonts w:ascii="Calibri" w:hAnsi="Calibri" w:cs="Calibri" w:eastAsia="Calibri"/>
          <w:b/>
          <w:bCs/>
          <w:i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77" w:lineRule="auto" w:before="14"/>
        <w:ind w:left="675" w:right="0" w:firstLine="0"/>
        <w:jc w:val="left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visite</w:t>
      </w:r>
      <w:r>
        <w:rPr>
          <w:spacing w:val="-2"/>
        </w:rPr>
        <w:t> </w:t>
      </w:r>
      <w:r>
        <w:rPr/>
        <w:t>est</w:t>
      </w:r>
      <w:r>
        <w:rPr>
          <w:spacing w:val="-3"/>
        </w:rPr>
        <w:t> </w:t>
      </w:r>
      <w:r>
        <w:rPr/>
        <w:t>validée</w:t>
      </w:r>
      <w:r>
        <w:rPr>
          <w:spacing w:val="-3"/>
        </w:rPr>
        <w:t> </w:t>
      </w:r>
      <w:r>
        <w:rPr>
          <w:spacing w:val="-1"/>
        </w:rPr>
        <w:t>par </w:t>
      </w:r>
      <w:r>
        <w:rPr/>
        <w:t>le</w:t>
      </w:r>
      <w:r>
        <w:rPr>
          <w:spacing w:val="26"/>
        </w:rPr>
        <w:t> </w:t>
      </w:r>
      <w:r>
        <w:rPr>
          <w:rFonts w:ascii="Calibri" w:hAnsi="Calibri" w:cs="Calibri" w:eastAsia="Calibri"/>
          <w:spacing w:val="-1"/>
        </w:rPr>
        <w:t>cachet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l’entreprise</w:t>
      </w:r>
      <w:r>
        <w:rPr>
          <w:spacing w:val="-1"/>
        </w:rPr>
        <w:t>.</w:t>
      </w:r>
    </w:p>
    <w:p>
      <w:pPr>
        <w:tabs>
          <w:tab w:pos="1087" w:val="left" w:leader="none"/>
          <w:tab w:pos="2177" w:val="left" w:leader="none"/>
          <w:tab w:pos="3264" w:val="left" w:leader="none"/>
          <w:tab w:pos="4352" w:val="left" w:leader="none"/>
          <w:tab w:pos="5120" w:val="left" w:leader="none"/>
        </w:tabs>
        <w:spacing w:line="225" w:lineRule="exact" w:before="0"/>
        <w:ind w:left="0" w:right="308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w w:val="95"/>
        </w:rPr>
        <w:br w:type="column"/>
      </w:r>
      <w:r>
        <w:rPr>
          <w:rFonts w:ascii="Calibri"/>
          <w:b/>
          <w:w w:val="95"/>
          <w:sz w:val="22"/>
        </w:rPr>
        <w:t>1</w:t>
        <w:tab/>
        <w:t>2</w:t>
        <w:tab/>
        <w:t>3</w:t>
        <w:tab/>
        <w:t>4</w:t>
        <w:tab/>
      </w:r>
      <w:r>
        <w:rPr>
          <w:rFonts w:ascii="Calibri"/>
          <w:b/>
          <w:sz w:val="22"/>
        </w:rPr>
        <w:t>5</w:t>
        <w:tab/>
      </w:r>
      <w:r>
        <w:rPr>
          <w:rFonts w:ascii="Calibri"/>
          <w:b/>
          <w:spacing w:val="-1"/>
          <w:w w:val="95"/>
          <w:position w:val="1"/>
          <w:sz w:val="18"/>
        </w:rPr>
        <w:t>RESULTAT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0" w:right="246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%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580" w:right="1120"/>
          <w:cols w:num="2" w:equalWidth="0">
            <w:col w:w="3123" w:space="243"/>
            <w:col w:w="6844"/>
          </w:cols>
        </w:sectPr>
      </w:pPr>
    </w:p>
    <w:p>
      <w:pPr>
        <w:spacing w:before="2"/>
        <w:ind w:left="67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*Dès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lors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que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convention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est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signée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100%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est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validé.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120"/>
        </w:sectPr>
      </w:pPr>
    </w:p>
    <w:p>
      <w:pPr>
        <w:spacing w:line="276" w:lineRule="auto" w:before="39"/>
        <w:ind w:left="682" w:right="0" w:hanging="382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FFFFFF"/>
          <w:spacing w:val="-1"/>
          <w:sz w:val="22"/>
        </w:rPr>
        <w:t>D2-1.5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Avoir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ses</w:t>
      </w:r>
      <w:r>
        <w:rPr>
          <w:rFonts w:ascii="Calibri"/>
          <w:b/>
          <w:color w:val="FFFFFF"/>
          <w:spacing w:val="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propres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outils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z w:val="22"/>
        </w:rPr>
        <w:t>de</w:t>
      </w:r>
      <w:r>
        <w:rPr>
          <w:rFonts w:ascii="Calibri"/>
          <w:b/>
          <w:color w:val="FFFFFF"/>
          <w:spacing w:val="30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travail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et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en prendre</w:t>
      </w:r>
      <w:r>
        <w:rPr>
          <w:rFonts w:ascii="Calibri"/>
          <w:b/>
          <w:color w:val="FFFFFF"/>
          <w:spacing w:val="-3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soin</w:t>
      </w:r>
      <w:r>
        <w:rPr>
          <w:rFonts w:ascii="Calibri"/>
          <w:sz w:val="22"/>
        </w:rPr>
      </w:r>
    </w:p>
    <w:p>
      <w:pPr>
        <w:pStyle w:val="BodyText"/>
        <w:spacing w:line="240" w:lineRule="auto" w:before="7"/>
        <w:ind w:left="247" w:right="0" w:firstLine="0"/>
        <w:jc w:val="left"/>
      </w:pPr>
      <w:r>
        <w:rPr/>
        <w:t>Tu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mesure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présenter</w:t>
      </w:r>
      <w:r>
        <w:rPr/>
      </w:r>
    </w:p>
    <w:p>
      <w:pPr>
        <w:spacing w:line="276" w:lineRule="auto" w:before="39"/>
        <w:ind w:left="384" w:right="0" w:hanging="137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2"/>
        </w:rPr>
        <w:t>Très</w:t>
      </w:r>
      <w:r>
        <w:rPr>
          <w:rFonts w:ascii="Calibri" w:hAnsi="Calibri"/>
          <w:color w:val="FFFFFF"/>
          <w:sz w:val="22"/>
        </w:rPr>
        <w:t> </w:t>
      </w:r>
      <w:r>
        <w:rPr>
          <w:rFonts w:ascii="Calibri" w:hAnsi="Calibri"/>
          <w:color w:val="FFFFFF"/>
          <w:spacing w:val="-1"/>
          <w:sz w:val="22"/>
        </w:rPr>
        <w:t>bonne</w:t>
      </w:r>
      <w:r>
        <w:rPr>
          <w:rFonts w:ascii="Calibri" w:hAnsi="Calibri"/>
          <w:color w:val="FFFFFF"/>
          <w:spacing w:val="24"/>
          <w:sz w:val="22"/>
        </w:rPr>
        <w:t> </w:t>
      </w:r>
      <w:r>
        <w:rPr>
          <w:rFonts w:ascii="Calibri" w:hAnsi="Calibri"/>
          <w:color w:val="FFFFFF"/>
          <w:spacing w:val="-1"/>
          <w:sz w:val="22"/>
        </w:rPr>
        <w:t>maîtrise</w:t>
      </w:r>
      <w:r>
        <w:rPr>
          <w:rFonts w:ascii="Calibri" w:hAnsi="Calibri"/>
          <w:sz w:val="22"/>
        </w:rPr>
      </w:r>
    </w:p>
    <w:p>
      <w:pPr>
        <w:spacing w:line="276" w:lineRule="auto" w:before="39"/>
        <w:ind w:left="247" w:right="0" w:firstLine="67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25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suffisante</w:t>
      </w:r>
      <w:r>
        <w:rPr>
          <w:rFonts w:ascii="Calibri"/>
          <w:sz w:val="22"/>
        </w:rPr>
      </w:r>
    </w:p>
    <w:p>
      <w:pPr>
        <w:spacing w:before="195"/>
        <w:ind w:left="24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-2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fragile</w:t>
      </w:r>
      <w:r>
        <w:rPr>
          <w:rFonts w:ascii="Calibri"/>
          <w:sz w:val="22"/>
        </w:rPr>
      </w:r>
    </w:p>
    <w:p>
      <w:pPr>
        <w:spacing w:line="276" w:lineRule="auto" w:before="39"/>
        <w:ind w:left="247" w:right="434" w:firstLine="151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25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insuffisante</w:t>
      </w:r>
      <w:r>
        <w:rPr>
          <w:rFonts w:ascii="Calibri"/>
          <w:sz w:val="22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580" w:right="1120"/>
          <w:cols w:num="5" w:equalWidth="0">
            <w:col w:w="3372" w:space="229"/>
            <w:col w:w="1251" w:space="444"/>
            <w:col w:w="1126" w:space="269"/>
            <w:col w:w="1604" w:space="185"/>
            <w:col w:w="1730"/>
          </w:cols>
        </w:sectPr>
      </w:pPr>
    </w:p>
    <w:p>
      <w:pPr>
        <w:pStyle w:val="BodyText"/>
        <w:spacing w:line="240" w:lineRule="auto" w:before="43"/>
        <w:ind w:left="247" w:right="0" w:firstLine="0"/>
        <w:jc w:val="left"/>
      </w:pPr>
      <w:r>
        <w:rPr/>
        <w:t>ton</w:t>
      </w:r>
      <w:r>
        <w:rPr>
          <w:spacing w:val="-5"/>
        </w:rPr>
        <w:t> </w:t>
      </w:r>
      <w:r>
        <w:rPr/>
        <w:t>cahier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tout</w:t>
      </w:r>
      <w:r>
        <w:rPr>
          <w:spacing w:val="-3"/>
        </w:rPr>
        <w:t> </w:t>
      </w:r>
      <w:r>
        <w:rPr>
          <w:spacing w:val="-1"/>
        </w:rPr>
        <w:t>moment</w:t>
      </w:r>
      <w:r>
        <w:rPr/>
      </w:r>
    </w:p>
    <w:p>
      <w:pPr>
        <w:spacing w:line="274" w:lineRule="auto" w:before="45"/>
        <w:ind w:left="247" w:right="11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z w:val="16"/>
          <w:szCs w:val="16"/>
        </w:rPr>
        <w:t>(à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n’importe</w:t>
      </w:r>
      <w:r>
        <w:rPr>
          <w:rFonts w:ascii="Calibri" w:hAnsi="Calibri" w:cs="Calibri" w:eastAsia="Calibri"/>
          <w:b/>
          <w:bCs/>
          <w:sz w:val="16"/>
          <w:szCs w:val="16"/>
        </w:rPr>
        <w:t> quel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 professeur</w:t>
      </w:r>
      <w:r>
        <w:rPr>
          <w:rFonts w:ascii="Calibri" w:hAnsi="Calibri" w:cs="Calibri" w:eastAsia="Calibri"/>
          <w:b/>
          <w:bCs/>
          <w:sz w:val="16"/>
          <w:szCs w:val="16"/>
        </w:rPr>
        <w:t> ou </w:t>
      </w:r>
      <w:r>
        <w:rPr>
          <w:rFonts w:ascii="Calibri" w:hAnsi="Calibri" w:cs="Calibri" w:eastAsia="Calibri"/>
          <w:b/>
          <w:bCs/>
          <w:sz w:val="16"/>
          <w:szCs w:val="16"/>
        </w:rPr>
        <w:t>au</w:t>
      </w:r>
      <w:r>
        <w:rPr>
          <w:rFonts w:ascii="Calibri" w:hAnsi="Calibri" w:cs="Calibri" w:eastAsia="Calibri"/>
          <w:b/>
          <w:bCs/>
          <w:spacing w:val="-3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directeur</w:t>
      </w:r>
      <w:r>
        <w:rPr>
          <w:rFonts w:ascii="Calibri" w:hAnsi="Calibri" w:cs="Calibri" w:eastAsia="Calibri"/>
          <w:b/>
          <w:bCs/>
          <w:spacing w:val="29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SEGPA)</w:t>
      </w:r>
      <w:r>
        <w:rPr>
          <w:rFonts w:ascii="Calibri" w:hAnsi="Calibri" w:cs="Calibri" w:eastAsia="Calibri"/>
          <w:sz w:val="16"/>
          <w:szCs w:val="16"/>
        </w:rPr>
      </w:r>
    </w:p>
    <w:p>
      <w:pPr>
        <w:pStyle w:val="BodyText"/>
        <w:spacing w:line="278" w:lineRule="auto" w:before="8"/>
        <w:ind w:left="247" w:right="0" w:firstLine="0"/>
        <w:jc w:val="left"/>
      </w:pPr>
      <w:r>
        <w:rPr/>
        <w:t>Ton</w:t>
      </w:r>
      <w:r>
        <w:rPr>
          <w:spacing w:val="-3"/>
        </w:rPr>
        <w:t> </w:t>
      </w:r>
      <w:r>
        <w:rPr>
          <w:spacing w:val="-1"/>
        </w:rPr>
        <w:t>cahier</w:t>
      </w:r>
      <w:r>
        <w:rPr>
          <w:spacing w:val="-4"/>
        </w:rPr>
        <w:t> </w:t>
      </w:r>
      <w:r>
        <w:rPr/>
        <w:t>est</w:t>
      </w:r>
      <w:r>
        <w:rPr>
          <w:spacing w:val="-3"/>
        </w:rPr>
        <w:t> </w:t>
      </w:r>
      <w:r>
        <w:rPr>
          <w:spacing w:val="-1"/>
        </w:rPr>
        <w:t>propre/soigné et</w:t>
      </w:r>
      <w:r>
        <w:rPr>
          <w:spacing w:val="29"/>
          <w:w w:val="99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couverture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bon</w:t>
      </w:r>
      <w:r>
        <w:rPr>
          <w:spacing w:val="-6"/>
        </w:rPr>
        <w:t> </w:t>
      </w:r>
      <w:r>
        <w:rPr/>
        <w:t>état.</w:t>
      </w:r>
      <w:r>
        <w:rPr>
          <w:spacing w:val="27"/>
        </w:rPr>
        <w:t> </w:t>
      </w:r>
      <w:r>
        <w:rPr>
          <w:spacing w:val="-1"/>
        </w:rPr>
        <w:t>Appréciation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>
          <w:spacing w:val="-1"/>
        </w:rPr>
        <w:t>professeurs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tabs>
          <w:tab w:pos="2107" w:val="left" w:leader="none"/>
          <w:tab w:pos="3800" w:val="left" w:leader="none"/>
          <w:tab w:pos="5452" w:val="left" w:leader="none"/>
        </w:tabs>
        <w:spacing w:before="110"/>
        <w:ind w:left="248" w:right="0" w:firstLine="201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Toujours</w:t>
        <w:tab/>
        <w:t>Souvent</w:t>
        <w:tab/>
        <w:t>Parfois</w:t>
        <w:tab/>
        <w:t>jamais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tabs>
          <w:tab w:pos="2093" w:val="left" w:leader="none"/>
          <w:tab w:pos="3526" w:val="left" w:leader="none"/>
          <w:tab w:pos="5476" w:val="left" w:leader="none"/>
        </w:tabs>
        <w:spacing w:before="0"/>
        <w:ind w:left="2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Très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bon état</w:t>
        <w:tab/>
      </w:r>
      <w:r>
        <w:rPr>
          <w:rFonts w:ascii="Calibri" w:hAnsi="Calibri"/>
          <w:sz w:val="22"/>
        </w:rPr>
        <w:t>Bon</w:t>
      </w:r>
      <w:r>
        <w:rPr>
          <w:rFonts w:ascii="Calibri" w:hAnsi="Calibri"/>
          <w:spacing w:val="-1"/>
          <w:sz w:val="22"/>
        </w:rPr>
        <w:t> état</w:t>
        <w:tab/>
        <w:t>Mauvais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état</w:t>
        <w:tab/>
      </w:r>
      <w:r>
        <w:rPr>
          <w:rFonts w:ascii="Calibri" w:hAnsi="Calibri"/>
          <w:sz w:val="22"/>
        </w:rPr>
        <w:t>Perdu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580" w:right="1120"/>
          <w:cols w:num="2" w:equalWidth="0">
            <w:col w:w="3322" w:space="185"/>
            <w:col w:w="670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1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8;top:32;width:3018;height:701" coordorigin="48,32" coordsize="3018,701">
              <v:shape style="position:absolute;left:48;top:32;width:3018;height:701" coordorigin="48,32" coordsize="3018,701" path="m48,733l3065,733,3065,32,48,32,48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80;top:15;width:2;height:718" coordorigin="3080,15" coordsize="2,718">
              <v:shape style="position:absolute;left:3080;top:15;width:2;height:718" coordorigin="3080,15" coordsize="0,718" path="m3080,15l3080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2;top:17;width:3048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847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Etapes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recherche.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7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Evaluation.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line="276" w:lineRule="auto" w:before="44"/>
        <w:ind w:left="2414" w:right="156" w:firstLine="339"/>
        <w:jc w:val="both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64.349998pt;margin-top:16.400057pt;width:99pt;height:50.25pt;mso-position-horizontal-relative:page;mso-position-vertical-relative:paragraph;z-index:3592" type="#_x0000_t202" filled="false" stroked="true" strokeweight="2.25pt" strokecolor="#000000">
            <v:textbox inset="0,0,0,0">
              <w:txbxContent>
                <w:p>
                  <w:pPr>
                    <w:spacing w:before="191"/>
                    <w:ind w:left="212" w:right="0" w:firstLine="0"/>
                    <w:jc w:val="left"/>
                    <w:rPr>
                      <w:rFonts w:ascii="Calibri" w:hAnsi="Calibri" w:cs="Calibri" w:eastAsia="Calibri"/>
                      <w:sz w:val="44"/>
                      <w:szCs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STAGE</w:t>
                  </w:r>
                  <w:r>
                    <w:rPr>
                      <w:rFonts w:ascii="Calibri"/>
                      <w:b/>
                      <w:spacing w:val="-16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2</w:t>
                  </w:r>
                  <w:r>
                    <w:rPr>
                      <w:rFonts w:ascii="Calibri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8"/>
        </w:rPr>
        <w:t>Tu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as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reçu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pour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tes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recherches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stage</w:t>
      </w:r>
      <w:r>
        <w:rPr>
          <w:rFonts w:ascii="Calibri" w:hAnsi="Calibri"/>
          <w:spacing w:val="8"/>
          <w:sz w:val="28"/>
        </w:rPr>
        <w:t> </w:t>
      </w:r>
      <w:r>
        <w:rPr>
          <w:rFonts w:ascii="Calibri" w:hAnsi="Calibri"/>
          <w:b/>
          <w:sz w:val="28"/>
        </w:rPr>
        <w:t>un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carnet</w:t>
      </w:r>
      <w:r>
        <w:rPr>
          <w:rFonts w:ascii="Calibri" w:hAnsi="Calibri"/>
          <w:b/>
          <w:spacing w:val="4"/>
          <w:sz w:val="28"/>
        </w:rPr>
        <w:t> </w:t>
      </w:r>
      <w:r>
        <w:rPr>
          <w:rFonts w:ascii="Calibri" w:hAnsi="Calibri"/>
          <w:b/>
          <w:sz w:val="28"/>
        </w:rPr>
        <w:t>afin</w:t>
      </w:r>
      <w:r>
        <w:rPr>
          <w:rFonts w:ascii="Calibri" w:hAnsi="Calibri"/>
          <w:b/>
          <w:spacing w:val="3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29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répertorier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dans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un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tableau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tes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démarches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auprès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des</w:t>
      </w:r>
      <w:r>
        <w:rPr>
          <w:rFonts w:ascii="Calibri" w:hAnsi="Calibri"/>
          <w:b/>
          <w:spacing w:val="27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entreprises</w:t>
      </w:r>
      <w:r>
        <w:rPr>
          <w:rFonts w:ascii="Calibri" w:hAnsi="Calibri"/>
          <w:spacing w:val="-1"/>
          <w:sz w:val="28"/>
        </w:rPr>
        <w:t>.</w:t>
      </w:r>
    </w:p>
    <w:p>
      <w:pPr>
        <w:pStyle w:val="Heading4"/>
        <w:spacing w:line="339" w:lineRule="exact"/>
        <w:ind w:left="2753" w:right="0"/>
        <w:jc w:val="left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suivi</w:t>
      </w:r>
      <w:r>
        <w:rPr/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tenue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ce</w:t>
      </w:r>
      <w:r>
        <w:rPr/>
        <w:t> </w:t>
      </w:r>
      <w:r>
        <w:rPr>
          <w:spacing w:val="-1"/>
        </w:rPr>
        <w:t>cahier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évalués.</w:t>
      </w:r>
    </w:p>
    <w:p>
      <w:pPr>
        <w:spacing w:line="240" w:lineRule="auto" w:before="5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1140" w:right="560"/>
        </w:sectPr>
      </w:pPr>
    </w:p>
    <w:p>
      <w:pPr>
        <w:spacing w:line="274" w:lineRule="auto" w:before="56"/>
        <w:ind w:left="1248" w:right="60" w:hanging="898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64.053978pt;margin-top:2.063598pt;width:496.9pt;height:600.7pt;mso-position-horizontal-relative:page;mso-position-vertical-relative:paragraph;z-index:-406264" coordorigin="1281,41" coordsize="9938,12014">
            <v:group style="position:absolute;left:1289;top:47;width:3392;height:639" coordorigin="1289,47" coordsize="3392,639">
              <v:shape style="position:absolute;left:1289;top:47;width:3392;height:639" coordorigin="1289,47" coordsize="3392,639" path="m1289,685l4681,685,4681,47,1289,47,1289,685xe" filled="true" fillcolor="#974705" stroked="false">
                <v:path arrowok="t"/>
                <v:fill type="solid"/>
              </v:shape>
            </v:group>
            <v:group style="position:absolute;left:1395;top:59;width:3178;height:308" coordorigin="1395,59" coordsize="3178,308">
              <v:shape style="position:absolute;left:1395;top:59;width:3178;height:308" coordorigin="1395,59" coordsize="3178,308" path="m1395,366l4573,366,4573,59,1395,59,1395,366xe" filled="true" fillcolor="#974705" stroked="false">
                <v:path arrowok="t"/>
                <v:fill type="solid"/>
              </v:shape>
            </v:group>
            <v:group style="position:absolute;left:1395;top:366;width:3178;height:310" coordorigin="1395,366" coordsize="3178,310">
              <v:shape style="position:absolute;left:1395;top:366;width:3178;height:310" coordorigin="1395,366" coordsize="3178,310" path="m1395,676l4573,676,4573,366,1395,366,1395,676xe" filled="true" fillcolor="#974705" stroked="false">
                <v:path arrowok="t"/>
                <v:fill type="solid"/>
              </v:shape>
            </v:group>
            <v:group style="position:absolute;left:4681;top:47;width:1632;height:639" coordorigin="4681,47" coordsize="1632,639">
              <v:shape style="position:absolute;left:4681;top:47;width:1632;height:639" coordorigin="4681,47" coordsize="1632,639" path="m4681,685l6313,685,6313,47,4681,47,4681,685xe" filled="true" fillcolor="#974705" stroked="false">
                <v:path arrowok="t"/>
                <v:fill type="solid"/>
              </v:shape>
            </v:group>
            <v:group style="position:absolute;left:4789;top:85;width:1416;height:281" coordorigin="4789,85" coordsize="1416,281">
              <v:shape style="position:absolute;left:4789;top:85;width:1416;height:281" coordorigin="4789,85" coordsize="1416,281" path="m4789,366l6205,366,6205,85,4789,85,4789,366xe" filled="true" fillcolor="#974705" stroked="false">
                <v:path arrowok="t"/>
                <v:fill type="solid"/>
              </v:shape>
            </v:group>
            <v:group style="position:absolute;left:4789;top:366;width:1416;height:281" coordorigin="4789,366" coordsize="1416,281">
              <v:shape style="position:absolute;left:4789;top:366;width:1416;height:281" coordorigin="4789,366" coordsize="1416,281" path="m4789,647l6205,647,6205,366,4789,366,4789,647xe" filled="true" fillcolor="#974705" stroked="false">
                <v:path arrowok="t"/>
                <v:fill type="solid"/>
              </v:shape>
            </v:group>
            <v:group style="position:absolute;left:6313;top:47;width:1633;height:639" coordorigin="6313,47" coordsize="1633,639">
              <v:shape style="position:absolute;left:6313;top:47;width:1633;height:639" coordorigin="6313,47" coordsize="1633,639" path="m6313,685l7945,685,7945,47,6313,47,6313,685xe" filled="true" fillcolor="#974705" stroked="false">
                <v:path arrowok="t"/>
                <v:fill type="solid"/>
              </v:shape>
            </v:group>
            <v:group style="position:absolute;left:6421;top:85;width:1416;height:281" coordorigin="6421,85" coordsize="1416,281">
              <v:shape style="position:absolute;left:6421;top:85;width:1416;height:281" coordorigin="6421,85" coordsize="1416,281" path="m6421,366l7837,366,7837,85,6421,85,6421,366xe" filled="true" fillcolor="#974705" stroked="false">
                <v:path arrowok="t"/>
                <v:fill type="solid"/>
              </v:shape>
            </v:group>
            <v:group style="position:absolute;left:6421;top:366;width:1416;height:281" coordorigin="6421,366" coordsize="1416,281">
              <v:shape style="position:absolute;left:6421;top:366;width:1416;height:281" coordorigin="6421,366" coordsize="1416,281" path="m6421,647l7837,647,7837,366,6421,366,6421,647xe" filled="true" fillcolor="#974705" stroked="false">
                <v:path arrowok="t"/>
                <v:fill type="solid"/>
              </v:shape>
            </v:group>
            <v:group style="position:absolute;left:7945;top:47;width:1633;height:639" coordorigin="7945,47" coordsize="1633,639">
              <v:shape style="position:absolute;left:7945;top:47;width:1633;height:639" coordorigin="7945,47" coordsize="1633,639" path="m7945,685l9578,685,9578,47,7945,47,7945,685xe" filled="true" fillcolor="#974705" stroked="false">
                <v:path arrowok="t"/>
                <v:fill type="solid"/>
              </v:shape>
            </v:group>
            <v:group style="position:absolute;left:8053;top:85;width:1417;height:281" coordorigin="8053,85" coordsize="1417,281">
              <v:shape style="position:absolute;left:8053;top:85;width:1417;height:281" coordorigin="8053,85" coordsize="1417,281" path="m8053,366l9470,366,9470,85,8053,85,8053,366xe" filled="true" fillcolor="#974705" stroked="false">
                <v:path arrowok="t"/>
                <v:fill type="solid"/>
              </v:shape>
            </v:group>
            <v:group style="position:absolute;left:8053;top:366;width:1417;height:281" coordorigin="8053,366" coordsize="1417,281">
              <v:shape style="position:absolute;left:8053;top:366;width:1417;height:281" coordorigin="8053,366" coordsize="1417,281" path="m8053,647l9470,647,9470,366,8053,366,8053,647xe" filled="true" fillcolor="#974705" stroked="false">
                <v:path arrowok="t"/>
                <v:fill type="solid"/>
              </v:shape>
            </v:group>
            <v:group style="position:absolute;left:9578;top:47;width:1632;height:639" coordorigin="9578,47" coordsize="1632,639">
              <v:shape style="position:absolute;left:9578;top:47;width:1632;height:639" coordorigin="9578,47" coordsize="1632,639" path="m9578,685l11210,685,11210,47,9578,47,9578,685xe" filled="true" fillcolor="#974705" stroked="false">
                <v:path arrowok="t"/>
                <v:fill type="solid"/>
              </v:shape>
            </v:group>
            <v:group style="position:absolute;left:9686;top:85;width:1419;height:281" coordorigin="9686,85" coordsize="1419,281">
              <v:shape style="position:absolute;left:9686;top:85;width:1419;height:281" coordorigin="9686,85" coordsize="1419,281" path="m9686,366l11104,366,11104,85,9686,85,9686,366xe" filled="true" fillcolor="#974705" stroked="false">
                <v:path arrowok="t"/>
                <v:fill type="solid"/>
              </v:shape>
            </v:group>
            <v:group style="position:absolute;left:9686;top:366;width:1419;height:281" coordorigin="9686,366" coordsize="1419,281">
              <v:shape style="position:absolute;left:9686;top:366;width:1419;height:281" coordorigin="9686,366" coordsize="1419,281" path="m9686,647l11104,647,11104,366,9686,366,9686,647xe" filled="true" fillcolor="#974705" stroked="false">
                <v:path arrowok="t"/>
                <v:fill type="solid"/>
              </v:shape>
            </v:group>
            <v:group style="position:absolute;left:1284;top:45;width:9931;height:2" coordorigin="1284,45" coordsize="9931,2">
              <v:shape style="position:absolute;left:1284;top:45;width:9931;height:2" coordorigin="1284,45" coordsize="9931,0" path="m1284,45l11215,45e" filled="false" stroked="true" strokeweight=".34001pt" strokecolor="#000000">
                <v:path arrowok="t"/>
              </v:shape>
            </v:group>
            <v:group style="position:absolute;left:1287;top:47;width:2;height:12002" coordorigin="1287,47" coordsize="2,12002">
              <v:shape style="position:absolute;left:1287;top:47;width:2;height:12002" coordorigin="1287,47" coordsize="0,12002" path="m1287,47l1287,12049e" filled="false" stroked="true" strokeweight=".34pt" strokecolor="#000000">
                <v:path arrowok="t"/>
              </v:shape>
            </v:group>
            <v:group style="position:absolute;left:11212;top:47;width:2;height:12002" coordorigin="11212,47" coordsize="2,12002">
              <v:shape style="position:absolute;left:11212;top:47;width:2;height:12002" coordorigin="11212,47" coordsize="0,12002" path="m11212,47l11212,12049e" filled="false" stroked="true" strokeweight=".33999pt" strokecolor="#000000">
                <v:path arrowok="t"/>
              </v:shape>
            </v:group>
            <v:group style="position:absolute;left:1289;top:690;width:3392;height:1011" coordorigin="1289,690" coordsize="3392,1011">
              <v:shape style="position:absolute;left:1289;top:690;width:3392;height:1011" coordorigin="1289,690" coordsize="3392,1011" path="m1289,1701l4681,1701,4681,690,1289,690,1289,1701xe" filled="true" fillcolor="#f1f1f1" stroked="false">
                <v:path arrowok="t"/>
                <v:fill type="solid"/>
              </v:shape>
            </v:group>
            <v:group style="position:absolute;left:1395;top:690;width:3178;height:339" coordorigin="1395,690" coordsize="3178,339">
              <v:shape style="position:absolute;left:1395;top:690;width:3178;height:339" coordorigin="1395,690" coordsize="3178,339" path="m1395,1029l4573,1029,4573,690,1395,690,1395,1029xe" filled="true" fillcolor="#f1f1f1" stroked="false">
                <v:path arrowok="t"/>
                <v:fill type="solid"/>
              </v:shape>
            </v:group>
            <v:group style="position:absolute;left:1395;top:1029;width:3178;height:336" coordorigin="1395,1029" coordsize="3178,336">
              <v:shape style="position:absolute;left:1395;top:1029;width:3178;height:336" coordorigin="1395,1029" coordsize="3178,336" path="m1395,1365l4573,1365,4573,1029,1395,1029,1395,1365xe" filled="true" fillcolor="#f1f1f1" stroked="false">
                <v:path arrowok="t"/>
                <v:fill type="solid"/>
              </v:shape>
            </v:group>
            <v:group style="position:absolute;left:1395;top:1365;width:3178;height:336" coordorigin="1395,1365" coordsize="3178,336">
              <v:shape style="position:absolute;left:1395;top:1365;width:3178;height:336" coordorigin="1395,1365" coordsize="3178,336" path="m1395,1701l4573,1701,4573,1365,1395,1365,1395,1701xe" filled="true" fillcolor="#f1f1f1" stroked="false">
                <v:path arrowok="t"/>
                <v:fill type="solid"/>
              </v:shape>
            </v:group>
            <v:group style="position:absolute;left:4683;top:690;width:1085;height:1011" coordorigin="4683,690" coordsize="1085,1011">
              <v:shape style="position:absolute;left:4683;top:690;width:1085;height:1011" coordorigin="4683,690" coordsize="1085,1011" path="m4683,1701l5768,1701,5768,690,4683,690,4683,1701xe" filled="true" fillcolor="#f1f1f1" stroked="false">
                <v:path arrowok="t"/>
                <v:fill type="solid"/>
              </v:shape>
            </v:group>
            <v:group style="position:absolute;left:4789;top:1041;width:872;height:310" coordorigin="4789,1041" coordsize="872,310">
              <v:shape style="position:absolute;left:4789;top:1041;width:872;height:310" coordorigin="4789,1041" coordsize="872,310" path="m4789,1350l5660,1350,5660,1041,4789,1041,4789,1350xe" filled="true" fillcolor="#f1f1f1" stroked="false">
                <v:path arrowok="t"/>
                <v:fill type="solid"/>
              </v:shape>
            </v:group>
            <v:group style="position:absolute;left:5771;top:690;width:1083;height:1011" coordorigin="5771,690" coordsize="1083,1011">
              <v:shape style="position:absolute;left:5771;top:690;width:1083;height:1011" coordorigin="5771,690" coordsize="1083,1011" path="m5771,1701l6853,1701,6853,690,5771,690,5771,1701xe" filled="true" fillcolor="#f1f1f1" stroked="false">
                <v:path arrowok="t"/>
                <v:fill type="solid"/>
              </v:shape>
            </v:group>
            <v:group style="position:absolute;left:5876;top:1041;width:872;height:310" coordorigin="5876,1041" coordsize="872,310">
              <v:shape style="position:absolute;left:5876;top:1041;width:872;height:310" coordorigin="5876,1041" coordsize="872,310" path="m5876,1350l6748,1350,6748,1041,5876,1041,5876,1350xe" filled="true" fillcolor="#f1f1f1" stroked="false">
                <v:path arrowok="t"/>
                <v:fill type="solid"/>
              </v:shape>
            </v:group>
            <v:group style="position:absolute;left:6858;top:690;width:1085;height:1011" coordorigin="6858,690" coordsize="1085,1011">
              <v:shape style="position:absolute;left:6858;top:690;width:1085;height:1011" coordorigin="6858,690" coordsize="1085,1011" path="m6858,1701l7943,1701,7943,690,6858,690,6858,1701xe" filled="true" fillcolor="#f1f1f1" stroked="false">
                <v:path arrowok="t"/>
                <v:fill type="solid"/>
              </v:shape>
            </v:group>
            <v:group style="position:absolute;left:6964;top:1041;width:874;height:310" coordorigin="6964,1041" coordsize="874,310">
              <v:shape style="position:absolute;left:6964;top:1041;width:874;height:310" coordorigin="6964,1041" coordsize="874,310" path="m6964,1350l7837,1350,7837,1041,6964,1041,6964,1350xe" filled="true" fillcolor="#f1f1f1" stroked="false">
                <v:path arrowok="t"/>
                <v:fill type="solid"/>
              </v:shape>
            </v:group>
            <v:group style="position:absolute;left:7948;top:690;width:1083;height:1011" coordorigin="7948,690" coordsize="1083,1011">
              <v:shape style="position:absolute;left:7948;top:690;width:1083;height:1011" coordorigin="7948,690" coordsize="1083,1011" path="m7948,1701l9031,1701,9031,690,7948,690,7948,1701xe" filled="true" fillcolor="#f1f1f1" stroked="false">
                <v:path arrowok="t"/>
                <v:fill type="solid"/>
              </v:shape>
            </v:group>
            <v:group style="position:absolute;left:8053;top:1041;width:872;height:310" coordorigin="8053,1041" coordsize="872,310">
              <v:shape style="position:absolute;left:8053;top:1041;width:872;height:310" coordorigin="8053,1041" coordsize="872,310" path="m8053,1350l8925,1350,8925,1041,8053,1041,8053,1350xe" filled="true" fillcolor="#f1f1f1" stroked="false">
                <v:path arrowok="t"/>
                <v:fill type="solid"/>
              </v:shape>
            </v:group>
            <v:group style="position:absolute;left:9036;top:690;width:1083;height:1011" coordorigin="9036,690" coordsize="1083,1011">
              <v:shape style="position:absolute;left:9036;top:690;width:1083;height:1011" coordorigin="9036,690" coordsize="1083,1011" path="m9036,1701l10118,1701,10118,690,9036,690,9036,1701xe" filled="true" fillcolor="#f1f1f1" stroked="false">
                <v:path arrowok="t"/>
                <v:fill type="solid"/>
              </v:shape>
            </v:group>
            <v:group style="position:absolute;left:9141;top:1041;width:872;height:310" coordorigin="9141,1041" coordsize="872,310">
              <v:shape style="position:absolute;left:9141;top:1041;width:872;height:310" coordorigin="9141,1041" coordsize="872,310" path="m9141,1350l10012,1350,10012,1041,9141,1041,9141,1350xe" filled="true" fillcolor="#f1f1f1" stroked="false">
                <v:path arrowok="t"/>
                <v:fill type="solid"/>
              </v:shape>
            </v:group>
            <v:group style="position:absolute;left:10123;top:690;width:1088;height:1011" coordorigin="10123,690" coordsize="1088,1011">
              <v:shape style="position:absolute;left:10123;top:690;width:1088;height:1011" coordorigin="10123,690" coordsize="1088,1011" path="m10123,1701l11210,1701,11210,690,10123,690,10123,1701xe" filled="true" fillcolor="#f1f1f1" stroked="false">
                <v:path arrowok="t"/>
                <v:fill type="solid"/>
              </v:shape>
            </v:group>
            <v:group style="position:absolute;left:10228;top:690;width:876;height:252" coordorigin="10228,690" coordsize="876,252">
              <v:shape style="position:absolute;left:10228;top:690;width:876;height:252" coordorigin="10228,690" coordsize="876,252" path="m10228,942l11104,942,11104,690,10228,690,10228,942xe" filled="true" fillcolor="#f1f1f1" stroked="false">
                <v:path arrowok="t"/>
                <v:fill type="solid"/>
              </v:shape>
            </v:group>
            <v:group style="position:absolute;left:10228;top:942;width:876;height:310" coordorigin="10228,942" coordsize="876,310">
              <v:shape style="position:absolute;left:10228;top:942;width:876;height:310" coordorigin="10228,942" coordsize="876,310" path="m10228,1252l11104,1252,11104,942,10228,942,10228,1252xe" filled="true" fillcolor="#f1f1f1" stroked="false">
                <v:path arrowok="t"/>
                <v:fill type="solid"/>
              </v:shape>
            </v:group>
            <v:group style="position:absolute;left:10228;top:1252;width:876;height:310" coordorigin="10228,1252" coordsize="876,310">
              <v:shape style="position:absolute;left:10228;top:1252;width:876;height:310" coordorigin="10228,1252" coordsize="876,310" path="m10228,1561l11104,1561,11104,1252,10228,1252,10228,1561xe" filled="true" fillcolor="#f1f1f1" stroked="false">
                <v:path arrowok="t"/>
                <v:fill type="solid"/>
              </v:shape>
            </v:group>
            <v:group style="position:absolute;left:1284;top:688;width:9931;height:2" coordorigin="1284,688" coordsize="9931,2">
              <v:shape style="position:absolute;left:1284;top:688;width:9931;height:2" coordorigin="1284,688" coordsize="9931,0" path="m1284,688l11215,688e" filled="false" stroked="true" strokeweight=".33999pt" strokecolor="#000000">
                <v:path arrowok="t"/>
              </v:shape>
            </v:group>
            <v:group style="position:absolute;left:5768;top:690;width:2;height:1011" coordorigin="5768,690" coordsize="2,1011">
              <v:shape style="position:absolute;left:5768;top:690;width:2;height:1011" coordorigin="5768,690" coordsize="0,1011" path="m5768,690l5768,1701e" filled="false" stroked="true" strokeweight=".34002pt" strokecolor="#000000">
                <v:path arrowok="t"/>
              </v:shape>
            </v:group>
            <v:group style="position:absolute;left:6856;top:690;width:2;height:1011" coordorigin="6856,690" coordsize="2,1011">
              <v:shape style="position:absolute;left:6856;top:690;width:2;height:1011" coordorigin="6856,690" coordsize="0,1011" path="m6856,690l6856,1701e" filled="false" stroked="true" strokeweight=".34002pt" strokecolor="#000000">
                <v:path arrowok="t"/>
              </v:shape>
            </v:group>
            <v:group style="position:absolute;left:9033;top:690;width:2;height:1011" coordorigin="9033,690" coordsize="2,1011">
              <v:shape style="position:absolute;left:9033;top:690;width:2;height:1011" coordorigin="9033,690" coordsize="0,1011" path="m9033,690l9033,1701e" filled="false" stroked="true" strokeweight=".33999pt" strokecolor="#000000">
                <v:path arrowok="t"/>
              </v:shape>
            </v:group>
            <v:group style="position:absolute;left:10120;top:690;width:2;height:1011" coordorigin="10120,690" coordsize="2,1011">
              <v:shape style="position:absolute;left:10120;top:690;width:2;height:1011" coordorigin="10120,690" coordsize="0,1011" path="m10120,690l10120,1701e" filled="false" stroked="true" strokeweight=".34002pt" strokecolor="#000000">
                <v:path arrowok="t"/>
              </v:shape>
            </v:group>
            <v:group style="position:absolute;left:1289;top:1706;width:3392;height:620" coordorigin="1289,1706" coordsize="3392,620">
              <v:shape style="position:absolute;left:1289;top:1706;width:3392;height:620" coordorigin="1289,1706" coordsize="3392,620" path="m1289,2325l4681,2325,4681,1706,1289,1706,1289,2325xe" filled="true" fillcolor="#974705" stroked="false">
                <v:path arrowok="t"/>
                <v:fill type="solid"/>
              </v:shape>
            </v:group>
            <v:group style="position:absolute;left:1395;top:1705;width:3178;height:310" coordorigin="1395,1705" coordsize="3178,310">
              <v:shape style="position:absolute;left:1395;top:1705;width:3178;height:310" coordorigin="1395,1705" coordsize="3178,310" path="m1395,2015l4573,2015,4573,1705,1395,1705,1395,2015xe" filled="true" fillcolor="#974705" stroked="false">
                <v:path arrowok="t"/>
                <v:fill type="solid"/>
              </v:shape>
            </v:group>
            <v:group style="position:absolute;left:1395;top:2015;width:3178;height:311" coordorigin="1395,2015" coordsize="3178,311">
              <v:shape style="position:absolute;left:1395;top:2015;width:3178;height:311" coordorigin="1395,2015" coordsize="3178,311" path="m1395,2325l4573,2325,4573,2015,1395,2015,1395,2325xe" filled="true" fillcolor="#974705" stroked="false">
                <v:path arrowok="t"/>
                <v:fill type="solid"/>
              </v:shape>
            </v:group>
            <v:group style="position:absolute;left:4681;top:1706;width:1632;height:620" coordorigin="4681,1706" coordsize="1632,620">
              <v:shape style="position:absolute;left:4681;top:1706;width:1632;height:620" coordorigin="4681,1706" coordsize="1632,620" path="m4681,2325l6313,2325,6313,1706,4681,1706,4681,2325xe" filled="true" fillcolor="#974705" stroked="false">
                <v:path arrowok="t"/>
                <v:fill type="solid"/>
              </v:shape>
            </v:group>
            <v:group style="position:absolute;left:4789;top:1734;width:1416;height:281" coordorigin="4789,1734" coordsize="1416,281">
              <v:shape style="position:absolute;left:4789;top:1734;width:1416;height:281" coordorigin="4789,1734" coordsize="1416,281" path="m4789,2015l6205,2015,6205,1734,4789,1734,4789,2015xe" filled="true" fillcolor="#974705" stroked="false">
                <v:path arrowok="t"/>
                <v:fill type="solid"/>
              </v:shape>
            </v:group>
            <v:group style="position:absolute;left:4789;top:2015;width:1416;height:282" coordorigin="4789,2015" coordsize="1416,282">
              <v:shape style="position:absolute;left:4789;top:2015;width:1416;height:282" coordorigin="4789,2015" coordsize="1416,282" path="m4789,2296l6205,2296,6205,2015,4789,2015,4789,2296xe" filled="true" fillcolor="#974705" stroked="false">
                <v:path arrowok="t"/>
                <v:fill type="solid"/>
              </v:shape>
            </v:group>
            <v:group style="position:absolute;left:6313;top:1706;width:1633;height:620" coordorigin="6313,1706" coordsize="1633,620">
              <v:shape style="position:absolute;left:6313;top:1706;width:1633;height:620" coordorigin="6313,1706" coordsize="1633,620" path="m6313,2325l7945,2325,7945,1706,6313,1706,6313,2325xe" filled="true" fillcolor="#974705" stroked="false">
                <v:path arrowok="t"/>
                <v:fill type="solid"/>
              </v:shape>
            </v:group>
            <v:group style="position:absolute;left:6421;top:1734;width:1416;height:281" coordorigin="6421,1734" coordsize="1416,281">
              <v:shape style="position:absolute;left:6421;top:1734;width:1416;height:281" coordorigin="6421,1734" coordsize="1416,281" path="m6421,2015l7837,2015,7837,1734,6421,1734,6421,2015xe" filled="true" fillcolor="#974705" stroked="false">
                <v:path arrowok="t"/>
                <v:fill type="solid"/>
              </v:shape>
            </v:group>
            <v:group style="position:absolute;left:6421;top:2015;width:1416;height:282" coordorigin="6421,2015" coordsize="1416,282">
              <v:shape style="position:absolute;left:6421;top:2015;width:1416;height:282" coordorigin="6421,2015" coordsize="1416,282" path="m6421,2296l7837,2296,7837,2015,6421,2015,6421,2296xe" filled="true" fillcolor="#974705" stroked="false">
                <v:path arrowok="t"/>
                <v:fill type="solid"/>
              </v:shape>
            </v:group>
            <v:group style="position:absolute;left:7945;top:1706;width:1633;height:620" coordorigin="7945,1706" coordsize="1633,620">
              <v:shape style="position:absolute;left:7945;top:1706;width:1633;height:620" coordorigin="7945,1706" coordsize="1633,620" path="m7945,2325l9578,2325,9578,1706,7945,1706,7945,2325xe" filled="true" fillcolor="#974705" stroked="false">
                <v:path arrowok="t"/>
                <v:fill type="solid"/>
              </v:shape>
            </v:group>
            <v:group style="position:absolute;left:8053;top:1734;width:1417;height:281" coordorigin="8053,1734" coordsize="1417,281">
              <v:shape style="position:absolute;left:8053;top:1734;width:1417;height:281" coordorigin="8053,1734" coordsize="1417,281" path="m8053,2015l9470,2015,9470,1734,8053,1734,8053,2015xe" filled="true" fillcolor="#974705" stroked="false">
                <v:path arrowok="t"/>
                <v:fill type="solid"/>
              </v:shape>
            </v:group>
            <v:group style="position:absolute;left:8053;top:2015;width:1417;height:282" coordorigin="8053,2015" coordsize="1417,282">
              <v:shape style="position:absolute;left:8053;top:2015;width:1417;height:282" coordorigin="8053,2015" coordsize="1417,282" path="m8053,2296l9470,2296,9470,2015,8053,2015,8053,2296xe" filled="true" fillcolor="#974705" stroked="false">
                <v:path arrowok="t"/>
                <v:fill type="solid"/>
              </v:shape>
            </v:group>
            <v:group style="position:absolute;left:9578;top:1706;width:1632;height:620" coordorigin="9578,1706" coordsize="1632,620">
              <v:shape style="position:absolute;left:9578;top:1706;width:1632;height:620" coordorigin="9578,1706" coordsize="1632,620" path="m9578,2325l11210,2325,11210,1706,9578,1706,9578,2325xe" filled="true" fillcolor="#974705" stroked="false">
                <v:path arrowok="t"/>
                <v:fill type="solid"/>
              </v:shape>
            </v:group>
            <v:group style="position:absolute;left:9686;top:1734;width:1419;height:281" coordorigin="9686,1734" coordsize="1419,281">
              <v:shape style="position:absolute;left:9686;top:1734;width:1419;height:281" coordorigin="9686,1734" coordsize="1419,281" path="m9686,2015l11104,2015,11104,1734,9686,1734,9686,2015xe" filled="true" fillcolor="#974705" stroked="false">
                <v:path arrowok="t"/>
                <v:fill type="solid"/>
              </v:shape>
            </v:group>
            <v:group style="position:absolute;left:9686;top:2015;width:1419;height:282" coordorigin="9686,2015" coordsize="1419,282">
              <v:shape style="position:absolute;left:9686;top:2015;width:1419;height:282" coordorigin="9686,2015" coordsize="1419,282" path="m9686,2296l11104,2296,11104,2015,9686,2015,9686,2296xe" filled="true" fillcolor="#974705" stroked="false">
                <v:path arrowok="t"/>
                <v:fill type="solid"/>
              </v:shape>
            </v:group>
            <v:group style="position:absolute;left:1284;top:1703;width:9931;height:2" coordorigin="1284,1703" coordsize="9931,2">
              <v:shape style="position:absolute;left:1284;top:1703;width:9931;height:2" coordorigin="1284,1703" coordsize="9931,0" path="m1284,1703l11215,1703e" filled="false" stroked="true" strokeweight=".33999pt" strokecolor="#000000">
                <v:path arrowok="t"/>
              </v:shape>
              <v:shape style="position:absolute;left:1462;top:2330;width:221;height:295" type="#_x0000_t75" stroked="false">
                <v:imagedata r:id="rId40" o:title=""/>
              </v:shape>
            </v:group>
            <v:group style="position:absolute;left:1284;top:2328;width:9931;height:2" coordorigin="1284,2328" coordsize="9931,2">
              <v:shape style="position:absolute;left:1284;top:2328;width:9931;height:2" coordorigin="1284,2328" coordsize="9931,0" path="m1284,2328l11215,2328e" filled="false" stroked="true" strokeweight=".33999pt" strokecolor="#000000">
                <v:path arrowok="t"/>
              </v:shape>
            </v:group>
            <v:group style="position:absolute;left:4681;top:2330;width:2;height:2744" coordorigin="4681,2330" coordsize="2,2744">
              <v:shape style="position:absolute;left:4681;top:2330;width:2;height:2744" coordorigin="4681,2330" coordsize="0,2744" path="m4681,2330l4681,5073e" filled="false" stroked="true" strokeweight=".33999pt" strokecolor="#000000">
                <v:path arrowok="t"/>
              </v:shape>
            </v:group>
            <v:group style="position:absolute;left:5768;top:2330;width:2;height:2744" coordorigin="5768,2330" coordsize="2,2744">
              <v:shape style="position:absolute;left:5768;top:2330;width:2;height:2744" coordorigin="5768,2330" coordsize="0,2744" path="m5768,2330l5768,5073e" filled="false" stroked="true" strokeweight=".34002pt" strokecolor="#000000">
                <v:path arrowok="t"/>
              </v:shape>
            </v:group>
            <v:group style="position:absolute;left:6856;top:2330;width:2;height:2744" coordorigin="6856,2330" coordsize="2,2744">
              <v:shape style="position:absolute;left:6856;top:2330;width:2;height:2744" coordorigin="6856,2330" coordsize="0,2744" path="m6856,2330l6856,5073e" filled="false" stroked="true" strokeweight=".34002pt" strokecolor="#000000">
                <v:path arrowok="t"/>
              </v:shape>
            </v:group>
            <v:group style="position:absolute;left:7945;top:2330;width:2;height:2744" coordorigin="7945,2330" coordsize="2,2744">
              <v:shape style="position:absolute;left:7945;top:2330;width:2;height:2744" coordorigin="7945,2330" coordsize="0,2744" path="m7945,2330l7945,5073e" filled="false" stroked="true" strokeweight=".33999pt" strokecolor="#000000">
                <v:path arrowok="t"/>
              </v:shape>
            </v:group>
            <v:group style="position:absolute;left:9033;top:2330;width:2;height:2744" coordorigin="9033,2330" coordsize="2,2744">
              <v:shape style="position:absolute;left:9033;top:2330;width:2;height:2744" coordorigin="9033,2330" coordsize="0,2744" path="m9033,2330l9033,5073e" filled="false" stroked="true" strokeweight=".33999pt" strokecolor="#000000">
                <v:path arrowok="t"/>
              </v:shape>
            </v:group>
            <v:group style="position:absolute;left:10120;top:2330;width:2;height:2744" coordorigin="10120,2330" coordsize="2,2744">
              <v:shape style="position:absolute;left:10120;top:2330;width:2;height:2744" coordorigin="10120,2330" coordsize="0,2744" path="m10120,2330l10120,5073e" filled="false" stroked="true" strokeweight=".34002pt" strokecolor="#000000">
                <v:path arrowok="t"/>
              </v:shape>
              <v:shape style="position:absolute;left:1462;top:3021;width:221;height:295" type="#_x0000_t75" stroked="false">
                <v:imagedata r:id="rId40" o:title=""/>
              </v:shape>
            </v:group>
            <v:group style="position:absolute;left:1284;top:3019;width:9931;height:2" coordorigin="1284,3019" coordsize="9931,2">
              <v:shape style="position:absolute;left:1284;top:3019;width:9931;height:2" coordorigin="1284,3019" coordsize="9931,0" path="m1284,3019l11215,3019e" filled="false" stroked="true" strokeweight=".33999pt" strokecolor="#000000">
                <v:path arrowok="t"/>
              </v:shape>
              <v:shape style="position:absolute;left:1462;top:4051;width:221;height:295" type="#_x0000_t75" stroked="false">
                <v:imagedata r:id="rId40" o:title=""/>
              </v:shape>
            </v:group>
            <v:group style="position:absolute;left:1284;top:4046;width:9931;height:2" coordorigin="1284,4046" coordsize="9931,2">
              <v:shape style="position:absolute;left:1284;top:4046;width:9931;height:2" coordorigin="1284,4046" coordsize="9931,0" path="m1284,4046l11215,4046e" filled="false" stroked="true" strokeweight=".34002pt" strokecolor="#000000">
                <v:path arrowok="t"/>
              </v:shape>
            </v:group>
            <v:group style="position:absolute;left:1289;top:5078;width:3392;height:617" coordorigin="1289,5078" coordsize="3392,617">
              <v:shape style="position:absolute;left:1289;top:5078;width:3392;height:617" coordorigin="1289,5078" coordsize="3392,617" path="m1289,5695l4681,5695,4681,5078,1289,5078,1289,5695xe" filled="true" fillcolor="#974705" stroked="false">
                <v:path arrowok="t"/>
                <v:fill type="solid"/>
              </v:shape>
            </v:group>
            <v:group style="position:absolute;left:1395;top:5078;width:3178;height:310" coordorigin="1395,5078" coordsize="3178,310">
              <v:shape style="position:absolute;left:1395;top:5078;width:3178;height:310" coordorigin="1395,5078" coordsize="3178,310" path="m1395,5388l4573,5388,4573,5078,1395,5078,1395,5388xe" filled="true" fillcolor="#974705" stroked="false">
                <v:path arrowok="t"/>
                <v:fill type="solid"/>
              </v:shape>
            </v:group>
            <v:group style="position:absolute;left:1395;top:5388;width:3178;height:308" coordorigin="1395,5388" coordsize="3178,308">
              <v:shape style="position:absolute;left:1395;top:5388;width:3178;height:308" coordorigin="1395,5388" coordsize="3178,308" path="m1395,5695l4573,5695,4573,5388,1395,5388,1395,5695xe" filled="true" fillcolor="#974705" stroked="false">
                <v:path arrowok="t"/>
                <v:fill type="solid"/>
              </v:shape>
            </v:group>
            <v:group style="position:absolute;left:4681;top:5078;width:1632;height:617" coordorigin="4681,5078" coordsize="1632,617">
              <v:shape style="position:absolute;left:4681;top:5078;width:1632;height:617" coordorigin="4681,5078" coordsize="1632,617" path="m4681,5695l6313,5695,6313,5078,4681,5078,4681,5695xe" filled="true" fillcolor="#974705" stroked="false">
                <v:path arrowok="t"/>
                <v:fill type="solid"/>
              </v:shape>
            </v:group>
            <v:group style="position:absolute;left:4789;top:5107;width:1416;height:281" coordorigin="4789,5107" coordsize="1416,281">
              <v:shape style="position:absolute;left:4789;top:5107;width:1416;height:281" coordorigin="4789,5107" coordsize="1416,281" path="m4789,5388l6205,5388,6205,5107,4789,5107,4789,5388xe" filled="true" fillcolor="#974705" stroked="false">
                <v:path arrowok="t"/>
                <v:fill type="solid"/>
              </v:shape>
            </v:group>
            <v:group style="position:absolute;left:4789;top:5388;width:1416;height:281" coordorigin="4789,5388" coordsize="1416,281">
              <v:shape style="position:absolute;left:4789;top:5388;width:1416;height:281" coordorigin="4789,5388" coordsize="1416,281" path="m4789,5668l6205,5668,6205,5388,4789,5388,4789,5668xe" filled="true" fillcolor="#974705" stroked="false">
                <v:path arrowok="t"/>
                <v:fill type="solid"/>
              </v:shape>
            </v:group>
            <v:group style="position:absolute;left:6313;top:5078;width:1633;height:617" coordorigin="6313,5078" coordsize="1633,617">
              <v:shape style="position:absolute;left:6313;top:5078;width:1633;height:617" coordorigin="6313,5078" coordsize="1633,617" path="m6313,5695l7945,5695,7945,5078,6313,5078,6313,5695xe" filled="true" fillcolor="#974705" stroked="false">
                <v:path arrowok="t"/>
                <v:fill type="solid"/>
              </v:shape>
            </v:group>
            <v:group style="position:absolute;left:6421;top:5107;width:1416;height:281" coordorigin="6421,5107" coordsize="1416,281">
              <v:shape style="position:absolute;left:6421;top:5107;width:1416;height:281" coordorigin="6421,5107" coordsize="1416,281" path="m6421,5388l7837,5388,7837,5107,6421,5107,6421,5388xe" filled="true" fillcolor="#974705" stroked="false">
                <v:path arrowok="t"/>
                <v:fill type="solid"/>
              </v:shape>
            </v:group>
            <v:group style="position:absolute;left:6421;top:5388;width:1416;height:281" coordorigin="6421,5388" coordsize="1416,281">
              <v:shape style="position:absolute;left:6421;top:5388;width:1416;height:281" coordorigin="6421,5388" coordsize="1416,281" path="m6421,5668l7837,5668,7837,5388,6421,5388,6421,5668xe" filled="true" fillcolor="#974705" stroked="false">
                <v:path arrowok="t"/>
                <v:fill type="solid"/>
              </v:shape>
            </v:group>
            <v:group style="position:absolute;left:7945;top:5078;width:1633;height:617" coordorigin="7945,5078" coordsize="1633,617">
              <v:shape style="position:absolute;left:7945;top:5078;width:1633;height:617" coordorigin="7945,5078" coordsize="1633,617" path="m7945,5695l9578,5695,9578,5078,7945,5078,7945,5695xe" filled="true" fillcolor="#974705" stroked="false">
                <v:path arrowok="t"/>
                <v:fill type="solid"/>
              </v:shape>
            </v:group>
            <v:group style="position:absolute;left:8053;top:5107;width:1417;height:281" coordorigin="8053,5107" coordsize="1417,281">
              <v:shape style="position:absolute;left:8053;top:5107;width:1417;height:281" coordorigin="8053,5107" coordsize="1417,281" path="m8053,5388l9470,5388,9470,5107,8053,5107,8053,5388xe" filled="true" fillcolor="#974705" stroked="false">
                <v:path arrowok="t"/>
                <v:fill type="solid"/>
              </v:shape>
            </v:group>
            <v:group style="position:absolute;left:8053;top:5388;width:1417;height:281" coordorigin="8053,5388" coordsize="1417,281">
              <v:shape style="position:absolute;left:8053;top:5388;width:1417;height:281" coordorigin="8053,5388" coordsize="1417,281" path="m8053,5668l9470,5668,9470,5388,8053,5388,8053,5668xe" filled="true" fillcolor="#974705" stroked="false">
                <v:path arrowok="t"/>
                <v:fill type="solid"/>
              </v:shape>
            </v:group>
            <v:group style="position:absolute;left:9578;top:5078;width:1632;height:617" coordorigin="9578,5078" coordsize="1632,617">
              <v:shape style="position:absolute;left:9578;top:5078;width:1632;height:617" coordorigin="9578,5078" coordsize="1632,617" path="m9578,5695l11210,5695,11210,5078,9578,5078,9578,5695xe" filled="true" fillcolor="#974705" stroked="false">
                <v:path arrowok="t"/>
                <v:fill type="solid"/>
              </v:shape>
            </v:group>
            <v:group style="position:absolute;left:9686;top:5107;width:1419;height:281" coordorigin="9686,5107" coordsize="1419,281">
              <v:shape style="position:absolute;left:9686;top:5107;width:1419;height:281" coordorigin="9686,5107" coordsize="1419,281" path="m9686,5388l11104,5388,11104,5107,9686,5107,9686,5388xe" filled="true" fillcolor="#974705" stroked="false">
                <v:path arrowok="t"/>
                <v:fill type="solid"/>
              </v:shape>
            </v:group>
            <v:group style="position:absolute;left:9686;top:5388;width:1419;height:281" coordorigin="9686,5388" coordsize="1419,281">
              <v:shape style="position:absolute;left:9686;top:5388;width:1419;height:281" coordorigin="9686,5388" coordsize="1419,281" path="m9686,5668l11104,5668,11104,5388,9686,5388,9686,5668xe" filled="true" fillcolor="#974705" stroked="false">
                <v:path arrowok="t"/>
                <v:fill type="solid"/>
              </v:shape>
            </v:group>
            <v:group style="position:absolute;left:1284;top:5076;width:9931;height:2" coordorigin="1284,5076" coordsize="9931,2">
              <v:shape style="position:absolute;left:1284;top:5076;width:9931;height:2" coordorigin="1284,5076" coordsize="9931,0" path="m1284,5076l11215,5076e" filled="false" stroked="true" strokeweight=".33999pt" strokecolor="#000000">
                <v:path arrowok="t"/>
              </v:shape>
            </v:group>
            <v:group style="position:absolute;left:1289;top:5702;width:3392;height:1347" coordorigin="1289,5702" coordsize="3392,1347">
              <v:shape style="position:absolute;left:1289;top:5702;width:3392;height:1347" coordorigin="1289,5702" coordsize="3392,1347" path="m1289,7049l4681,7049,4681,5702,1289,5702,1289,7049xe" filled="true" fillcolor="#f1f1f1" stroked="false">
                <v:path arrowok="t"/>
                <v:fill type="solid"/>
              </v:shape>
            </v:group>
            <v:group style="position:absolute;left:1395;top:5702;width:3178;height:337" coordorigin="1395,5702" coordsize="3178,337">
              <v:shape style="position:absolute;left:1395;top:5702;width:3178;height:337" coordorigin="1395,5702" coordsize="3178,337" path="m1395,6038l4573,6038,4573,5702,1395,5702,1395,6038xe" filled="true" fillcolor="#f1f1f1" stroked="false">
                <v:path arrowok="t"/>
                <v:fill type="solid"/>
              </v:shape>
            </v:group>
            <v:group style="position:absolute;left:1395;top:6038;width:3178;height:336" coordorigin="1395,6038" coordsize="3178,336">
              <v:shape style="position:absolute;left:1395;top:6038;width:3178;height:336" coordorigin="1395,6038" coordsize="3178,336" path="m1395,6374l4573,6374,4573,6038,1395,6038,1395,6374xe" filled="true" fillcolor="#f1f1f1" stroked="false">
                <v:path arrowok="t"/>
                <v:fill type="solid"/>
              </v:shape>
            </v:group>
            <v:group style="position:absolute;left:1395;top:6374;width:3178;height:339" coordorigin="1395,6374" coordsize="3178,339">
              <v:shape style="position:absolute;left:1395;top:6374;width:3178;height:339" coordorigin="1395,6374" coordsize="3178,339" path="m1395,6713l4573,6713,4573,6374,1395,6374,1395,6713xe" filled="true" fillcolor="#f1f1f1" stroked="false">
                <v:path arrowok="t"/>
                <v:fill type="solid"/>
              </v:shape>
            </v:group>
            <v:group style="position:absolute;left:1395;top:6713;width:3178;height:336" coordorigin="1395,6713" coordsize="3178,336">
              <v:shape style="position:absolute;left:1395;top:6713;width:3178;height:336" coordorigin="1395,6713" coordsize="3178,336" path="m1395,7049l4573,7049,4573,6713,1395,6713,1395,7049xe" filled="true" fillcolor="#f1f1f1" stroked="false">
                <v:path arrowok="t"/>
                <v:fill type="solid"/>
              </v:shape>
            </v:group>
            <v:group style="position:absolute;left:4683;top:5702;width:1085;height:1347" coordorigin="4683,5702" coordsize="1085,1347">
              <v:shape style="position:absolute;left:4683;top:5702;width:1085;height:1347" coordorigin="4683,5702" coordsize="1085,1347" path="m4683,7049l5768,7049,5768,5702,4683,5702,4683,7049xe" filled="true" fillcolor="#f1f1f1" stroked="false">
                <v:path arrowok="t"/>
                <v:fill type="solid"/>
              </v:shape>
            </v:group>
            <v:group style="position:absolute;left:4789;top:6221;width:872;height:310" coordorigin="4789,6221" coordsize="872,310">
              <v:shape style="position:absolute;left:4789;top:6221;width:872;height:310" coordorigin="4789,6221" coordsize="872,310" path="m4789,6530l5660,6530,5660,6221,4789,6221,4789,6530xe" filled="true" fillcolor="#f1f1f1" stroked="false">
                <v:path arrowok="t"/>
                <v:fill type="solid"/>
              </v:shape>
            </v:group>
            <v:group style="position:absolute;left:5771;top:5702;width:1083;height:1347" coordorigin="5771,5702" coordsize="1083,1347">
              <v:shape style="position:absolute;left:5771;top:5702;width:1083;height:1347" coordorigin="5771,5702" coordsize="1083,1347" path="m5771,7049l6853,7049,6853,5702,5771,5702,5771,7049xe" filled="true" fillcolor="#f1f1f1" stroked="false">
                <v:path arrowok="t"/>
                <v:fill type="solid"/>
              </v:shape>
            </v:group>
            <v:group style="position:absolute;left:5876;top:6221;width:872;height:310" coordorigin="5876,6221" coordsize="872,310">
              <v:shape style="position:absolute;left:5876;top:6221;width:872;height:310" coordorigin="5876,6221" coordsize="872,310" path="m5876,6530l6748,6530,6748,6221,5876,6221,5876,6530xe" filled="true" fillcolor="#f1f1f1" stroked="false">
                <v:path arrowok="t"/>
                <v:fill type="solid"/>
              </v:shape>
            </v:group>
            <v:group style="position:absolute;left:6858;top:5702;width:1085;height:1347" coordorigin="6858,5702" coordsize="1085,1347">
              <v:shape style="position:absolute;left:6858;top:5702;width:1085;height:1347" coordorigin="6858,5702" coordsize="1085,1347" path="m6858,7049l7943,7049,7943,5702,6858,5702,6858,7049xe" filled="true" fillcolor="#f1f1f1" stroked="false">
                <v:path arrowok="t"/>
                <v:fill type="solid"/>
              </v:shape>
            </v:group>
            <v:group style="position:absolute;left:6964;top:6221;width:874;height:310" coordorigin="6964,6221" coordsize="874,310">
              <v:shape style="position:absolute;left:6964;top:6221;width:874;height:310" coordorigin="6964,6221" coordsize="874,310" path="m6964,6530l7837,6530,7837,6221,6964,6221,6964,6530xe" filled="true" fillcolor="#f1f1f1" stroked="false">
                <v:path arrowok="t"/>
                <v:fill type="solid"/>
              </v:shape>
            </v:group>
            <v:group style="position:absolute;left:7948;top:5702;width:1083;height:1347" coordorigin="7948,5702" coordsize="1083,1347">
              <v:shape style="position:absolute;left:7948;top:5702;width:1083;height:1347" coordorigin="7948,5702" coordsize="1083,1347" path="m7948,7049l9031,7049,9031,5702,7948,5702,7948,7049xe" filled="true" fillcolor="#f1f1f1" stroked="false">
                <v:path arrowok="t"/>
                <v:fill type="solid"/>
              </v:shape>
            </v:group>
            <v:group style="position:absolute;left:8053;top:6221;width:872;height:310" coordorigin="8053,6221" coordsize="872,310">
              <v:shape style="position:absolute;left:8053;top:6221;width:872;height:310" coordorigin="8053,6221" coordsize="872,310" path="m8053,6530l8925,6530,8925,6221,8053,6221,8053,6530xe" filled="true" fillcolor="#f1f1f1" stroked="false">
                <v:path arrowok="t"/>
                <v:fill type="solid"/>
              </v:shape>
            </v:group>
            <v:group style="position:absolute;left:9036;top:5702;width:1083;height:1347" coordorigin="9036,5702" coordsize="1083,1347">
              <v:shape style="position:absolute;left:9036;top:5702;width:1083;height:1347" coordorigin="9036,5702" coordsize="1083,1347" path="m9036,7049l10118,7049,10118,5702,9036,5702,9036,7049xe" filled="true" fillcolor="#f1f1f1" stroked="false">
                <v:path arrowok="t"/>
                <v:fill type="solid"/>
              </v:shape>
            </v:group>
            <v:group style="position:absolute;left:9141;top:6221;width:872;height:310" coordorigin="9141,6221" coordsize="872,310">
              <v:shape style="position:absolute;left:9141;top:6221;width:872;height:310" coordorigin="9141,6221" coordsize="872,310" path="m9141,6530l10012,6530,10012,6221,9141,6221,9141,6530xe" filled="true" fillcolor="#f1f1f1" stroked="false">
                <v:path arrowok="t"/>
                <v:fill type="solid"/>
              </v:shape>
            </v:group>
            <v:group style="position:absolute;left:10123;top:5702;width:1088;height:1347" coordorigin="10123,5702" coordsize="1088,1347">
              <v:shape style="position:absolute;left:10123;top:5702;width:1088;height:1347" coordorigin="10123,5702" coordsize="1088,1347" path="m10123,7049l11210,7049,11210,5702,10123,5702,10123,7049xe" filled="true" fillcolor="#f1f1f1" stroked="false">
                <v:path arrowok="t"/>
                <v:fill type="solid"/>
              </v:shape>
            </v:group>
            <v:group style="position:absolute;left:10228;top:6250;width:876;height:252" coordorigin="10228,6250" coordsize="876,252">
              <v:shape style="position:absolute;left:10228;top:6250;width:876;height:252" coordorigin="10228,6250" coordsize="876,252" path="m10228,6502l11104,6502,11104,6250,10228,6250,10228,6502xe" filled="true" fillcolor="#f1f1f1" stroked="false">
                <v:path arrowok="t"/>
                <v:fill type="solid"/>
              </v:shape>
            </v:group>
            <v:group style="position:absolute;left:1284;top:5697;width:9931;height:2" coordorigin="1284,5697" coordsize="9931,2">
              <v:shape style="position:absolute;left:1284;top:5697;width:9931;height:2" coordorigin="1284,5697" coordsize="9931,0" path="m1284,5697l11215,5697e" filled="false" stroked="true" strokeweight=".34002pt" strokecolor="#000000">
                <v:path arrowok="t"/>
              </v:shape>
            </v:group>
            <v:group style="position:absolute;left:4681;top:5700;width:2;height:2041" coordorigin="4681,5700" coordsize="2,2041">
              <v:shape style="position:absolute;left:4681;top:5700;width:2;height:2041" coordorigin="4681,5700" coordsize="0,2041" path="m4681,5700l4681,7740e" filled="false" stroked="true" strokeweight=".33999pt" strokecolor="#000000">
                <v:path arrowok="t"/>
              </v:shape>
            </v:group>
            <v:group style="position:absolute;left:5768;top:5700;width:2;height:2041" coordorigin="5768,5700" coordsize="2,2041">
              <v:shape style="position:absolute;left:5768;top:5700;width:2;height:2041" coordorigin="5768,5700" coordsize="0,2041" path="m5768,5700l5768,7740e" filled="false" stroked="true" strokeweight=".34002pt" strokecolor="#000000">
                <v:path arrowok="t"/>
              </v:shape>
            </v:group>
            <v:group style="position:absolute;left:6856;top:5700;width:2;height:2041" coordorigin="6856,5700" coordsize="2,2041">
              <v:shape style="position:absolute;left:6856;top:5700;width:2;height:2041" coordorigin="6856,5700" coordsize="0,2041" path="m6856,5700l6856,7740e" filled="false" stroked="true" strokeweight=".34002pt" strokecolor="#000000">
                <v:path arrowok="t"/>
              </v:shape>
            </v:group>
            <v:group style="position:absolute;left:7945;top:5700;width:2;height:2041" coordorigin="7945,5700" coordsize="2,2041">
              <v:shape style="position:absolute;left:7945;top:5700;width:2;height:2041" coordorigin="7945,5700" coordsize="0,2041" path="m7945,5700l7945,7740e" filled="false" stroked="true" strokeweight=".33999pt" strokecolor="#000000">
                <v:path arrowok="t"/>
              </v:shape>
            </v:group>
            <v:group style="position:absolute;left:9033;top:5700;width:2;height:2041" coordorigin="9033,5700" coordsize="2,2041">
              <v:shape style="position:absolute;left:9033;top:5700;width:2;height:2041" coordorigin="9033,5700" coordsize="0,2041" path="m9033,5700l9033,7740e" filled="false" stroked="true" strokeweight=".33999pt" strokecolor="#000000">
                <v:path arrowok="t"/>
              </v:shape>
            </v:group>
            <v:group style="position:absolute;left:10120;top:5700;width:2;height:2041" coordorigin="10120,5700" coordsize="2,2041">
              <v:shape style="position:absolute;left:10120;top:5700;width:2;height:2041" coordorigin="10120,5700" coordsize="0,2041" path="m10120,5700l10120,7740e" filled="false" stroked="true" strokeweight=".34002pt" strokecolor="#000000">
                <v:path arrowok="t"/>
              </v:shape>
              <v:shape style="position:absolute;left:1462;top:7054;width:221;height:295" type="#_x0000_t75" stroked="false">
                <v:imagedata r:id="rId40" o:title=""/>
              </v:shape>
            </v:group>
            <v:group style="position:absolute;left:1284;top:7051;width:9931;height:2" coordorigin="1284,7051" coordsize="9931,2">
              <v:shape style="position:absolute;left:1284;top:7051;width:9931;height:2" coordorigin="1284,7051" coordsize="9931,0" path="m1284,7051l11215,7051e" filled="false" stroked="true" strokeweight=".33999pt" strokecolor="#000000">
                <v:path arrowok="t"/>
              </v:shape>
            </v:group>
            <v:group style="position:absolute;left:1284;top:7742;width:9931;height:2" coordorigin="1284,7742" coordsize="9931,2">
              <v:shape style="position:absolute;left:1284;top:7742;width:9931;height:2" coordorigin="1284,7742" coordsize="9931,0" path="m1284,7742l11215,7742e" filled="false" stroked="true" strokeweight=".33999pt" strokecolor="#000000">
                <v:path arrowok="t"/>
              </v:shape>
            </v:group>
            <v:group style="position:absolute;left:1289;top:8030;width:3392;height:620" coordorigin="1289,8030" coordsize="3392,620">
              <v:shape style="position:absolute;left:1289;top:8030;width:3392;height:620" coordorigin="1289,8030" coordsize="3392,620" path="m1289,8650l4681,8650,4681,8030,1289,8030,1289,8650xe" filled="true" fillcolor="#974705" stroked="false">
                <v:path arrowok="t"/>
                <v:fill type="solid"/>
              </v:shape>
            </v:group>
            <v:group style="position:absolute;left:1395;top:8030;width:3178;height:310" coordorigin="1395,8030" coordsize="3178,310">
              <v:shape style="position:absolute;left:1395;top:8030;width:3178;height:310" coordorigin="1395,8030" coordsize="3178,310" path="m1395,8340l4573,8340,4573,8030,1395,8030,1395,8340xe" filled="true" fillcolor="#974705" stroked="false">
                <v:path arrowok="t"/>
                <v:fill type="solid"/>
              </v:shape>
            </v:group>
            <v:group style="position:absolute;left:1395;top:8340;width:3178;height:310" coordorigin="1395,8340" coordsize="3178,310">
              <v:shape style="position:absolute;left:1395;top:8340;width:3178;height:310" coordorigin="1395,8340" coordsize="3178,310" path="m1395,8650l4573,8650,4573,8340,1395,8340,1395,8650xe" filled="true" fillcolor="#974705" stroked="false">
                <v:path arrowok="t"/>
                <v:fill type="solid"/>
              </v:shape>
            </v:group>
            <v:group style="position:absolute;left:4683;top:8030;width:1628;height:620" coordorigin="4683,8030" coordsize="1628,620">
              <v:shape style="position:absolute;left:4683;top:8030;width:1628;height:620" coordorigin="4683,8030" coordsize="1628,620" path="m4683,8650l6311,8650,6311,8030,4683,8030,4683,8650xe" filled="true" fillcolor="#974705" stroked="false">
                <v:path arrowok="t"/>
                <v:fill type="solid"/>
              </v:shape>
            </v:group>
            <v:group style="position:absolute;left:4789;top:8030;width:1416;height:310" coordorigin="4789,8030" coordsize="1416,310">
              <v:shape style="position:absolute;left:4789;top:8030;width:1416;height:310" coordorigin="4789,8030" coordsize="1416,310" path="m4789,8340l6205,8340,6205,8030,4789,8030,4789,8340xe" filled="true" fillcolor="#974705" stroked="false">
                <v:path arrowok="t"/>
                <v:fill type="solid"/>
              </v:shape>
            </v:group>
            <v:group style="position:absolute;left:4789;top:8340;width:1416;height:310" coordorigin="4789,8340" coordsize="1416,310">
              <v:shape style="position:absolute;left:4789;top:8340;width:1416;height:310" coordorigin="4789,8340" coordsize="1416,310" path="m4789,8650l6205,8650,6205,8340,4789,8340,4789,8650xe" filled="true" fillcolor="#974705" stroked="false">
                <v:path arrowok="t"/>
                <v:fill type="solid"/>
              </v:shape>
            </v:group>
            <v:group style="position:absolute;left:6315;top:8030;width:1628;height:620" coordorigin="6315,8030" coordsize="1628,620">
              <v:shape style="position:absolute;left:6315;top:8030;width:1628;height:620" coordorigin="6315,8030" coordsize="1628,620" path="m6315,8650l7943,8650,7943,8030,6315,8030,6315,8650xe" filled="true" fillcolor="#974705" stroked="false">
                <v:path arrowok="t"/>
                <v:fill type="solid"/>
              </v:shape>
            </v:group>
            <v:group style="position:absolute;left:6421;top:8030;width:1416;height:310" coordorigin="6421,8030" coordsize="1416,310">
              <v:shape style="position:absolute;left:6421;top:8030;width:1416;height:310" coordorigin="6421,8030" coordsize="1416,310" path="m6421,8340l7837,8340,7837,8030,6421,8030,6421,8340xe" filled="true" fillcolor="#974705" stroked="false">
                <v:path arrowok="t"/>
                <v:fill type="solid"/>
              </v:shape>
            </v:group>
            <v:group style="position:absolute;left:6421;top:8340;width:1416;height:310" coordorigin="6421,8340" coordsize="1416,310">
              <v:shape style="position:absolute;left:6421;top:8340;width:1416;height:310" coordorigin="6421,8340" coordsize="1416,310" path="m6421,8650l7837,8650,7837,8340,6421,8340,6421,8650xe" filled="true" fillcolor="#974705" stroked="false">
                <v:path arrowok="t"/>
                <v:fill type="solid"/>
              </v:shape>
            </v:group>
            <v:group style="position:absolute;left:7948;top:8030;width:1628;height:620" coordorigin="7948,8030" coordsize="1628,620">
              <v:shape style="position:absolute;left:7948;top:8030;width:1628;height:620" coordorigin="7948,8030" coordsize="1628,620" path="m7948,8650l9575,8650,9575,8030,7948,8030,7948,8650xe" filled="true" fillcolor="#974705" stroked="false">
                <v:path arrowok="t"/>
                <v:fill type="solid"/>
              </v:shape>
            </v:group>
            <v:group style="position:absolute;left:8053;top:8186;width:1417;height:308" coordorigin="8053,8186" coordsize="1417,308">
              <v:shape style="position:absolute;left:8053;top:8186;width:1417;height:308" coordorigin="8053,8186" coordsize="1417,308" path="m8053,8494l9470,8494,9470,8186,8053,8186,8053,8494xe" filled="true" fillcolor="#974705" stroked="false">
                <v:path arrowok="t"/>
                <v:fill type="solid"/>
              </v:shape>
            </v:group>
            <v:group style="position:absolute;left:9580;top:8030;width:1630;height:620" coordorigin="9580,8030" coordsize="1630,620">
              <v:shape style="position:absolute;left:9580;top:8030;width:1630;height:620" coordorigin="9580,8030" coordsize="1630,620" path="m9580,8650l11210,8650,11210,8030,9580,8030,9580,8650xe" filled="true" fillcolor="#974705" stroked="false">
                <v:path arrowok="t"/>
                <v:fill type="solid"/>
              </v:shape>
            </v:group>
            <v:group style="position:absolute;left:9686;top:8030;width:1419;height:310" coordorigin="9686,8030" coordsize="1419,310">
              <v:shape style="position:absolute;left:9686;top:8030;width:1419;height:310" coordorigin="9686,8030" coordsize="1419,310" path="m9686,8340l11104,8340,11104,8030,9686,8030,9686,8340xe" filled="true" fillcolor="#974705" stroked="false">
                <v:path arrowok="t"/>
                <v:fill type="solid"/>
              </v:shape>
            </v:group>
            <v:group style="position:absolute;left:9686;top:8340;width:1419;height:310" coordorigin="9686,8340" coordsize="1419,310">
              <v:shape style="position:absolute;left:9686;top:8340;width:1419;height:310" coordorigin="9686,8340" coordsize="1419,310" path="m9686,8650l11104,8650,11104,8340,9686,8340,9686,8650xe" filled="true" fillcolor="#974705" stroked="false">
                <v:path arrowok="t"/>
                <v:fill type="solid"/>
              </v:shape>
            </v:group>
            <v:group style="position:absolute;left:1284;top:8028;width:9931;height:2" coordorigin="1284,8028" coordsize="9931,2">
              <v:shape style="position:absolute;left:1284;top:8028;width:9931;height:2" coordorigin="1284,8028" coordsize="9931,0" path="m1284,8028l11215,8028e" filled="false" stroked="true" strokeweight=".33999pt" strokecolor="#000000">
                <v:path arrowok="t"/>
              </v:shape>
            </v:group>
            <v:group style="position:absolute;left:4681;top:8030;width:2;height:2427" coordorigin="4681,8030" coordsize="2,2427">
              <v:shape style="position:absolute;left:4681;top:8030;width:2;height:2427" coordorigin="4681,8030" coordsize="0,2427" path="m4681,8030l4681,10457e" filled="false" stroked="true" strokeweight=".33999pt" strokecolor="#000000">
                <v:path arrowok="t"/>
              </v:shape>
            </v:group>
            <v:group style="position:absolute;left:6313;top:8030;width:2;height:2427" coordorigin="6313,8030" coordsize="2,2427">
              <v:shape style="position:absolute;left:6313;top:8030;width:2;height:2427" coordorigin="6313,8030" coordsize="0,2427" path="m6313,8030l6313,10457e" filled="false" stroked="true" strokeweight=".33999pt" strokecolor="#000000">
                <v:path arrowok="t"/>
              </v:shape>
            </v:group>
            <v:group style="position:absolute;left:7945;top:8030;width:2;height:2427" coordorigin="7945,8030" coordsize="2,2427">
              <v:shape style="position:absolute;left:7945;top:8030;width:2;height:2427" coordorigin="7945,8030" coordsize="0,2427" path="m7945,8030l7945,10457e" filled="false" stroked="true" strokeweight=".33999pt" strokecolor="#000000">
                <v:path arrowok="t"/>
              </v:shape>
            </v:group>
            <v:group style="position:absolute;left:9578;top:8030;width:2;height:2427" coordorigin="9578,8030" coordsize="2,2427">
              <v:shape style="position:absolute;left:9578;top:8030;width:2;height:2427" coordorigin="9578,8030" coordsize="0,2427" path="m9578,8030l9578,10457e" filled="false" stroked="true" strokeweight=".33999pt" strokecolor="#000000">
                <v:path arrowok="t"/>
              </v:shape>
            </v:group>
            <v:group style="position:absolute;left:1284;top:8652;width:9931;height:2" coordorigin="1284,8652" coordsize="9931,2">
              <v:shape style="position:absolute;left:1284;top:8652;width:9931;height:2" coordorigin="1284,8652" coordsize="9931,0" path="m1284,8652l11215,8652e" filled="false" stroked="true" strokeweight=".34005pt" strokecolor="#000000">
                <v:path arrowok="t"/>
              </v:shape>
            </v:group>
            <v:group style="position:absolute;left:1284;top:9781;width:9931;height:2" coordorigin="1284,9781" coordsize="9931,2">
              <v:shape style="position:absolute;left:1284;top:9781;width:9931;height:2" coordorigin="1284,9781" coordsize="9931,0" path="m1284,9781l11215,9781e" filled="false" stroked="true" strokeweight=".33999pt" strokecolor="#000000">
                <v:path arrowok="t"/>
              </v:shape>
            </v:group>
            <v:group style="position:absolute;left:1289;top:10462;width:9921;height:1587" coordorigin="1289,10462" coordsize="9921,1587">
              <v:shape style="position:absolute;left:1289;top:10462;width:9921;height:1587" coordorigin="1289,10462" coordsize="9921,1587" path="m1289,12049l11210,12049,11210,10462,1289,10462,1289,12049xe" filled="true" fillcolor="#f1f1f1" stroked="false">
                <v:path arrowok="t"/>
                <v:fill type="solid"/>
              </v:shape>
            </v:group>
            <v:group style="position:absolute;left:1395;top:10462;width:9710;height:336" coordorigin="1395,10462" coordsize="9710,336">
              <v:shape style="position:absolute;left:1395;top:10462;width:9710;height:336" coordorigin="1395,10462" coordsize="9710,336" path="m1395,10798l11104,10798,11104,10462,1395,10462,1395,10798xe" filled="true" fillcolor="#f1f1f1" stroked="false">
                <v:path arrowok="t"/>
                <v:fill type="solid"/>
              </v:shape>
            </v:group>
            <v:group style="position:absolute;left:1395;top:10725;width:2962;height:2" coordorigin="1395,10725" coordsize="2962,2">
              <v:shape style="position:absolute;left:1395;top:10725;width:2962;height:2" coordorigin="1395,10725" coordsize="2962,0" path="m1395,10725l4357,10725e" filled="false" stroked="true" strokeweight=".94003pt" strokecolor="#000000">
                <v:path arrowok="t"/>
              </v:shape>
            </v:group>
            <v:group style="position:absolute;left:1395;top:10798;width:9710;height:310" coordorigin="1395,10798" coordsize="9710,310">
              <v:shape style="position:absolute;left:1395;top:10798;width:9710;height:310" coordorigin="1395,10798" coordsize="9710,310" path="m1395,11108l11104,11108,11104,10798,1395,10798,1395,11108xe" filled="true" fillcolor="#f1f1f1" stroked="false">
                <v:path arrowok="t"/>
                <v:fill type="solid"/>
              </v:shape>
            </v:group>
            <v:group style="position:absolute;left:1284;top:10460;width:9931;height:2" coordorigin="1284,10460" coordsize="9931,2">
              <v:shape style="position:absolute;left:1284;top:10460;width:9931;height:2" coordorigin="1284,10460" coordsize="9931,0" path="m1284,10460l11215,10460e" filled="false" stroked="true" strokeweight=".33999pt" strokecolor="#000000">
                <v:path arrowok="t"/>
              </v:shape>
            </v:group>
            <v:group style="position:absolute;left:1284;top:12051;width:9931;height:2" coordorigin="1284,12051" coordsize="9931,2">
              <v:shape style="position:absolute;left:1284;top:12051;width:9931;height:2" coordorigin="1284,12051" coordsize="9931,0" path="m1284,12051l11215,12051e" filled="false" stroked="true" strokeweight=".3399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color w:val="FFFFFF"/>
          <w:spacing w:val="-1"/>
          <w:sz w:val="22"/>
        </w:rPr>
        <w:t>D2-3.2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7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trouver</w:t>
      </w:r>
      <w:r>
        <w:rPr>
          <w:rFonts w:ascii="Calibri" w:hAnsi="Calibri"/>
          <w:b/>
          <w:color w:val="FFFFFF"/>
          <w:sz w:val="22"/>
        </w:rPr>
        <w:t> un</w:t>
      </w:r>
      <w:r>
        <w:rPr>
          <w:rFonts w:ascii="Calibri" w:hAnsi="Calibri"/>
          <w:b/>
          <w:color w:val="FFFFFF"/>
          <w:spacing w:val="-4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contact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2"/>
          <w:sz w:val="22"/>
        </w:rPr>
        <w:t>et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2"/>
          <w:sz w:val="22"/>
        </w:rPr>
        <w:t>ses</w:t>
      </w:r>
      <w:r>
        <w:rPr>
          <w:rFonts w:ascii="Calibri" w:hAnsi="Calibri"/>
          <w:b/>
          <w:color w:val="FFFFFF"/>
          <w:spacing w:val="31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coordonnées</w:t>
      </w:r>
      <w:r>
        <w:rPr>
          <w:rFonts w:ascii="Calibri" w:hAnsi="Calibri"/>
          <w:sz w:val="22"/>
        </w:rPr>
      </w:r>
    </w:p>
    <w:p>
      <w:pPr>
        <w:pStyle w:val="Heading5"/>
        <w:spacing w:line="240" w:lineRule="auto" w:before="19"/>
        <w:ind w:left="288" w:right="0"/>
        <w:jc w:val="left"/>
        <w:rPr>
          <w:b w:val="0"/>
          <w:bCs w:val="0"/>
        </w:rPr>
      </w:pPr>
      <w:r>
        <w:rPr>
          <w:spacing w:val="-1"/>
        </w:rPr>
        <w:t>Pour</w:t>
      </w:r>
      <w:r>
        <w:rPr>
          <w:spacing w:val="-3"/>
        </w:rPr>
        <w:t> </w:t>
      </w:r>
      <w:r>
        <w:rPr>
          <w:spacing w:val="-1"/>
        </w:rPr>
        <w:t>chacune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>
          <w:spacing w:val="-1"/>
        </w:rPr>
        <w:t>entreprises</w:t>
      </w:r>
      <w:r>
        <w:rPr>
          <w:b w:val="0"/>
        </w:rPr>
      </w:r>
    </w:p>
    <w:p>
      <w:pPr>
        <w:spacing w:line="276" w:lineRule="auto" w:before="84"/>
        <w:ind w:left="338" w:right="0" w:hanging="51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5"/>
          <w:w w:val="99"/>
          <w:sz w:val="20"/>
        </w:rPr>
        <w:t> </w:t>
      </w:r>
      <w:r>
        <w:rPr>
          <w:rFonts w:ascii="Calibri" w:hAnsi="Calibri"/>
          <w:color w:val="FFFFFF"/>
          <w:sz w:val="20"/>
        </w:rPr>
        <w:t>maîtrise</w:t>
      </w:r>
      <w:r>
        <w:rPr>
          <w:rFonts w:ascii="Calibri" w:hAnsi="Calibri"/>
          <w:color w:val="FFFFFF"/>
          <w:spacing w:val="-8"/>
          <w:sz w:val="20"/>
        </w:rPr>
        <w:t> </w:t>
      </w:r>
      <w:r>
        <w:rPr>
          <w:rFonts w:ascii="Calibri" w:hAnsi="Calibri"/>
          <w:color w:val="FFFFFF"/>
          <w:sz w:val="20"/>
        </w:rPr>
        <w:t>5</w:t>
      </w:r>
      <w:r>
        <w:rPr>
          <w:rFonts w:ascii="Calibri" w:hAnsi="Calibri"/>
          <w:sz w:val="20"/>
        </w:rPr>
      </w:r>
    </w:p>
    <w:p>
      <w:pPr>
        <w:spacing w:line="276" w:lineRule="auto" w:before="84"/>
        <w:ind w:left="288" w:right="0" w:firstLine="136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9"/>
          <w:sz w:val="20"/>
        </w:rPr>
        <w:t> </w:t>
      </w:r>
      <w:r>
        <w:rPr>
          <w:rFonts w:ascii="Calibri"/>
          <w:color w:val="FFFFFF"/>
          <w:sz w:val="20"/>
        </w:rPr>
        <w:t>4</w:t>
      </w:r>
      <w:r>
        <w:rPr>
          <w:rFonts w:ascii="Calibri"/>
          <w:sz w:val="20"/>
        </w:rPr>
      </w:r>
    </w:p>
    <w:p>
      <w:pPr>
        <w:spacing w:line="276" w:lineRule="auto" w:before="84"/>
        <w:ind w:left="761" w:right="0" w:hanging="473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2/3</w:t>
      </w:r>
      <w:r>
        <w:rPr>
          <w:rFonts w:ascii="Calibri"/>
          <w:sz w:val="20"/>
        </w:rPr>
      </w:r>
    </w:p>
    <w:p>
      <w:pPr>
        <w:spacing w:line="276" w:lineRule="auto" w:before="84"/>
        <w:ind w:left="288" w:right="316" w:firstLine="302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3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0/1</w:t>
      </w:r>
      <w:r>
        <w:rPr>
          <w:rFonts w:ascii="Calibri"/>
          <w:sz w:val="20"/>
        </w:rPr>
      </w:r>
    </w:p>
    <w:p>
      <w:pPr>
        <w:spacing w:before="43"/>
        <w:ind w:left="87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b/>
          <w:spacing w:val="-1"/>
          <w:sz w:val="18"/>
        </w:rPr>
        <w:t>RESULTAT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1910" w:h="16840"/>
          <w:pgMar w:top="760" w:bottom="280" w:left="1140" w:right="560"/>
          <w:cols w:num="5" w:equalWidth="0">
            <w:col w:w="3394" w:space="218"/>
            <w:col w:w="1198" w:space="417"/>
            <w:col w:w="1230" w:space="260"/>
            <w:col w:w="1518" w:space="93"/>
            <w:col w:w="1882"/>
          </w:cols>
        </w:sectPr>
      </w:pPr>
    </w:p>
    <w:p>
      <w:pPr>
        <w:pStyle w:val="Heading5"/>
        <w:spacing w:line="275" w:lineRule="auto" w:before="45"/>
        <w:ind w:left="312" w:right="0" w:firstLine="163"/>
        <w:jc w:val="left"/>
        <w:rPr>
          <w:b w:val="0"/>
          <w:bCs w:val="0"/>
        </w:rPr>
      </w:pPr>
      <w:r>
        <w:rPr/>
        <w:t>toutes</w:t>
      </w:r>
      <w:r>
        <w:rPr>
          <w:spacing w:val="-8"/>
        </w:rPr>
        <w:t> </w:t>
      </w:r>
      <w:r>
        <w:rPr>
          <w:spacing w:val="-1"/>
        </w:rPr>
        <w:t>les</w:t>
      </w:r>
      <w:r>
        <w:rPr>
          <w:spacing w:val="-5"/>
        </w:rPr>
        <w:t> </w:t>
      </w:r>
      <w:r>
        <w:rPr>
          <w:spacing w:val="-1"/>
        </w:rPr>
        <w:t>colonnes</w:t>
      </w:r>
      <w:r>
        <w:rPr>
          <w:spacing w:val="-5"/>
        </w:rPr>
        <w:t> </w:t>
      </w:r>
      <w:r>
        <w:rPr>
          <w:spacing w:val="-1"/>
        </w:rPr>
        <w:t>doivent</w:t>
      </w:r>
      <w:r>
        <w:rPr>
          <w:spacing w:val="26"/>
          <w:w w:val="99"/>
        </w:rPr>
        <w:t> </w:t>
      </w:r>
      <w:r>
        <w:rPr>
          <w:spacing w:val="-1"/>
        </w:rPr>
        <w:t>impérativement</w:t>
      </w:r>
      <w:r>
        <w:rPr>
          <w:spacing w:val="-4"/>
        </w:rPr>
        <w:t> </w:t>
      </w:r>
      <w:r>
        <w:rPr/>
        <w:t>être</w:t>
      </w:r>
      <w:r>
        <w:rPr>
          <w:spacing w:val="-8"/>
        </w:rPr>
        <w:t> </w:t>
      </w:r>
      <w:r>
        <w:rPr>
          <w:spacing w:val="-1"/>
        </w:rPr>
        <w:t>remplies.</w:t>
      </w:r>
      <w:r>
        <w:rPr>
          <w:b w:val="0"/>
        </w:rPr>
      </w:r>
    </w:p>
    <w:p>
      <w:pPr>
        <w:tabs>
          <w:tab w:pos="1399" w:val="left" w:leader="none"/>
          <w:tab w:pos="2489" w:val="left" w:leader="none"/>
          <w:tab w:pos="3576" w:val="left" w:leader="none"/>
          <w:tab w:pos="4664" w:val="left" w:leader="none"/>
        </w:tabs>
        <w:spacing w:line="240" w:lineRule="exact" w:before="55"/>
        <w:ind w:left="31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b/>
          <w:sz w:val="22"/>
        </w:rPr>
        <w:t>1</w:t>
        <w:tab/>
      </w:r>
      <w:r>
        <w:rPr>
          <w:rFonts w:ascii="Calibri"/>
          <w:b/>
          <w:w w:val="95"/>
          <w:sz w:val="22"/>
        </w:rPr>
        <w:t>2</w:t>
        <w:tab/>
        <w:t>3</w:t>
        <w:tab/>
        <w:t>4</w:t>
        <w:tab/>
      </w:r>
      <w:r>
        <w:rPr>
          <w:rFonts w:ascii="Calibri"/>
          <w:b/>
          <w:sz w:val="22"/>
        </w:rPr>
        <w:t>5</w:t>
      </w:r>
      <w:r>
        <w:rPr>
          <w:rFonts w:ascii="Calibri"/>
          <w:sz w:val="22"/>
        </w:rPr>
      </w:r>
    </w:p>
    <w:p>
      <w:pPr>
        <w:spacing w:line="240" w:lineRule="exact" w:before="0"/>
        <w:ind w:left="0" w:right="237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w w:val="95"/>
          <w:sz w:val="22"/>
        </w:rPr>
        <w:t>/5</w:t>
      </w:r>
      <w:r>
        <w:rPr>
          <w:rFonts w:ascii="Calibri"/>
          <w:sz w:val="22"/>
        </w:rPr>
      </w:r>
    </w:p>
    <w:p>
      <w:pPr>
        <w:spacing w:after="0" w:line="240" w:lineRule="exact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1140" w:right="560"/>
          <w:cols w:num="2" w:equalWidth="0">
            <w:col w:w="3372" w:space="344"/>
            <w:col w:w="6494"/>
          </w:cols>
        </w:sectPr>
      </w:pPr>
    </w:p>
    <w:p>
      <w:pPr>
        <w:spacing w:line="282" w:lineRule="auto" w:before="2"/>
        <w:ind w:left="403" w:right="139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color w:val="FFFFFF"/>
          <w:spacing w:val="-1"/>
          <w:sz w:val="22"/>
        </w:rPr>
        <w:t>D2-3.3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Compléter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un document</w:t>
      </w:r>
      <w:r>
        <w:rPr>
          <w:rFonts w:ascii="Calibri" w:hAnsi="Calibri"/>
          <w:b/>
          <w:color w:val="FFFFFF"/>
          <w:spacing w:val="28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grâce </w:t>
      </w:r>
      <w:r>
        <w:rPr>
          <w:rFonts w:ascii="Calibri" w:hAnsi="Calibri"/>
          <w:b/>
          <w:color w:val="FFFFFF"/>
          <w:sz w:val="22"/>
        </w:rPr>
        <w:t>à </w:t>
      </w:r>
      <w:r>
        <w:rPr>
          <w:rFonts w:ascii="Calibri" w:hAnsi="Calibri"/>
          <w:b/>
          <w:color w:val="FFFFFF"/>
          <w:spacing w:val="-2"/>
          <w:sz w:val="22"/>
        </w:rPr>
        <w:t>des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données</w:t>
      </w:r>
      <w:r>
        <w:rPr>
          <w:rFonts w:ascii="Calibri" w:hAnsi="Calibri"/>
          <w:b/>
          <w:color w:val="FFFFFF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collectées</w:t>
      </w:r>
      <w:r>
        <w:rPr>
          <w:rFonts w:ascii="Calibri" w:hAnsi="Calibri"/>
          <w:b/>
          <w:color w:val="FFFFFF"/>
          <w:spacing w:val="29"/>
          <w:sz w:val="22"/>
        </w:rPr>
        <w:t> </w:t>
      </w:r>
      <w:r>
        <w:rPr>
          <w:rFonts w:ascii="Calibri" w:hAnsi="Calibri"/>
          <w:sz w:val="24"/>
        </w:rPr>
        <w:t>chaque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colonne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ton</w:t>
      </w:r>
      <w:r>
        <w:rPr>
          <w:rFonts w:ascii="Calibri" w:hAnsi="Calibri"/>
          <w:spacing w:val="25"/>
          <w:sz w:val="24"/>
        </w:rPr>
        <w:t> </w:t>
      </w:r>
      <w:r>
        <w:rPr>
          <w:rFonts w:ascii="Calibri" w:hAnsi="Calibri"/>
          <w:spacing w:val="-1"/>
          <w:sz w:val="24"/>
        </w:rPr>
        <w:t>tableau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est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pacing w:val="-1"/>
          <w:sz w:val="24"/>
        </w:rPr>
        <w:t>renseignée.</w:t>
      </w:r>
    </w:p>
    <w:p>
      <w:pPr>
        <w:pStyle w:val="BodyText"/>
        <w:spacing w:line="276" w:lineRule="auto" w:before="7"/>
        <w:ind w:left="682" w:right="163" w:firstLine="0"/>
        <w:jc w:val="left"/>
      </w:pPr>
      <w:r>
        <w:rPr/>
        <w:t>les</w:t>
      </w:r>
      <w:r>
        <w:rPr>
          <w:spacing w:val="-4"/>
        </w:rPr>
        <w:t> </w:t>
      </w:r>
      <w:r>
        <w:rPr>
          <w:spacing w:val="-1"/>
        </w:rPr>
        <w:t>renseignements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5"/>
        </w:rPr>
        <w:t> </w:t>
      </w:r>
      <w:r>
        <w:rPr>
          <w:spacing w:val="-1"/>
        </w:rPr>
        <w:t>tu</w:t>
      </w:r>
      <w:r>
        <w:rPr>
          <w:spacing w:val="21"/>
        </w:rPr>
        <w:t> </w:t>
      </w:r>
      <w:r>
        <w:rPr>
          <w:spacing w:val="-1"/>
        </w:rPr>
        <w:t>donnes</w:t>
      </w:r>
      <w:r>
        <w:rPr>
          <w:spacing w:val="-3"/>
        </w:rPr>
        <w:t> </w:t>
      </w:r>
      <w:r>
        <w:rPr>
          <w:spacing w:val="-1"/>
        </w:rPr>
        <w:t>sont</w:t>
      </w:r>
      <w:r>
        <w:rPr>
          <w:spacing w:val="-3"/>
        </w:rPr>
        <w:t> </w:t>
      </w:r>
      <w:r>
        <w:rPr>
          <w:spacing w:val="-1"/>
        </w:rPr>
        <w:t>précis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de</w:t>
      </w:r>
      <w:r>
        <w:rPr>
          <w:spacing w:val="23"/>
          <w:w w:val="99"/>
        </w:rPr>
        <w:t> </w:t>
      </w:r>
      <w:r>
        <w:rPr>
          <w:spacing w:val="-1"/>
        </w:rPr>
        <w:t>qualité </w:t>
      </w:r>
      <w:r>
        <w:rPr/>
        <w:t>=</w:t>
      </w:r>
      <w:r>
        <w:rPr>
          <w:spacing w:val="-3"/>
        </w:rPr>
        <w:t> </w:t>
      </w:r>
      <w:r>
        <w:rPr>
          <w:spacing w:val="-1"/>
        </w:rPr>
        <w:t>utiles.</w:t>
      </w:r>
    </w:p>
    <w:p>
      <w:pPr>
        <w:pStyle w:val="BodyText"/>
        <w:spacing w:line="276" w:lineRule="auto" w:before="18"/>
        <w:ind w:left="682" w:right="0" w:firstLine="0"/>
        <w:jc w:val="left"/>
        <w:rPr>
          <w:rFonts w:ascii="Calibri" w:hAnsi="Calibri" w:cs="Calibri" w:eastAsia="Calibri"/>
        </w:rPr>
      </w:pPr>
      <w:r>
        <w:rPr/>
        <w:t>Au</w:t>
      </w:r>
      <w:r>
        <w:rPr>
          <w:spacing w:val="-3"/>
        </w:rPr>
        <w:t> </w:t>
      </w:r>
      <w:r>
        <w:rPr>
          <w:spacing w:val="-1"/>
        </w:rPr>
        <w:t>moins</w:t>
      </w:r>
      <w:r>
        <w:rPr>
          <w:spacing w:val="-3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1"/>
        </w:rPr>
        <w:t>entreprises</w:t>
      </w:r>
      <w:r>
        <w:rPr>
          <w:spacing w:val="30"/>
          <w:w w:val="99"/>
        </w:rPr>
        <w:t> </w:t>
      </w:r>
      <w:r>
        <w:rPr>
          <w:spacing w:val="-1"/>
        </w:rPr>
        <w:t>correspondent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de </w:t>
      </w:r>
      <w:r>
        <w:rPr>
          <w:spacing w:val="-1"/>
        </w:rPr>
        <w:t>tes</w:t>
      </w:r>
      <w:r>
        <w:rPr>
          <w:spacing w:val="-3"/>
        </w:rPr>
        <w:t> </w:t>
      </w:r>
      <w:r>
        <w:rPr/>
        <w:t>3</w:t>
      </w:r>
      <w:r>
        <w:rPr>
          <w:spacing w:val="29"/>
          <w:w w:val="99"/>
        </w:rPr>
        <w:t> </w:t>
      </w:r>
      <w:r>
        <w:rPr>
          <w:rFonts w:ascii="Calibri" w:hAnsi="Calibri" w:cs="Calibri" w:eastAsia="Calibri"/>
        </w:rPr>
        <w:t>vœux </w:t>
      </w:r>
      <w:r>
        <w:rPr>
          <w:rFonts w:ascii="Calibri" w:hAnsi="Calibri" w:cs="Calibri" w:eastAsia="Calibri"/>
          <w:spacing w:val="-1"/>
        </w:rPr>
        <w:t>d’orientation.</w:t>
      </w:r>
    </w:p>
    <w:p>
      <w:pPr>
        <w:spacing w:line="276" w:lineRule="auto" w:before="1"/>
        <w:ind w:left="305" w:right="40" w:hanging="2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color w:val="FFFFFF"/>
          <w:spacing w:val="-1"/>
          <w:sz w:val="22"/>
        </w:rPr>
        <w:t>D2-1.1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Faire</w:t>
      </w:r>
      <w:r>
        <w:rPr>
          <w:rFonts w:ascii="Calibri" w:hAnsi="Calibri"/>
          <w:b/>
          <w:color w:val="FFFFFF"/>
          <w:spacing w:val="-3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son travail</w:t>
      </w:r>
      <w:r>
        <w:rPr>
          <w:rFonts w:ascii="Calibri" w:hAnsi="Calibri"/>
          <w:b/>
          <w:color w:val="FFFFFF"/>
          <w:sz w:val="22"/>
        </w:rPr>
        <w:t> à</w:t>
      </w:r>
      <w:r>
        <w:rPr>
          <w:rFonts w:ascii="Calibri" w:hAnsi="Calibri"/>
          <w:b/>
          <w:color w:val="FFFFFF"/>
          <w:spacing w:val="-3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la</w:t>
      </w:r>
      <w:r>
        <w:rPr>
          <w:rFonts w:ascii="Calibri" w:hAnsi="Calibri"/>
          <w:b/>
          <w:color w:val="FFFFFF"/>
          <w:spacing w:val="30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maison,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sur</w:t>
      </w:r>
      <w:r>
        <w:rPr>
          <w:rFonts w:ascii="Calibri" w:hAnsi="Calibri"/>
          <w:b/>
          <w:color w:val="FFFFFF"/>
          <w:spacing w:val="-2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son temps</w:t>
      </w:r>
      <w:r>
        <w:rPr>
          <w:rFonts w:ascii="Calibri" w:hAnsi="Calibri"/>
          <w:b/>
          <w:color w:val="FFFFFF"/>
          <w:spacing w:val="1"/>
          <w:sz w:val="22"/>
        </w:rPr>
        <w:t> </w:t>
      </w:r>
      <w:r>
        <w:rPr>
          <w:rFonts w:ascii="Calibri" w:hAnsi="Calibri"/>
          <w:b/>
          <w:color w:val="FFFFFF"/>
          <w:spacing w:val="-1"/>
          <w:sz w:val="22"/>
        </w:rPr>
        <w:t>personnel.</w:t>
      </w:r>
      <w:r>
        <w:rPr>
          <w:rFonts w:ascii="Calibri" w:hAnsi="Calibri"/>
          <w:sz w:val="22"/>
        </w:rPr>
      </w:r>
    </w:p>
    <w:p>
      <w:pPr>
        <w:pStyle w:val="Heading5"/>
        <w:spacing w:line="240" w:lineRule="auto" w:before="7"/>
        <w:ind w:left="377" w:right="0" w:firstLine="324"/>
        <w:jc w:val="left"/>
        <w:rPr>
          <w:b w:val="0"/>
          <w:bCs w:val="0"/>
        </w:rPr>
      </w:pP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visites</w:t>
      </w:r>
      <w:r>
        <w:rPr>
          <w:spacing w:val="-4"/>
        </w:rPr>
        <w:t> </w:t>
      </w:r>
      <w:r>
        <w:rPr>
          <w:spacing w:val="-1"/>
        </w:rPr>
        <w:t>doivent</w:t>
      </w:r>
      <w:r>
        <w:rPr>
          <w:spacing w:val="-3"/>
        </w:rPr>
        <w:t> </w:t>
      </w:r>
      <w:r>
        <w:rPr>
          <w:spacing w:val="-1"/>
        </w:rPr>
        <w:t>être</w:t>
      </w:r>
      <w:r>
        <w:rPr>
          <w:b w:val="0"/>
        </w:rPr>
      </w:r>
    </w:p>
    <w:p>
      <w:pPr>
        <w:spacing w:line="224" w:lineRule="exact" w:before="43"/>
        <w:ind w:left="263" w:right="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tamponnées</w:t>
      </w:r>
      <w:r>
        <w:rPr>
          <w:rFonts w:ascii="Calibri" w:hAnsi="Calibri" w:cs="Calibri" w:eastAsia="Calibri"/>
          <w:b/>
          <w:bCs/>
          <w:sz w:val="24"/>
          <w:szCs w:val="24"/>
        </w:rPr>
        <w:t> tant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qu’un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stage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76" w:lineRule="auto" w:before="33"/>
        <w:ind w:left="305" w:right="0" w:firstLine="120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5"/>
          <w:w w:val="99"/>
          <w:sz w:val="20"/>
        </w:rPr>
        <w:t> </w:t>
      </w:r>
      <w:r>
        <w:rPr>
          <w:rFonts w:ascii="Calibri" w:hAnsi="Calibri"/>
          <w:color w:val="FFFFFF"/>
          <w:sz w:val="20"/>
        </w:rPr>
        <w:t>maîtrise</w:t>
      </w:r>
      <w:r>
        <w:rPr>
          <w:rFonts w:ascii="Calibri" w:hAnsi="Calibri"/>
          <w:color w:val="FFFFFF"/>
          <w:spacing w:val="-12"/>
          <w:sz w:val="20"/>
        </w:rPr>
        <w:t> </w:t>
      </w:r>
      <w:r>
        <w:rPr>
          <w:rFonts w:ascii="Calibri" w:hAnsi="Calibri"/>
          <w:color w:val="FFFFFF"/>
          <w:sz w:val="20"/>
        </w:rPr>
        <w:t>+80%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76" w:lineRule="auto" w:before="124"/>
        <w:ind w:left="326" w:right="22" w:firstLine="98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color w:val="FFFFFF"/>
          <w:spacing w:val="-1"/>
          <w:sz w:val="20"/>
        </w:rPr>
        <w:t>Très</w:t>
      </w:r>
      <w:r>
        <w:rPr>
          <w:rFonts w:ascii="Calibri" w:hAnsi="Calibri"/>
          <w:color w:val="FFFFFF"/>
          <w:spacing w:val="-11"/>
          <w:sz w:val="20"/>
        </w:rPr>
        <w:t> </w:t>
      </w:r>
      <w:r>
        <w:rPr>
          <w:rFonts w:ascii="Calibri" w:hAnsi="Calibri"/>
          <w:color w:val="FFFFFF"/>
          <w:sz w:val="20"/>
        </w:rPr>
        <w:t>bonne</w:t>
      </w:r>
      <w:r>
        <w:rPr>
          <w:rFonts w:ascii="Calibri" w:hAnsi="Calibri"/>
          <w:color w:val="FFFFFF"/>
          <w:spacing w:val="24"/>
          <w:w w:val="99"/>
          <w:sz w:val="20"/>
        </w:rPr>
        <w:t> </w:t>
      </w:r>
      <w:r>
        <w:rPr>
          <w:rFonts w:ascii="Calibri" w:hAnsi="Calibri"/>
          <w:color w:val="FFFFFF"/>
          <w:w w:val="95"/>
          <w:sz w:val="20"/>
        </w:rPr>
        <w:t>maîtrise+80%</w:t>
      </w:r>
      <w:r>
        <w:rPr>
          <w:rFonts w:ascii="Calibri" w:hAnsi="Calibri"/>
          <w:sz w:val="20"/>
        </w:rPr>
      </w:r>
    </w:p>
    <w:p>
      <w:pPr>
        <w:spacing w:line="276" w:lineRule="auto" w:before="33"/>
        <w:ind w:left="305" w:right="0" w:hanging="1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13"/>
          <w:sz w:val="20"/>
        </w:rPr>
        <w:t> </w:t>
      </w:r>
      <w:r>
        <w:rPr>
          <w:rFonts w:ascii="Calibri"/>
          <w:color w:val="FFFFFF"/>
          <w:sz w:val="20"/>
        </w:rPr>
        <w:t>+60%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76" w:lineRule="auto" w:before="124"/>
        <w:ind w:left="305" w:right="0" w:hanging="1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6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z w:val="20"/>
        </w:rPr>
        <w:t>+60%</w:t>
      </w:r>
      <w:r>
        <w:rPr>
          <w:rFonts w:ascii="Calibri"/>
          <w:sz w:val="20"/>
        </w:rPr>
      </w:r>
    </w:p>
    <w:p>
      <w:pPr>
        <w:spacing w:before="33"/>
        <w:ind w:left="30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sz w:val="20"/>
        </w:rPr>
      </w:r>
    </w:p>
    <w:p>
      <w:pPr>
        <w:spacing w:before="37"/>
        <w:ind w:left="30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z w:val="20"/>
        </w:rPr>
        <w:t>+40%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61"/>
        <w:ind w:left="305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-11"/>
          <w:sz w:val="20"/>
        </w:rPr>
        <w:t> </w:t>
      </w:r>
      <w:r>
        <w:rPr>
          <w:rFonts w:ascii="Calibri"/>
          <w:color w:val="FFFFFF"/>
          <w:sz w:val="20"/>
        </w:rPr>
        <w:t>fragile</w:t>
      </w:r>
      <w:r>
        <w:rPr>
          <w:rFonts w:ascii="Calibri"/>
          <w:sz w:val="20"/>
        </w:rPr>
      </w:r>
    </w:p>
    <w:p>
      <w:pPr>
        <w:spacing w:before="36"/>
        <w:ind w:left="30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z w:val="20"/>
        </w:rPr>
        <w:t>+40%</w:t>
      </w:r>
      <w:r>
        <w:rPr>
          <w:rFonts w:ascii="Calibri"/>
          <w:sz w:val="20"/>
        </w:rPr>
      </w:r>
    </w:p>
    <w:p>
      <w:pPr>
        <w:spacing w:line="276" w:lineRule="auto" w:before="33"/>
        <w:ind w:left="280" w:right="0" w:firstLine="364"/>
        <w:jc w:val="left"/>
        <w:rPr>
          <w:rFonts w:ascii="Calibri" w:hAnsi="Calibri" w:cs="Calibri" w:eastAsia="Calibri"/>
          <w:sz w:val="20"/>
          <w:szCs w:val="20"/>
        </w:rPr>
      </w:pPr>
      <w:r>
        <w:rPr/>
        <w:br w:type="column"/>
      </w: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7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-40%</w:t>
      </w:r>
      <w:r>
        <w:rPr>
          <w:rFonts w:ascii="Calibri"/>
          <w:sz w:val="20"/>
        </w:rPr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0" w:right="24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0" w:right="24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0" w:right="24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w w:val="95"/>
          <w:sz w:val="22"/>
        </w:rPr>
        <w:t>%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76" w:lineRule="auto" w:before="166"/>
        <w:ind w:left="280" w:right="0" w:firstLine="364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FFFFFF"/>
          <w:spacing w:val="-1"/>
          <w:sz w:val="20"/>
        </w:rPr>
        <w:t>Maitrise</w:t>
      </w:r>
      <w:r>
        <w:rPr>
          <w:rFonts w:ascii="Calibri"/>
          <w:color w:val="FFFFFF"/>
          <w:spacing w:val="26"/>
          <w:w w:val="99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insuffisante</w:t>
      </w:r>
      <w:r>
        <w:rPr>
          <w:rFonts w:ascii="Calibri"/>
          <w:color w:val="FFFFFF"/>
          <w:spacing w:val="-14"/>
          <w:sz w:val="20"/>
        </w:rPr>
        <w:t> </w:t>
      </w:r>
      <w:r>
        <w:rPr>
          <w:rFonts w:ascii="Calibri"/>
          <w:color w:val="FFFFFF"/>
          <w:spacing w:val="-1"/>
          <w:sz w:val="20"/>
        </w:rPr>
        <w:t>-40%</w:t>
      </w:r>
      <w:r>
        <w:rPr>
          <w:rFonts w:ascii="Calibri"/>
          <w:sz w:val="20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1140" w:right="560"/>
          <w:cols w:num="5" w:equalWidth="0">
            <w:col w:w="3423" w:space="53"/>
            <w:col w:w="1456" w:space="109"/>
            <w:col w:w="1591" w:space="70"/>
            <w:col w:w="1534" w:space="40"/>
            <w:col w:w="1934"/>
          </w:cols>
        </w:sectPr>
      </w:pPr>
    </w:p>
    <w:p>
      <w:pPr>
        <w:spacing w:line="277" w:lineRule="auto" w:before="112"/>
        <w:ind w:left="850" w:right="103" w:hanging="18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n’est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pas validé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1"/>
          <w:sz w:val="24"/>
          <w:szCs w:val="24"/>
        </w:rPr>
      </w:r>
      <w:r>
        <w:rPr>
          <w:rFonts w:ascii="Calibri" w:hAnsi="Calibri" w:cs="Calibri" w:eastAsia="Calibri"/>
          <w:b/>
          <w:bCs/>
          <w:i/>
          <w:sz w:val="24"/>
          <w:szCs w:val="24"/>
          <w:u w:val="thick" w:color="000000"/>
        </w:rPr>
        <w:t>par</w:t>
      </w:r>
      <w:r>
        <w:rPr>
          <w:rFonts w:ascii="Calibri" w:hAnsi="Calibri" w:cs="Calibri" w:eastAsia="Calibri"/>
          <w:b/>
          <w:bCs/>
          <w:i/>
          <w:spacing w:val="-4"/>
          <w:sz w:val="24"/>
          <w:szCs w:val="24"/>
          <w:u w:val="thick" w:color="000000"/>
        </w:rPr>
        <w:t> </w:t>
      </w:r>
      <w:r>
        <w:rPr>
          <w:rFonts w:ascii="Calibri" w:hAnsi="Calibri" w:cs="Calibri" w:eastAsia="Calibri"/>
          <w:b/>
          <w:bCs/>
          <w:i/>
          <w:sz w:val="24"/>
          <w:szCs w:val="24"/>
          <w:u w:val="thick" w:color="000000"/>
        </w:rPr>
        <w:t>une</w:t>
      </w:r>
      <w:r>
        <w:rPr>
          <w:rFonts w:ascii="Calibri" w:hAnsi="Calibri" w:cs="Calibri" w:eastAsia="Calibri"/>
          <w:b/>
          <w:bCs/>
          <w:i/>
          <w:sz w:val="24"/>
          <w:szCs w:val="24"/>
        </w:rPr>
      </w:r>
      <w:r>
        <w:rPr>
          <w:rFonts w:ascii="Calibri" w:hAnsi="Calibri" w:cs="Calibri" w:eastAsia="Calibri"/>
          <w:b/>
          <w:bCs/>
          <w:i/>
          <w:spacing w:val="2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4"/>
          <w:szCs w:val="24"/>
          <w:u w:val="thick" w:color="000000"/>
        </w:rPr>
        <w:t>convention</w:t>
      </w:r>
      <w:r>
        <w:rPr>
          <w:rFonts w:ascii="Calibri" w:hAnsi="Calibri" w:cs="Calibri" w:eastAsia="Calibri"/>
          <w:b/>
          <w:bCs/>
          <w:i/>
          <w:spacing w:val="-5"/>
          <w:sz w:val="24"/>
          <w:szCs w:val="24"/>
          <w:u w:val="thick" w:color="000000"/>
        </w:rPr>
        <w:t> </w:t>
      </w:r>
      <w:r>
        <w:rPr>
          <w:rFonts w:ascii="Calibri" w:hAnsi="Calibri" w:cs="Calibri" w:eastAsia="Calibri"/>
          <w:b/>
          <w:bCs/>
          <w:i/>
          <w:spacing w:val="-1"/>
          <w:sz w:val="24"/>
          <w:szCs w:val="24"/>
          <w:u w:val="thick" w:color="000000"/>
        </w:rPr>
        <w:t>signée.*</w:t>
      </w:r>
      <w:r>
        <w:rPr>
          <w:rFonts w:ascii="Calibri" w:hAnsi="Calibri" w:cs="Calibri" w:eastAsia="Calibri"/>
          <w:b/>
          <w:bCs/>
          <w:i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77" w:lineRule="auto" w:before="14"/>
        <w:ind w:left="682" w:right="0" w:firstLine="0"/>
        <w:jc w:val="left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visite</w:t>
      </w:r>
      <w:r>
        <w:rPr>
          <w:spacing w:val="-2"/>
        </w:rPr>
        <w:t> </w:t>
      </w:r>
      <w:r>
        <w:rPr/>
        <w:t>est</w:t>
      </w:r>
      <w:r>
        <w:rPr>
          <w:spacing w:val="-3"/>
        </w:rPr>
        <w:t> </w:t>
      </w:r>
      <w:r>
        <w:rPr/>
        <w:t>validée</w:t>
      </w:r>
      <w:r>
        <w:rPr>
          <w:spacing w:val="-3"/>
        </w:rPr>
        <w:t> </w:t>
      </w:r>
      <w:r>
        <w:rPr>
          <w:spacing w:val="-1"/>
        </w:rPr>
        <w:t>par </w:t>
      </w:r>
      <w:r>
        <w:rPr/>
        <w:t>le</w:t>
      </w:r>
      <w:r>
        <w:rPr>
          <w:spacing w:val="26"/>
        </w:rPr>
        <w:t> </w:t>
      </w:r>
      <w:r>
        <w:rPr>
          <w:rFonts w:ascii="Calibri" w:hAnsi="Calibri" w:cs="Calibri" w:eastAsia="Calibri"/>
          <w:spacing w:val="-1"/>
        </w:rPr>
        <w:t>cachet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l’entreprise</w:t>
      </w:r>
      <w:r>
        <w:rPr>
          <w:spacing w:val="-1"/>
        </w:rPr>
        <w:t>.</w:t>
      </w:r>
    </w:p>
    <w:p>
      <w:pPr>
        <w:tabs>
          <w:tab w:pos="1087" w:val="left" w:leader="none"/>
          <w:tab w:pos="2177" w:val="left" w:leader="none"/>
          <w:tab w:pos="3264" w:val="left" w:leader="none"/>
          <w:tab w:pos="4352" w:val="left" w:leader="none"/>
          <w:tab w:pos="5120" w:val="left" w:leader="none"/>
        </w:tabs>
        <w:spacing w:line="225" w:lineRule="exact" w:before="0"/>
        <w:ind w:left="0" w:right="302" w:firstLine="0"/>
        <w:jc w:val="right"/>
        <w:rPr>
          <w:rFonts w:ascii="Calibri" w:hAnsi="Calibri" w:cs="Calibri" w:eastAsia="Calibri"/>
          <w:sz w:val="18"/>
          <w:szCs w:val="18"/>
        </w:rPr>
      </w:pPr>
      <w:r>
        <w:rPr>
          <w:w w:val="95"/>
        </w:rPr>
        <w:br w:type="column"/>
      </w:r>
      <w:r>
        <w:rPr>
          <w:rFonts w:ascii="Calibri"/>
          <w:b/>
          <w:w w:val="95"/>
          <w:sz w:val="22"/>
        </w:rPr>
        <w:t>1</w:t>
        <w:tab/>
        <w:t>2</w:t>
        <w:tab/>
        <w:t>3</w:t>
        <w:tab/>
        <w:t>4</w:t>
        <w:tab/>
      </w:r>
      <w:r>
        <w:rPr>
          <w:rFonts w:ascii="Calibri"/>
          <w:b/>
          <w:sz w:val="22"/>
        </w:rPr>
        <w:t>5</w:t>
        <w:tab/>
      </w:r>
      <w:r>
        <w:rPr>
          <w:rFonts w:ascii="Calibri"/>
          <w:b/>
          <w:spacing w:val="-1"/>
          <w:w w:val="95"/>
          <w:position w:val="1"/>
          <w:sz w:val="18"/>
        </w:rPr>
        <w:t>RESULTAT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0" w:right="24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%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1140" w:right="560"/>
          <w:cols w:num="2" w:equalWidth="0">
            <w:col w:w="3129" w:space="236"/>
            <w:col w:w="6845"/>
          </w:cols>
        </w:sectPr>
      </w:pPr>
    </w:p>
    <w:p>
      <w:pPr>
        <w:spacing w:before="2"/>
        <w:ind w:left="68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*Dès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lors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z w:val="20"/>
        </w:rPr>
        <w:t>que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la</w:t>
      </w:r>
      <w:r>
        <w:rPr>
          <w:rFonts w:ascii="Calibri" w:hAnsi="Calibri"/>
          <w:b/>
          <w:spacing w:val="-6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convention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est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signée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z w:val="20"/>
        </w:rPr>
        <w:t>100%</w:t>
      </w:r>
      <w:r>
        <w:rPr>
          <w:rFonts w:ascii="Calibri" w:hAnsi="Calibri"/>
          <w:b/>
          <w:spacing w:val="-4"/>
          <w:sz w:val="20"/>
        </w:rPr>
        <w:t> </w:t>
      </w:r>
      <w:r>
        <w:rPr>
          <w:rFonts w:ascii="Calibri" w:hAnsi="Calibri"/>
          <w:b/>
          <w:sz w:val="20"/>
        </w:rPr>
        <w:t>est</w:t>
      </w:r>
      <w:r>
        <w:rPr>
          <w:rFonts w:ascii="Calibri" w:hAnsi="Calibri"/>
          <w:b/>
          <w:spacing w:val="-5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validé.</w:t>
      </w:r>
      <w:r>
        <w:rPr>
          <w:rFonts w:ascii="Calibri" w:hAns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1140" w:right="560"/>
        </w:sectPr>
      </w:pPr>
    </w:p>
    <w:p>
      <w:pPr>
        <w:spacing w:line="276" w:lineRule="auto" w:before="39"/>
        <w:ind w:left="689" w:right="0" w:hanging="382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color w:val="FFFFFF"/>
          <w:spacing w:val="-1"/>
          <w:sz w:val="22"/>
        </w:rPr>
        <w:t>D2-1.5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Avoir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ses</w:t>
      </w:r>
      <w:r>
        <w:rPr>
          <w:rFonts w:ascii="Calibri"/>
          <w:b/>
          <w:color w:val="FFFFFF"/>
          <w:spacing w:val="2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propres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outils</w:t>
      </w:r>
      <w:r>
        <w:rPr>
          <w:rFonts w:ascii="Calibri"/>
          <w:b/>
          <w:color w:val="FFFFFF"/>
          <w:spacing w:val="-2"/>
          <w:sz w:val="22"/>
        </w:rPr>
        <w:t> </w:t>
      </w:r>
      <w:r>
        <w:rPr>
          <w:rFonts w:ascii="Calibri"/>
          <w:b/>
          <w:color w:val="FFFFFF"/>
          <w:sz w:val="22"/>
        </w:rPr>
        <w:t>de</w:t>
      </w:r>
      <w:r>
        <w:rPr>
          <w:rFonts w:ascii="Calibri"/>
          <w:b/>
          <w:color w:val="FFFFFF"/>
          <w:spacing w:val="30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travail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et</w:t>
      </w:r>
      <w:r>
        <w:rPr>
          <w:rFonts w:ascii="Calibri"/>
          <w:b/>
          <w:color w:val="FFFFFF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en prendre</w:t>
      </w:r>
      <w:r>
        <w:rPr>
          <w:rFonts w:ascii="Calibri"/>
          <w:b/>
          <w:color w:val="FFFFFF"/>
          <w:spacing w:val="-3"/>
          <w:sz w:val="22"/>
        </w:rPr>
        <w:t> </w:t>
      </w:r>
      <w:r>
        <w:rPr>
          <w:rFonts w:ascii="Calibri"/>
          <w:b/>
          <w:color w:val="FFFFFF"/>
          <w:spacing w:val="-1"/>
          <w:sz w:val="22"/>
        </w:rPr>
        <w:t>soin</w:t>
      </w:r>
      <w:r>
        <w:rPr>
          <w:rFonts w:ascii="Calibri"/>
          <w:sz w:val="22"/>
        </w:rPr>
      </w:r>
    </w:p>
    <w:p>
      <w:pPr>
        <w:pStyle w:val="BodyText"/>
        <w:spacing w:line="240" w:lineRule="auto" w:before="7"/>
        <w:ind w:left="254" w:right="0" w:firstLine="0"/>
        <w:jc w:val="left"/>
      </w:pPr>
      <w:r>
        <w:rPr/>
        <w:t>Tu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mesure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1"/>
        </w:rPr>
        <w:t>présenter</w:t>
      </w:r>
      <w:r>
        <w:rPr/>
      </w:r>
    </w:p>
    <w:p>
      <w:pPr>
        <w:spacing w:line="276" w:lineRule="auto" w:before="39"/>
        <w:ind w:left="391" w:right="0" w:hanging="137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 w:hAnsi="Calibri"/>
          <w:color w:val="FFFFFF"/>
          <w:spacing w:val="-1"/>
          <w:sz w:val="22"/>
        </w:rPr>
        <w:t>Très</w:t>
      </w:r>
      <w:r>
        <w:rPr>
          <w:rFonts w:ascii="Calibri" w:hAnsi="Calibri"/>
          <w:color w:val="FFFFFF"/>
          <w:sz w:val="22"/>
        </w:rPr>
        <w:t> </w:t>
      </w:r>
      <w:r>
        <w:rPr>
          <w:rFonts w:ascii="Calibri" w:hAnsi="Calibri"/>
          <w:color w:val="FFFFFF"/>
          <w:spacing w:val="-1"/>
          <w:sz w:val="22"/>
        </w:rPr>
        <w:t>bonne</w:t>
      </w:r>
      <w:r>
        <w:rPr>
          <w:rFonts w:ascii="Calibri" w:hAnsi="Calibri"/>
          <w:color w:val="FFFFFF"/>
          <w:spacing w:val="24"/>
          <w:sz w:val="22"/>
        </w:rPr>
        <w:t> </w:t>
      </w:r>
      <w:r>
        <w:rPr>
          <w:rFonts w:ascii="Calibri" w:hAnsi="Calibri"/>
          <w:color w:val="FFFFFF"/>
          <w:spacing w:val="-1"/>
          <w:sz w:val="22"/>
        </w:rPr>
        <w:t>maîtrise</w:t>
      </w:r>
      <w:r>
        <w:rPr>
          <w:rFonts w:ascii="Calibri" w:hAnsi="Calibri"/>
          <w:sz w:val="22"/>
        </w:rPr>
      </w:r>
    </w:p>
    <w:p>
      <w:pPr>
        <w:spacing w:line="276" w:lineRule="auto" w:before="39"/>
        <w:ind w:left="254" w:right="0" w:firstLine="67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25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suffisante</w:t>
      </w:r>
      <w:r>
        <w:rPr>
          <w:rFonts w:ascii="Calibri"/>
          <w:sz w:val="22"/>
        </w:rPr>
      </w:r>
    </w:p>
    <w:p>
      <w:pPr>
        <w:spacing w:before="195"/>
        <w:ind w:left="25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-2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fragile</w:t>
      </w:r>
      <w:r>
        <w:rPr>
          <w:rFonts w:ascii="Calibri"/>
          <w:sz w:val="22"/>
        </w:rPr>
      </w:r>
    </w:p>
    <w:p>
      <w:pPr>
        <w:spacing w:line="276" w:lineRule="auto" w:before="39"/>
        <w:ind w:left="254" w:right="428" w:firstLine="151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color w:val="FFFFFF"/>
          <w:spacing w:val="-1"/>
          <w:sz w:val="22"/>
        </w:rPr>
        <w:t>Maitrise</w:t>
      </w:r>
      <w:r>
        <w:rPr>
          <w:rFonts w:ascii="Calibri"/>
          <w:color w:val="FFFFFF"/>
          <w:spacing w:val="25"/>
          <w:sz w:val="22"/>
        </w:rPr>
        <w:t> </w:t>
      </w:r>
      <w:r>
        <w:rPr>
          <w:rFonts w:ascii="Calibri"/>
          <w:color w:val="FFFFFF"/>
          <w:spacing w:val="-1"/>
          <w:sz w:val="22"/>
        </w:rPr>
        <w:t>insuffisante</w:t>
      </w:r>
      <w:r>
        <w:rPr>
          <w:rFonts w:ascii="Calibri"/>
          <w:sz w:val="22"/>
        </w:rPr>
      </w:r>
    </w:p>
    <w:p>
      <w:pPr>
        <w:spacing w:after="0" w:line="276" w:lineRule="auto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1140" w:right="560"/>
          <w:cols w:num="5" w:equalWidth="0">
            <w:col w:w="3378" w:space="222"/>
            <w:col w:w="1258" w:space="437"/>
            <w:col w:w="1133" w:space="262"/>
            <w:col w:w="1611" w:space="178"/>
            <w:col w:w="1731"/>
          </w:cols>
        </w:sectPr>
      </w:pPr>
    </w:p>
    <w:p>
      <w:pPr>
        <w:pStyle w:val="BodyText"/>
        <w:spacing w:line="240" w:lineRule="auto" w:before="43"/>
        <w:ind w:left="254" w:right="0" w:firstLine="0"/>
        <w:jc w:val="left"/>
      </w:pPr>
      <w:r>
        <w:rPr/>
        <w:t>ton</w:t>
      </w:r>
      <w:r>
        <w:rPr>
          <w:spacing w:val="-5"/>
        </w:rPr>
        <w:t> </w:t>
      </w:r>
      <w:r>
        <w:rPr/>
        <w:t>cahier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1"/>
        </w:rPr>
        <w:t>tout</w:t>
      </w:r>
      <w:r>
        <w:rPr>
          <w:spacing w:val="-3"/>
        </w:rPr>
        <w:t> </w:t>
      </w:r>
      <w:r>
        <w:rPr>
          <w:spacing w:val="-1"/>
        </w:rPr>
        <w:t>moment</w:t>
      </w:r>
      <w:r>
        <w:rPr/>
      </w:r>
    </w:p>
    <w:p>
      <w:pPr>
        <w:spacing w:line="274" w:lineRule="auto" w:before="45"/>
        <w:ind w:left="254" w:right="11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/>
          <w:bCs/>
          <w:sz w:val="16"/>
          <w:szCs w:val="16"/>
        </w:rPr>
        <w:t>(à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n’importe</w:t>
      </w:r>
      <w:r>
        <w:rPr>
          <w:rFonts w:ascii="Calibri" w:hAnsi="Calibri" w:cs="Calibri" w:eastAsia="Calibri"/>
          <w:b/>
          <w:bCs/>
          <w:sz w:val="16"/>
          <w:szCs w:val="16"/>
        </w:rPr>
        <w:t> quel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 professeur</w:t>
      </w:r>
      <w:r>
        <w:rPr>
          <w:rFonts w:ascii="Calibri" w:hAnsi="Calibri" w:cs="Calibri" w:eastAsia="Calibri"/>
          <w:b/>
          <w:bCs/>
          <w:sz w:val="16"/>
          <w:szCs w:val="16"/>
        </w:rPr>
        <w:t> ou </w:t>
      </w:r>
      <w:r>
        <w:rPr>
          <w:rFonts w:ascii="Calibri" w:hAnsi="Calibri" w:cs="Calibri" w:eastAsia="Calibri"/>
          <w:b/>
          <w:bCs/>
          <w:sz w:val="16"/>
          <w:szCs w:val="16"/>
        </w:rPr>
        <w:t>au</w:t>
      </w:r>
      <w:r>
        <w:rPr>
          <w:rFonts w:ascii="Calibri" w:hAnsi="Calibri" w:cs="Calibri" w:eastAsia="Calibri"/>
          <w:b/>
          <w:bCs/>
          <w:spacing w:val="-3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directeur</w:t>
      </w:r>
      <w:r>
        <w:rPr>
          <w:rFonts w:ascii="Calibri" w:hAnsi="Calibri" w:cs="Calibri" w:eastAsia="Calibri"/>
          <w:b/>
          <w:bCs/>
          <w:spacing w:val="30"/>
          <w:sz w:val="16"/>
          <w:szCs w:val="16"/>
        </w:rPr>
        <w:t> </w:t>
      </w:r>
      <w:r>
        <w:rPr>
          <w:rFonts w:ascii="Calibri" w:hAnsi="Calibri" w:cs="Calibri" w:eastAsia="Calibri"/>
          <w:b/>
          <w:bCs/>
          <w:spacing w:val="-1"/>
          <w:sz w:val="16"/>
          <w:szCs w:val="16"/>
        </w:rPr>
        <w:t>SEGPA)</w:t>
      </w:r>
      <w:r>
        <w:rPr>
          <w:rFonts w:ascii="Calibri" w:hAnsi="Calibri" w:cs="Calibri" w:eastAsia="Calibri"/>
          <w:sz w:val="16"/>
          <w:szCs w:val="16"/>
        </w:rPr>
      </w:r>
    </w:p>
    <w:p>
      <w:pPr>
        <w:pStyle w:val="BodyText"/>
        <w:spacing w:line="278" w:lineRule="auto" w:before="8"/>
        <w:ind w:left="254" w:right="0" w:firstLine="0"/>
        <w:jc w:val="left"/>
      </w:pPr>
      <w:r>
        <w:rPr/>
        <w:t>Ton</w:t>
      </w:r>
      <w:r>
        <w:rPr>
          <w:spacing w:val="-3"/>
        </w:rPr>
        <w:t> </w:t>
      </w:r>
      <w:r>
        <w:rPr>
          <w:spacing w:val="-1"/>
        </w:rPr>
        <w:t>cahier</w:t>
      </w:r>
      <w:r>
        <w:rPr>
          <w:spacing w:val="-4"/>
        </w:rPr>
        <w:t> </w:t>
      </w:r>
      <w:r>
        <w:rPr/>
        <w:t>est</w:t>
      </w:r>
      <w:r>
        <w:rPr>
          <w:spacing w:val="-3"/>
        </w:rPr>
        <w:t> </w:t>
      </w:r>
      <w:r>
        <w:rPr>
          <w:spacing w:val="-1"/>
        </w:rPr>
        <w:t>propre/soigné</w:t>
      </w:r>
      <w:r>
        <w:rPr/>
        <w:t> </w:t>
      </w:r>
      <w:r>
        <w:rPr>
          <w:spacing w:val="-1"/>
        </w:rPr>
        <w:t>et</w:t>
      </w:r>
      <w:r>
        <w:rPr>
          <w:spacing w:val="29"/>
          <w:w w:val="99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couverture</w:t>
      </w:r>
      <w:r>
        <w:rPr>
          <w:spacing w:val="-3"/>
        </w:rPr>
        <w:t> </w:t>
      </w:r>
      <w:r>
        <w:rPr>
          <w:spacing w:val="-1"/>
        </w:rPr>
        <w:t>est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2"/>
        </w:rPr>
        <w:t> </w:t>
      </w:r>
      <w:r>
        <w:rPr>
          <w:spacing w:val="-1"/>
        </w:rPr>
        <w:t>bon</w:t>
      </w:r>
      <w:r>
        <w:rPr>
          <w:spacing w:val="-6"/>
        </w:rPr>
        <w:t> </w:t>
      </w:r>
      <w:r>
        <w:rPr/>
        <w:t>état.</w:t>
      </w:r>
      <w:r>
        <w:rPr>
          <w:spacing w:val="27"/>
        </w:rPr>
        <w:t> </w:t>
      </w:r>
      <w:r>
        <w:rPr>
          <w:spacing w:val="-1"/>
        </w:rPr>
        <w:t>Appréciation</w:t>
      </w:r>
      <w:r>
        <w:rPr>
          <w:spacing w:val="-5"/>
        </w:rPr>
        <w:t> </w:t>
      </w:r>
      <w:r>
        <w:rPr>
          <w:spacing w:val="-1"/>
        </w:rPr>
        <w:t>des</w:t>
      </w:r>
      <w:r>
        <w:rPr>
          <w:spacing w:val="-5"/>
        </w:rPr>
        <w:t> </w:t>
      </w:r>
      <w:r>
        <w:rPr>
          <w:spacing w:val="-1"/>
        </w:rPr>
        <w:t>professeurs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tabs>
          <w:tab w:pos="2115" w:val="left" w:leader="none"/>
          <w:tab w:pos="3807" w:val="left" w:leader="none"/>
          <w:tab w:pos="5459" w:val="left" w:leader="none"/>
        </w:tabs>
        <w:spacing w:before="110"/>
        <w:ind w:left="254" w:right="0" w:firstLine="201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Toujours</w:t>
        <w:tab/>
      </w:r>
      <w:r>
        <w:rPr>
          <w:rFonts w:ascii="Calibri"/>
          <w:spacing w:val="-1"/>
          <w:w w:val="95"/>
          <w:sz w:val="22"/>
        </w:rPr>
        <w:t>Souvent</w:t>
        <w:tab/>
      </w:r>
      <w:r>
        <w:rPr>
          <w:rFonts w:ascii="Calibri"/>
          <w:spacing w:val="-1"/>
          <w:sz w:val="22"/>
        </w:rPr>
        <w:t>Parfois</w:t>
        <w:tab/>
        <w:t>jamais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30"/>
          <w:szCs w:val="30"/>
        </w:rPr>
      </w:pPr>
    </w:p>
    <w:p>
      <w:pPr>
        <w:tabs>
          <w:tab w:pos="2100" w:val="left" w:leader="none"/>
          <w:tab w:pos="3533" w:val="left" w:leader="none"/>
          <w:tab w:pos="5483" w:val="left" w:leader="none"/>
        </w:tabs>
        <w:spacing w:before="0"/>
        <w:ind w:left="25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Très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bon état</w:t>
        <w:tab/>
      </w:r>
      <w:r>
        <w:rPr>
          <w:rFonts w:ascii="Calibri" w:hAnsi="Calibri"/>
          <w:sz w:val="22"/>
        </w:rPr>
        <w:t>Bon</w:t>
      </w:r>
      <w:r>
        <w:rPr>
          <w:rFonts w:ascii="Calibri" w:hAnsi="Calibri"/>
          <w:spacing w:val="-1"/>
          <w:sz w:val="22"/>
        </w:rPr>
        <w:t> état</w:t>
        <w:tab/>
        <w:t>Mauvais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état</w:t>
        <w:tab/>
      </w:r>
      <w:r>
        <w:rPr>
          <w:rFonts w:ascii="Calibri" w:hAnsi="Calibri"/>
          <w:sz w:val="22"/>
        </w:rPr>
        <w:t>Perdu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1140" w:right="560"/>
          <w:cols w:num="2" w:equalWidth="0">
            <w:col w:w="3329" w:space="178"/>
            <w:col w:w="670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7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7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1140" w:right="56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  <w:r>
        <w:rPr/>
        <w:pict>
          <v:shape style="position:absolute;margin-left:44.759998pt;margin-top:291.049988pt;width:11.04pt;height:14.76pt;mso-position-horizontal-relative:page;mso-position-vertical-relative:page;z-index:-406096" type="#_x0000_t75" stroked="false">
            <v:imagedata r:id="rId40" o:title=""/>
          </v:shape>
        </w:pict>
      </w:r>
      <w:r>
        <w:rPr/>
        <w:pict>
          <v:shape style="position:absolute;margin-left:44.759998pt;margin-top:325.609985pt;width:11.04pt;height:14.76pt;mso-position-horizontal-relative:page;mso-position-vertical-relative:page;z-index:-406072" type="#_x0000_t75" stroked="false">
            <v:imagedata r:id="rId40" o:title=""/>
          </v:shape>
        </w:pict>
      </w:r>
      <w:r>
        <w:rPr/>
        <w:pict>
          <v:shape style="position:absolute;margin-left:44.759998pt;margin-top:527.23999pt;width:11.047485pt;height:14.76pt;mso-position-horizontal-relative:page;mso-position-vertical-relative:page;z-index:-406048" type="#_x0000_t75" stroked="false">
            <v:imagedata r:id="rId40" o:title=""/>
          </v:shape>
        </w:pict>
      </w:r>
      <w:r>
        <w:rPr/>
        <w:pict>
          <v:group style="position:absolute;margin-left:40.929985pt;margin-top:697.659973pt;width:486pt;height:32.3pt;mso-position-horizontal-relative:page;mso-position-vertical-relative:page;z-index:-406024" coordorigin="819,13953" coordsize="9720,646">
            <v:group style="position:absolute;left:828;top:13953;width:9710;height:336" coordorigin="828,13953" coordsize="9710,336">
              <v:shape style="position:absolute;left:828;top:13953;width:9710;height:336" coordorigin="828,13953" coordsize="9710,336" path="m828,14289l10538,14289,10538,13953,828,13953,828,14289xe" filled="true" fillcolor="#f1f1f1" stroked="false">
                <v:path arrowok="t"/>
                <v:fill type="solid"/>
              </v:shape>
            </v:group>
            <v:group style="position:absolute;left:828;top:14216;width:2962;height:2" coordorigin="828,14216" coordsize="2962,2">
              <v:shape style="position:absolute;left:828;top:14216;width:2962;height:2" coordorigin="828,14216" coordsize="2962,0" path="m828,14216l3790,14216e" filled="false" stroked="true" strokeweight=".94003pt" strokecolor="#000000">
                <v:path arrowok="t"/>
              </v:shape>
            </v:group>
            <v:group style="position:absolute;left:828;top:14289;width:9710;height:310" coordorigin="828,14289" coordsize="9710,310">
              <v:shape style="position:absolute;left:828;top:14289;width:9710;height:310" coordorigin="828,14289" coordsize="9710,310" path="m828,14599l10538,14599,10538,14289,828,14289,828,14599xe" filled="true" fillcolor="#f1f1f1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854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29"/>
                          <w:szCs w:val="29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Etapes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7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recherche.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7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29"/>
                        </w:rPr>
                        <w:t>.</w:t>
                      </w:r>
                      <w:r>
                        <w:rPr>
                          <w:rFonts w:ascii="Comic Sans MS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before="44"/>
        <w:ind w:left="2408" w:right="0" w:firstLine="338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36pt;margin-top:16.400057pt;width:99pt;height:50.25pt;mso-position-horizontal-relative:page;mso-position-vertical-relative:paragraph;z-index:3832" type="#_x0000_t202" filled="false" stroked="true" strokeweight="2.25pt" strokecolor="#000000">
            <v:textbox inset="0,0,0,0">
              <w:txbxContent>
                <w:p>
                  <w:pPr>
                    <w:spacing w:before="191"/>
                    <w:ind w:left="212" w:right="0" w:firstLine="0"/>
                    <w:jc w:val="left"/>
                    <w:rPr>
                      <w:rFonts w:ascii="Calibri" w:hAnsi="Calibri" w:cs="Calibri" w:eastAsia="Calibri"/>
                      <w:sz w:val="44"/>
                      <w:szCs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STAGE</w:t>
                  </w:r>
                  <w:r>
                    <w:rPr>
                      <w:rFonts w:ascii="Calibri"/>
                      <w:b/>
                      <w:spacing w:val="-16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3</w:t>
                  </w:r>
                  <w:r>
                    <w:rPr>
                      <w:rFonts w:ascii="Calibri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8"/>
        </w:rPr>
        <w:t>Tu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as 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reçu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pour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tes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recherches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stage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8"/>
          <w:sz w:val="28"/>
        </w:rPr>
        <w:t> </w:t>
      </w:r>
      <w:r>
        <w:rPr>
          <w:rFonts w:ascii="Calibri" w:hAnsi="Calibri"/>
          <w:b/>
          <w:sz w:val="28"/>
        </w:rPr>
        <w:t>un 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carnet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z w:val="28"/>
        </w:rPr>
        <w:t>afin </w:t>
      </w:r>
      <w:r>
        <w:rPr>
          <w:rFonts w:ascii="Calibri" w:hAnsi="Calibri"/>
          <w:b/>
          <w:spacing w:val="3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sz w:val="28"/>
        </w:rPr>
      </w:r>
    </w:p>
    <w:p>
      <w:pPr>
        <w:pStyle w:val="Heading3"/>
        <w:tabs>
          <w:tab w:pos="3952" w:val="left" w:leader="none"/>
          <w:tab w:pos="4756" w:val="left" w:leader="none"/>
          <w:tab w:pos="5312" w:val="left" w:leader="none"/>
          <w:tab w:pos="6451" w:val="left" w:leader="none"/>
          <w:tab w:pos="7055" w:val="left" w:leader="none"/>
          <w:tab w:pos="8586" w:val="left" w:leader="none"/>
          <w:tab w:pos="9631" w:val="left" w:leader="none"/>
        </w:tabs>
        <w:spacing w:line="276" w:lineRule="auto" w:before="52"/>
        <w:ind w:left="2408" w:right="168"/>
        <w:jc w:val="left"/>
        <w:rPr>
          <w:rFonts w:ascii="Calibri" w:hAnsi="Calibri" w:cs="Calibri" w:eastAsia="Calibri"/>
          <w:b w:val="0"/>
          <w:bCs w:val="0"/>
        </w:rPr>
      </w:pPr>
      <w:r>
        <w:rPr>
          <w:spacing w:val="-1"/>
        </w:rPr>
        <w:t>répertorier</w:t>
        <w:tab/>
        <w:t>dans</w:t>
        <w:tab/>
      </w:r>
      <w:r>
        <w:rPr/>
        <w:t>un</w:t>
        <w:tab/>
      </w:r>
      <w:r>
        <w:rPr>
          <w:spacing w:val="-1"/>
          <w:w w:val="95"/>
        </w:rPr>
        <w:t>tableau</w:t>
        <w:tab/>
      </w:r>
      <w:r>
        <w:rPr>
          <w:spacing w:val="-1"/>
        </w:rPr>
        <w:t>tes</w:t>
        <w:tab/>
        <w:t>démarches</w:t>
        <w:tab/>
        <w:t>auprès</w:t>
        <w:tab/>
      </w:r>
      <w:r>
        <w:rPr/>
        <w:t>des</w:t>
      </w:r>
      <w:r>
        <w:rPr>
          <w:spacing w:val="27"/>
        </w:rPr>
        <w:t> </w:t>
      </w:r>
      <w:r>
        <w:rPr>
          <w:spacing w:val="-1"/>
        </w:rPr>
        <w:t>entreprises</w:t>
      </w:r>
      <w:r>
        <w:rPr>
          <w:rFonts w:ascii="Calibri" w:hAnsi="Calibri"/>
          <w:b w:val="0"/>
          <w:spacing w:val="-1"/>
        </w:rPr>
        <w:t>.</w:t>
      </w:r>
    </w:p>
    <w:p>
      <w:pPr>
        <w:pStyle w:val="Heading4"/>
        <w:spacing w:line="339" w:lineRule="exact"/>
        <w:ind w:left="2746" w:right="0"/>
        <w:jc w:val="left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suivi</w:t>
      </w:r>
      <w:r>
        <w:rPr/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tenue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ce</w:t>
      </w:r>
      <w:r>
        <w:rPr/>
        <w:t> </w:t>
      </w:r>
      <w:r>
        <w:rPr>
          <w:spacing w:val="-1"/>
        </w:rPr>
        <w:t>cahier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évalués.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4"/>
        <w:gridCol w:w="523"/>
        <w:gridCol w:w="528"/>
        <w:gridCol w:w="530"/>
        <w:gridCol w:w="521"/>
        <w:gridCol w:w="528"/>
        <w:gridCol w:w="530"/>
        <w:gridCol w:w="514"/>
        <w:gridCol w:w="528"/>
        <w:gridCol w:w="531"/>
        <w:gridCol w:w="504"/>
        <w:gridCol w:w="1106"/>
      </w:tblGrid>
      <w:tr>
        <w:trPr>
          <w:trHeight w:val="643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4" w:lineRule="auto" w:before="8"/>
              <w:ind w:left="1168" w:right="276" w:hanging="8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D2-3.2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7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trouver</w:t>
            </w:r>
            <w:r>
              <w:rPr>
                <w:rFonts w:ascii="Calibri" w:hAnsi="Calibri"/>
                <w:b/>
                <w:color w:val="FFFFFF"/>
                <w:sz w:val="22"/>
              </w:rPr>
              <w:t> un</w:t>
            </w:r>
            <w:r>
              <w:rPr>
                <w:rFonts w:ascii="Calibri" w:hAnsi="Calibri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contact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et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ses</w:t>
            </w:r>
            <w:r>
              <w:rPr>
                <w:rFonts w:ascii="Calibri" w:hAnsi="Calibri"/>
                <w:b/>
                <w:color w:val="FFFFFF"/>
                <w:spacing w:val="33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coordonnées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244" w:right="247" w:firstLine="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</w:r>
            <w:r>
              <w:rPr>
                <w:rFonts w:ascii="Calibri" w:hAnsi="Calibri"/>
                <w:color w:val="FFFFFF"/>
                <w:spacing w:val="24"/>
                <w:w w:val="99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maîtrise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9/10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80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230" w:right="223" w:firstLine="2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suffisante</w:t>
            </w:r>
            <w:r>
              <w:rPr>
                <w:rFonts w:ascii="Calibri"/>
                <w:color w:val="FFFFFF"/>
                <w:spacing w:val="-10"/>
                <w:sz w:val="20"/>
              </w:rPr>
              <w:t> </w:t>
            </w:r>
            <w:r>
              <w:rPr>
                <w:rFonts w:ascii="Calibri"/>
                <w:color w:val="FFFFFF"/>
                <w:spacing w:val="1"/>
                <w:sz w:val="20"/>
              </w:rPr>
              <w:t>6/8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660" w:right="154" w:hanging="47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/>
                <w:color w:val="FFFFFF"/>
                <w:sz w:val="20"/>
              </w:rPr>
              <w:t>fragile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3/5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180" w:right="155" w:firstLine="3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insuffisante</w:t>
            </w:r>
            <w:r>
              <w:rPr>
                <w:rFonts w:ascii="Calibri"/>
                <w:color w:val="FFFFFF"/>
                <w:spacing w:val="-13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0/2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15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147" w:right="14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Pour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chacune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des</w:t>
            </w:r>
            <w:r>
              <w:rPr>
                <w:rFonts w:ascii="Calibri" w:hAnsi="Calibri"/>
                <w:b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10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entreprises</w:t>
            </w:r>
            <w:r>
              <w:rPr>
                <w:rFonts w:ascii="Calibri" w:hAnsi="Calibri"/>
                <w:b/>
                <w:spacing w:val="29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toutes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les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colonnes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doivent</w:t>
            </w:r>
            <w:r>
              <w:rPr>
                <w:rFonts w:ascii="Calibri" w:hAnsi="Calibri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impérativement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être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remplies.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6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7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8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9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18" w:lineRule="exact"/>
              <w:ind w:left="23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RESULTAT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0"/>
              <w:ind w:left="67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/10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625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tabs>
                <w:tab w:pos="3866" w:val="left" w:leader="none"/>
                <w:tab w:pos="5570" w:val="left" w:leader="none"/>
                <w:tab w:pos="6878" w:val="left" w:leader="none"/>
                <w:tab w:pos="8768" w:val="left" w:leader="none"/>
              </w:tabs>
              <w:spacing w:line="271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D2-3.3</w:t>
            </w:r>
            <w:r>
              <w:rPr>
                <w:rFonts w:ascii="Calibri" w:hAnsi="Calibri"/>
                <w:b/>
                <w:color w:val="FFFFFF"/>
                <w:spacing w:val="-2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Compléter</w:t>
            </w:r>
            <w:r>
              <w:rPr>
                <w:rFonts w:ascii="Calibri" w:hAnsi="Calibri"/>
                <w:b/>
                <w:color w:val="FFFFFF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un document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  <w:tab/>
            </w:r>
            <w:r>
              <w:rPr>
                <w:rFonts w:ascii="Calibri" w:hAnsi="Calibri"/>
                <w:color w:val="FFFFFF"/>
                <w:spacing w:val="-1"/>
                <w:w w:val="95"/>
                <w:sz w:val="20"/>
              </w:rPr>
              <w:t>Maitrise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fragile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3743" w:val="left" w:leader="none"/>
                <w:tab w:pos="5260" w:val="left" w:leader="none"/>
                <w:tab w:pos="7269" w:val="left" w:leader="none"/>
                <w:tab w:pos="8403" w:val="left" w:leader="none"/>
              </w:tabs>
              <w:spacing w:line="240" w:lineRule="auto" w:before="34"/>
              <w:ind w:left="35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grâce </w:t>
            </w:r>
            <w:r>
              <w:rPr>
                <w:rFonts w:ascii="Calibri" w:hAnsi="Calibri"/>
                <w:b/>
                <w:color w:val="FFFFFF"/>
                <w:sz w:val="22"/>
              </w:rPr>
              <w:t>à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des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données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collectées</w:t>
              <w:tab/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maîtrise</w:t>
            </w:r>
            <w:r>
              <w:rPr>
                <w:rFonts w:ascii="Calibri" w:hAnsi="Calibri"/>
                <w:color w:val="FFFFFF"/>
                <w:spacing w:val="-13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+80%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suffisante</w:t>
            </w:r>
            <w:r>
              <w:rPr>
                <w:rFonts w:ascii="Calibri" w:hAnsi="Calibri"/>
                <w:color w:val="FFFFFF"/>
                <w:spacing w:val="-11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+60%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+40%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insuffisante</w:t>
            </w:r>
            <w:r>
              <w:rPr>
                <w:rFonts w:ascii="Calibri" w:hAnsi="Calibri"/>
                <w:color w:val="FFFFFF"/>
                <w:spacing w:val="-14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-40%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691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7" w:lineRule="auto" w:before="10"/>
              <w:ind w:left="531" w:right="71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chaque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colonne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ton</w:t>
            </w:r>
            <w:r>
              <w:rPr>
                <w:rFonts w:ascii="Calibri" w:hAnsi="Calibri"/>
                <w:spacing w:val="2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tableau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renseignée.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85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1027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auto" w:before="10"/>
              <w:ind w:left="531" w:right="41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renseignements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tu</w:t>
            </w:r>
            <w:r>
              <w:rPr>
                <w:rFonts w:ascii="Calibri" w:hAnsi="Calibri"/>
                <w:spacing w:val="2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donnes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précis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qualité 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utiles.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1030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 w:before="1"/>
              <w:ind w:left="531" w:right="255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40208" cy="187451"/>
                  <wp:effectExtent l="0" t="0" r="0" b="0"/>
                  <wp:docPr id="7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 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moins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6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entreprises</w:t>
            </w:r>
            <w:r>
              <w:rPr>
                <w:rFonts w:ascii="Calibri" w:hAnsi="Calibri" w:cs="Calibri" w:eastAsia="Calibri"/>
                <w:spacing w:val="3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correspondent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à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</w:t>
            </w:r>
            <w:r>
              <w:rPr>
                <w:rFonts w:ascii="Calibri" w:hAnsi="Calibri" w:cs="Calibri" w:eastAsia="Calibri"/>
                <w:spacing w:val="29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vœux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d’orientation.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622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tabs>
                <w:tab w:pos="3866" w:val="left" w:leader="none"/>
                <w:tab w:pos="5570" w:val="left" w:leader="none"/>
                <w:tab w:pos="6878" w:val="left" w:leader="none"/>
                <w:tab w:pos="8768" w:val="left" w:leader="none"/>
              </w:tabs>
              <w:spacing w:line="271" w:lineRule="exact"/>
              <w:ind w:left="1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D2-1.1</w:t>
            </w:r>
            <w:r>
              <w:rPr>
                <w:rFonts w:ascii="Calibri" w:hAnsi="Calibri"/>
                <w:b/>
                <w:color w:val="FFFFFF"/>
                <w:spacing w:val="-2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Faire</w:t>
            </w:r>
            <w:r>
              <w:rPr>
                <w:rFonts w:ascii="Calibri" w:hAnsi="Calibri"/>
                <w:b/>
                <w:color w:val="FFFFFF"/>
                <w:spacing w:val="-3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son travail</w:t>
            </w:r>
            <w:r>
              <w:rPr>
                <w:rFonts w:ascii="Calibri" w:hAnsi="Calibri"/>
                <w:b/>
                <w:color w:val="FFFFFF"/>
                <w:position w:val="1"/>
                <w:sz w:val="22"/>
              </w:rPr>
              <w:t> à</w:t>
            </w:r>
            <w:r>
              <w:rPr>
                <w:rFonts w:ascii="Calibri" w:hAnsi="Calibri"/>
                <w:b/>
                <w:color w:val="FFFFFF"/>
                <w:spacing w:val="-3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la maison,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  <w:tab/>
            </w:r>
            <w:r>
              <w:rPr>
                <w:rFonts w:ascii="Calibri" w:hAnsi="Calibri"/>
                <w:color w:val="FFFFFF"/>
                <w:spacing w:val="-1"/>
                <w:w w:val="95"/>
                <w:sz w:val="20"/>
              </w:rPr>
              <w:t>Maitrise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fragile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3767" w:val="left" w:leader="none"/>
                <w:tab w:pos="5260" w:val="left" w:leader="none"/>
                <w:tab w:pos="7269" w:val="left" w:leader="none"/>
                <w:tab w:pos="8403" w:val="left" w:leader="none"/>
              </w:tabs>
              <w:spacing w:line="240" w:lineRule="auto" w:before="33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sur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son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temps</w:t>
            </w:r>
            <w:r>
              <w:rPr>
                <w:rFonts w:ascii="Calibri" w:hAnsi="Calibri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personnel.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maîtrise+80%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suffisante</w:t>
            </w:r>
            <w:r>
              <w:rPr>
                <w:rFonts w:ascii="Calibri" w:hAnsi="Calibri"/>
                <w:color w:val="FFFFFF"/>
                <w:spacing w:val="-14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+60%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+40%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insuffisante</w:t>
            </w:r>
            <w:r>
              <w:rPr>
                <w:rFonts w:ascii="Calibri" w:hAnsi="Calibri"/>
                <w:color w:val="FFFFFF"/>
                <w:spacing w:val="-13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-40%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1353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296" w:right="296" w:hanging="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visites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doivent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être</w:t>
            </w:r>
            <w:r>
              <w:rPr>
                <w:rFonts w:ascii="Calibri" w:hAnsi="Calibri" w:cs="Calibri" w:eastAsia="Calibri"/>
                <w:b/>
                <w:bCs/>
                <w:spacing w:val="2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tamponnées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tant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 qu’un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stage</w:t>
            </w:r>
            <w:r>
              <w:rPr>
                <w:rFonts w:ascii="Calibri" w:hAnsi="Calibri" w:cs="Calibri" w:eastAsia="Calibri"/>
                <w:b/>
                <w:bCs/>
                <w:spacing w:val="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n’est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pas validé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1"/>
                <w:sz w:val="24"/>
                <w:szCs w:val="24"/>
              </w:rPr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  <w:u w:val="thick" w:color="000000"/>
              </w:rPr>
              <w:t>par</w:t>
            </w:r>
            <w:r>
              <w:rPr>
                <w:rFonts w:ascii="Calibri" w:hAnsi="Calibri" w:cs="Calibri" w:eastAsia="Calibri"/>
                <w:b/>
                <w:bCs/>
                <w:i/>
                <w:spacing w:val="-4"/>
                <w:sz w:val="24"/>
                <w:szCs w:val="24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  <w:u w:val="thick" w:color="000000"/>
              </w:rPr>
              <w:t>une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</w:rPr>
            </w:r>
            <w:r>
              <w:rPr>
                <w:rFonts w:ascii="Calibri" w:hAnsi="Calibri" w:cs="Calibri" w:eastAsia="Calibri"/>
                <w:b/>
                <w:bCs/>
                <w:i/>
                <w:spacing w:val="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-1"/>
                <w:sz w:val="24"/>
                <w:szCs w:val="24"/>
                <w:u w:val="thick" w:color="000000"/>
              </w:rPr>
              <w:t>convention</w:t>
            </w:r>
            <w:r>
              <w:rPr>
                <w:rFonts w:ascii="Calibri" w:hAnsi="Calibri" w:cs="Calibri" w:eastAsia="Calibri"/>
                <w:b/>
                <w:bCs/>
                <w:i/>
                <w:spacing w:val="-5"/>
                <w:sz w:val="24"/>
                <w:szCs w:val="24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-1"/>
                <w:sz w:val="24"/>
                <w:szCs w:val="24"/>
                <w:u w:val="thick" w:color="000000"/>
              </w:rPr>
              <w:t>signée.*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</w:rPr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6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7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8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9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RESULTAT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691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7" w:lineRule="auto" w:before="10"/>
              <w:ind w:left="531" w:right="5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visite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est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validée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par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cachet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l’entreprise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85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286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2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*Dès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lors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convention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est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signée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100%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est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validé.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624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609" w:right="228" w:hanging="3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FFFFFF"/>
                <w:spacing w:val="-1"/>
                <w:sz w:val="22"/>
              </w:rPr>
              <w:t>D2-1.5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Avoir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ses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propres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outils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de</w:t>
            </w:r>
            <w:r>
              <w:rPr>
                <w:rFonts w:ascii="Calibri"/>
                <w:b/>
                <w:color w:val="FFFFFF"/>
                <w:spacing w:val="23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travail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et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en prendre</w:t>
            </w:r>
            <w:r>
              <w:rPr>
                <w:rFonts w:ascii="Calibri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soin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426" w:right="281" w:hanging="13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pacing w:val="-1"/>
                <w:sz w:val="22"/>
              </w:rPr>
              <w:t>Très</w:t>
            </w:r>
            <w:r>
              <w:rPr>
                <w:rFonts w:ascii="Calibri" w:hAnsi="Calibri"/>
                <w:color w:val="FFFFFF"/>
                <w:sz w:val="22"/>
              </w:rPr>
              <w:t> </w:t>
            </w:r>
            <w:r>
              <w:rPr>
                <w:rFonts w:ascii="Calibri" w:hAnsi="Calibri"/>
                <w:color w:val="FFFFFF"/>
                <w:spacing w:val="-1"/>
                <w:sz w:val="22"/>
              </w:rPr>
              <w:t>bonne</w:t>
            </w:r>
            <w:r>
              <w:rPr>
                <w:rFonts w:ascii="Calibri" w:hAnsi="Calibri"/>
                <w:color w:val="FFFFFF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FFFFFF"/>
                <w:spacing w:val="-1"/>
                <w:sz w:val="22"/>
              </w:rPr>
              <w:t>maîtrise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5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356" w:right="336" w:firstLine="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24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suffisante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52"/>
              <w:ind w:left="11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fragile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279" w:right="278" w:firstLine="1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24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insuffisante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1129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/>
              <w:ind w:left="104" w:right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mesure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présenter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ton</w:t>
            </w:r>
            <w:r>
              <w:rPr>
                <w:rFonts w:ascii="Calibri" w:hAnsi="Calibri"/>
                <w:spacing w:val="2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cahier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tout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moment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74" w:lineRule="auto" w:before="1"/>
              <w:ind w:left="104" w:right="46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(à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n’importe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 quel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 professeur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 ou 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au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directeur</w:t>
            </w:r>
            <w:r>
              <w:rPr>
                <w:rFonts w:ascii="Calibri" w:hAnsi="Calibri" w:cs="Calibri" w:eastAsia="Calibri"/>
                <w:b/>
                <w:bCs/>
                <w:spacing w:val="29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SEGPA)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Toujours</w:t>
            </w:r>
          </w:p>
        </w:tc>
        <w:tc>
          <w:tcPr>
            <w:tcW w:w="15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4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Souvent</w:t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48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Parfois</w:t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jamais</w:t>
            </w:r>
          </w:p>
        </w:tc>
      </w:tr>
      <w:tr>
        <w:trPr>
          <w:trHeight w:val="679" w:hRule="exact"/>
        </w:trPr>
        <w:tc>
          <w:tcPr>
            <w:tcW w:w="3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/>
              <w:ind w:left="104" w:right="1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cahier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propre/soigné et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2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couverture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état.</w:t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19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Très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bon état</w:t>
            </w:r>
          </w:p>
        </w:tc>
        <w:tc>
          <w:tcPr>
            <w:tcW w:w="15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4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Bon</w:t>
            </w:r>
            <w:r>
              <w:rPr>
                <w:rFonts w:ascii="Calibri" w:hAnsi="Calibri"/>
                <w:spacing w:val="-1"/>
                <w:sz w:val="22"/>
              </w:rPr>
              <w:t> état</w:t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21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Mauvais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état</w:t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53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Perdu</w:t>
            </w:r>
          </w:p>
        </w:tc>
      </w:tr>
      <w:tr>
        <w:trPr>
          <w:trHeight w:val="1591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Appréciation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professeurs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580" w:right="112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  <w:r>
        <w:rPr/>
        <w:pict>
          <v:shape style="position:absolute;margin-left:73.103996pt;margin-top:291.049988pt;width:11.04pt;height:14.76pt;mso-position-horizontal-relative:page;mso-position-vertical-relative:page;z-index:-405856" type="#_x0000_t75" stroked="false">
            <v:imagedata r:id="rId40" o:title=""/>
          </v:shape>
        </w:pict>
      </w:r>
      <w:r>
        <w:rPr/>
        <w:pict>
          <v:shape style="position:absolute;margin-left:73.103996pt;margin-top:325.609985pt;width:11.04pt;height:14.76pt;mso-position-horizontal-relative:page;mso-position-vertical-relative:page;z-index:-405832" type="#_x0000_t75" stroked="false">
            <v:imagedata r:id="rId40" o:title=""/>
          </v:shape>
        </w:pict>
      </w:r>
      <w:r>
        <w:rPr/>
        <w:pict>
          <v:shape style="position:absolute;margin-left:73.103996pt;margin-top:527.23999pt;width:11.047485pt;height:14.76pt;mso-position-horizontal-relative:page;mso-position-vertical-relative:page;z-index:-405808" type="#_x0000_t75" stroked="false">
            <v:imagedata r:id="rId40" o:title=""/>
          </v:shape>
        </w:pict>
      </w:r>
      <w:r>
        <w:rPr/>
        <w:pict>
          <v:group style="position:absolute;margin-left:69.273987pt;margin-top:697.659973pt;width:485.95pt;height:32.3pt;mso-position-horizontal-relative:page;mso-position-vertical-relative:page;z-index:-405784" coordorigin="1385,13953" coordsize="9719,646">
            <v:group style="position:absolute;left:1395;top:13953;width:9710;height:336" coordorigin="1395,13953" coordsize="9710,336">
              <v:shape style="position:absolute;left:1395;top:13953;width:9710;height:336" coordorigin="1395,13953" coordsize="9710,336" path="m1395,14289l11104,14289,11104,13953,1395,13953,1395,14289xe" filled="true" fillcolor="#f1f1f1" stroked="false">
                <v:path arrowok="t"/>
                <v:fill type="solid"/>
              </v:shape>
            </v:group>
            <v:group style="position:absolute;left:1395;top:14216;width:2962;height:2" coordorigin="1395,14216" coordsize="2962,2">
              <v:shape style="position:absolute;left:1395;top:14216;width:2962;height:2" coordorigin="1395,14216" coordsize="2962,0" path="m1395,14216l4357,14216e" filled="false" stroked="true" strokeweight=".94003pt" strokecolor="#000000">
                <v:path arrowok="t"/>
              </v:shape>
            </v:group>
            <v:group style="position:absolute;left:1395;top:14289;width:9710;height:310" coordorigin="1395,14289" coordsize="9710,310">
              <v:shape style="position:absolute;left:1395;top:14289;width:9710;height:310" coordorigin="1395,14289" coordsize="9710,310" path="m1395,14599l11104,14599,11104,14289,1395,14289,1395,14599xe" filled="true" fillcolor="#f1f1f1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11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8;top:32;width:3018;height:701" coordorigin="48,32" coordsize="3018,701">
              <v:shape style="position:absolute;left:48;top:32;width:3018;height:701" coordorigin="48,32" coordsize="3018,701" path="m48,733l3065,733,3065,32,48,32,48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80;top:15;width:2;height:718" coordorigin="3080,15" coordsize="2,718">
              <v:shape style="position:absolute;left:3080;top:15;width:2;height:718" coordorigin="3080,15" coordsize="0,718" path="m3080,15l3080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2;top:17;width:3048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847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Etapes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de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8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recherche.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pacing w:val="-67"/>
                          <w:sz w:val="33"/>
                        </w:rPr>
                        <w:t> </w:t>
                      </w: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Evaluation.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spacing w:before="44"/>
        <w:ind w:left="2414" w:right="0" w:firstLine="339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64.349998pt;margin-top:16.400057pt;width:99pt;height:50.25pt;mso-position-horizontal-relative:page;mso-position-vertical-relative:paragraph;z-index:4072" type="#_x0000_t202" filled="false" stroked="true" strokeweight="2.25pt" strokecolor="#000000">
            <v:textbox inset="0,0,0,0">
              <w:txbxContent>
                <w:p>
                  <w:pPr>
                    <w:spacing w:before="191"/>
                    <w:ind w:left="212" w:right="0" w:firstLine="0"/>
                    <w:jc w:val="left"/>
                    <w:rPr>
                      <w:rFonts w:ascii="Calibri" w:hAnsi="Calibri" w:cs="Calibri" w:eastAsia="Calibri"/>
                      <w:sz w:val="44"/>
                      <w:szCs w:val="44"/>
                    </w:rPr>
                  </w:pPr>
                  <w:r>
                    <w:rPr>
                      <w:rFonts w:ascii="Calibri"/>
                      <w:b/>
                      <w:sz w:val="44"/>
                    </w:rPr>
                    <w:t>STAGE</w:t>
                  </w:r>
                  <w:r>
                    <w:rPr>
                      <w:rFonts w:ascii="Calibri"/>
                      <w:b/>
                      <w:spacing w:val="-16"/>
                      <w:sz w:val="44"/>
                    </w:rPr>
                    <w:t> </w:t>
                  </w:r>
                  <w:r>
                    <w:rPr>
                      <w:rFonts w:ascii="Calibri"/>
                      <w:b/>
                      <w:sz w:val="44"/>
                    </w:rPr>
                    <w:t>4</w:t>
                  </w:r>
                  <w:r>
                    <w:rPr>
                      <w:rFonts w:ascii="Calibri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8"/>
        </w:rPr>
        <w:t>Tu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z w:val="28"/>
        </w:rPr>
        <w:t>as 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reçu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pour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5"/>
          <w:sz w:val="28"/>
        </w:rPr>
        <w:t> </w:t>
      </w:r>
      <w:r>
        <w:rPr>
          <w:rFonts w:ascii="Calibri" w:hAnsi="Calibri"/>
          <w:spacing w:val="-1"/>
          <w:sz w:val="28"/>
        </w:rPr>
        <w:t>tes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3"/>
          <w:sz w:val="28"/>
        </w:rPr>
        <w:t> </w:t>
      </w:r>
      <w:r>
        <w:rPr>
          <w:rFonts w:ascii="Calibri" w:hAnsi="Calibri"/>
          <w:spacing w:val="-1"/>
          <w:sz w:val="28"/>
        </w:rPr>
        <w:t>recherches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4"/>
          <w:sz w:val="28"/>
        </w:rPr>
        <w:t> </w:t>
      </w:r>
      <w:r>
        <w:rPr>
          <w:rFonts w:ascii="Calibri" w:hAnsi="Calibri"/>
          <w:spacing w:val="-1"/>
          <w:sz w:val="28"/>
        </w:rPr>
        <w:t>stage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8"/>
          <w:sz w:val="28"/>
        </w:rPr>
        <w:t> </w:t>
      </w:r>
      <w:r>
        <w:rPr>
          <w:rFonts w:ascii="Calibri" w:hAnsi="Calibri"/>
          <w:b/>
          <w:sz w:val="28"/>
        </w:rPr>
        <w:t>un </w:t>
      </w:r>
      <w:r>
        <w:rPr>
          <w:rFonts w:ascii="Calibri" w:hAnsi="Calibri"/>
          <w:b/>
          <w:spacing w:val="5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carnet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4"/>
          <w:sz w:val="28"/>
        </w:rPr>
        <w:t> </w:t>
      </w:r>
      <w:r>
        <w:rPr>
          <w:rFonts w:ascii="Calibri" w:hAnsi="Calibri"/>
          <w:b/>
          <w:sz w:val="28"/>
        </w:rPr>
        <w:t>afin </w:t>
      </w:r>
      <w:r>
        <w:rPr>
          <w:rFonts w:ascii="Calibri" w:hAnsi="Calibri"/>
          <w:b/>
          <w:spacing w:val="3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sz w:val="28"/>
        </w:rPr>
      </w:r>
    </w:p>
    <w:p>
      <w:pPr>
        <w:pStyle w:val="Heading3"/>
        <w:tabs>
          <w:tab w:pos="3958" w:val="left" w:leader="none"/>
          <w:tab w:pos="4762" w:val="left" w:leader="none"/>
          <w:tab w:pos="5319" w:val="left" w:leader="none"/>
          <w:tab w:pos="6457" w:val="left" w:leader="none"/>
          <w:tab w:pos="7061" w:val="left" w:leader="none"/>
          <w:tab w:pos="8592" w:val="left" w:leader="none"/>
          <w:tab w:pos="9638" w:val="left" w:leader="none"/>
        </w:tabs>
        <w:spacing w:line="276" w:lineRule="auto" w:before="52"/>
        <w:ind w:left="2414" w:right="161"/>
        <w:jc w:val="left"/>
        <w:rPr>
          <w:rFonts w:ascii="Calibri" w:hAnsi="Calibri" w:cs="Calibri" w:eastAsia="Calibri"/>
          <w:b w:val="0"/>
          <w:bCs w:val="0"/>
        </w:rPr>
      </w:pPr>
      <w:r>
        <w:rPr>
          <w:spacing w:val="-1"/>
        </w:rPr>
        <w:t>répertorier</w:t>
        <w:tab/>
        <w:t>dans</w:t>
        <w:tab/>
      </w:r>
      <w:r>
        <w:rPr>
          <w:w w:val="95"/>
        </w:rPr>
        <w:t>un</w:t>
        <w:tab/>
      </w:r>
      <w:r>
        <w:rPr>
          <w:spacing w:val="-1"/>
        </w:rPr>
        <w:t>tableau</w:t>
        <w:tab/>
        <w:t>tes</w:t>
        <w:tab/>
      </w:r>
      <w:r>
        <w:rPr>
          <w:spacing w:val="-1"/>
          <w:w w:val="95"/>
        </w:rPr>
        <w:t>démarches</w:t>
        <w:tab/>
      </w:r>
      <w:r>
        <w:rPr>
          <w:spacing w:val="-1"/>
        </w:rPr>
        <w:t>auprès</w:t>
        <w:tab/>
      </w:r>
      <w:r>
        <w:rPr/>
        <w:t>des</w:t>
      </w:r>
      <w:r>
        <w:rPr>
          <w:spacing w:val="27"/>
        </w:rPr>
        <w:t> </w:t>
      </w:r>
      <w:r>
        <w:rPr>
          <w:spacing w:val="-1"/>
        </w:rPr>
        <w:t>entreprises</w:t>
      </w:r>
      <w:r>
        <w:rPr>
          <w:rFonts w:ascii="Calibri" w:hAnsi="Calibri"/>
          <w:b w:val="0"/>
          <w:spacing w:val="-1"/>
        </w:rPr>
        <w:t>.</w:t>
      </w:r>
    </w:p>
    <w:p>
      <w:pPr>
        <w:pStyle w:val="Heading4"/>
        <w:spacing w:line="339" w:lineRule="exact"/>
        <w:ind w:left="2753" w:right="0"/>
        <w:jc w:val="left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suivi</w:t>
      </w:r>
      <w:r>
        <w:rPr/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tenue</w:t>
      </w:r>
      <w:r>
        <w:rPr/>
        <w:t> de</w:t>
      </w:r>
      <w:r>
        <w:rPr>
          <w:spacing w:val="-2"/>
        </w:rPr>
        <w:t> </w:t>
      </w:r>
      <w:r>
        <w:rPr>
          <w:spacing w:val="-1"/>
        </w:rPr>
        <w:t>ce</w:t>
      </w:r>
      <w:r>
        <w:rPr/>
        <w:t> </w:t>
      </w:r>
      <w:r>
        <w:rPr>
          <w:spacing w:val="-1"/>
        </w:rPr>
        <w:t>cahier</w:t>
      </w:r>
      <w:r>
        <w:rPr>
          <w:spacing w:val="-2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évalués.</w:t>
      </w:r>
    </w:p>
    <w:p>
      <w:pPr>
        <w:spacing w:line="240" w:lineRule="auto" w:before="10"/>
        <w:rPr>
          <w:rFonts w:ascii="Calibri" w:hAnsi="Calibri" w:cs="Calibri" w:eastAsia="Calibri"/>
          <w:sz w:val="23"/>
          <w:szCs w:val="23"/>
        </w:rPr>
      </w:pPr>
    </w:p>
    <w:tbl>
      <w:tblPr>
        <w:tblW w:w="0" w:type="auto"/>
        <w:jc w:val="left"/>
        <w:tblInd w:w="1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3"/>
        <w:gridCol w:w="523"/>
        <w:gridCol w:w="528"/>
        <w:gridCol w:w="531"/>
        <w:gridCol w:w="521"/>
        <w:gridCol w:w="528"/>
        <w:gridCol w:w="530"/>
        <w:gridCol w:w="514"/>
        <w:gridCol w:w="529"/>
        <w:gridCol w:w="530"/>
        <w:gridCol w:w="504"/>
        <w:gridCol w:w="1106"/>
      </w:tblGrid>
      <w:tr>
        <w:trPr>
          <w:trHeight w:val="643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4" w:lineRule="auto" w:before="8"/>
              <w:ind w:left="1167" w:right="276" w:hanging="8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D2-3.2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7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trouver</w:t>
            </w:r>
            <w:r>
              <w:rPr>
                <w:rFonts w:ascii="Calibri" w:hAnsi="Calibri"/>
                <w:b/>
                <w:color w:val="FFFFFF"/>
                <w:sz w:val="22"/>
              </w:rPr>
              <w:t> un</w:t>
            </w:r>
            <w:r>
              <w:rPr>
                <w:rFonts w:ascii="Calibri" w:hAnsi="Calibri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contact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et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ses</w:t>
            </w:r>
            <w:r>
              <w:rPr>
                <w:rFonts w:ascii="Calibri" w:hAnsi="Calibri"/>
                <w:b/>
                <w:color w:val="FFFFFF"/>
                <w:spacing w:val="3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coordonnées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244" w:right="247" w:firstLine="91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</w:r>
            <w:r>
              <w:rPr>
                <w:rFonts w:ascii="Calibri" w:hAnsi="Calibri"/>
                <w:color w:val="FFFFFF"/>
                <w:spacing w:val="24"/>
                <w:w w:val="99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maîtrise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9/10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579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230" w:right="223" w:firstLine="228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suffisante</w:t>
            </w:r>
            <w:r>
              <w:rPr>
                <w:rFonts w:asci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/>
                <w:color w:val="FFFFFF"/>
                <w:spacing w:val="1"/>
                <w:sz w:val="20"/>
              </w:rPr>
              <w:t>6/8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nil" w:sz="6" w:space="0" w:color="auto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660" w:right="154" w:hanging="47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/>
                <w:color w:val="FFFFFF"/>
                <w:sz w:val="20"/>
              </w:rPr>
              <w:t>fragile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3/5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nil" w:sz="6" w:space="0" w:color="auto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 w:before="36"/>
              <w:ind w:left="182" w:right="152" w:firstLine="30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/>
                <w:color w:val="FFFFFF"/>
                <w:spacing w:val="26"/>
                <w:w w:val="99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insuffisante</w:t>
            </w:r>
            <w:r>
              <w:rPr>
                <w:rFonts w:ascii="Calibri"/>
                <w:color w:val="FFFFFF"/>
                <w:spacing w:val="-13"/>
                <w:sz w:val="20"/>
              </w:rPr>
              <w:t> </w:t>
            </w:r>
            <w:r>
              <w:rPr>
                <w:rFonts w:ascii="Calibri"/>
                <w:color w:val="FFFFFF"/>
                <w:spacing w:val="-1"/>
                <w:sz w:val="20"/>
              </w:rPr>
              <w:t>0/2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1015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147" w:right="14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Pour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chacune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des</w:t>
            </w:r>
            <w:r>
              <w:rPr>
                <w:rFonts w:ascii="Calibri" w:hAnsi="Calibri"/>
                <w:b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10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entreprises</w:t>
            </w:r>
            <w:r>
              <w:rPr>
                <w:rFonts w:ascii="Calibri" w:hAnsi="Calibri"/>
                <w:b/>
                <w:spacing w:val="29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toutes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les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colonnes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doivent</w:t>
            </w:r>
            <w:r>
              <w:rPr>
                <w:rFonts w:ascii="Calibri" w:hAnsi="Calibri"/>
                <w:b/>
                <w:spacing w:val="26"/>
                <w:w w:val="99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impérativement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être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remplies.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6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7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8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9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67"/>
              <w:ind w:left="238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RESULTAT</w:t>
            </w:r>
            <w:r>
              <w:rPr>
                <w:rFonts w:ascii="Calibri"/>
                <w:sz w:val="18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20"/>
              <w:ind w:left="67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/10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625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tabs>
                <w:tab w:pos="3865" w:val="left" w:leader="none"/>
                <w:tab w:pos="5570" w:val="left" w:leader="none"/>
                <w:tab w:pos="6878" w:val="left" w:leader="none"/>
                <w:tab w:pos="8770" w:val="left" w:leader="none"/>
              </w:tabs>
              <w:spacing w:line="271" w:lineRule="exact"/>
              <w:ind w:left="32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D2-3.3</w:t>
            </w:r>
            <w:r>
              <w:rPr>
                <w:rFonts w:ascii="Calibri" w:hAnsi="Calibri"/>
                <w:b/>
                <w:color w:val="FFFFFF"/>
                <w:spacing w:val="-2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Compléter</w:t>
            </w:r>
            <w:r>
              <w:rPr>
                <w:rFonts w:ascii="Calibri" w:hAnsi="Calibri"/>
                <w:b/>
                <w:color w:val="FFFFFF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un document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  <w:tab/>
            </w:r>
            <w:r>
              <w:rPr>
                <w:rFonts w:ascii="Calibri" w:hAnsi="Calibri"/>
                <w:color w:val="FFFFFF"/>
                <w:spacing w:val="-1"/>
                <w:w w:val="95"/>
                <w:sz w:val="20"/>
              </w:rPr>
              <w:t>Maitrise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fragile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3743" w:val="left" w:leader="none"/>
                <w:tab w:pos="5260" w:val="left" w:leader="none"/>
                <w:tab w:pos="7269" w:val="left" w:leader="none"/>
                <w:tab w:pos="8405" w:val="left" w:leader="none"/>
              </w:tabs>
              <w:spacing w:line="240" w:lineRule="auto" w:before="34"/>
              <w:ind w:left="3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grâce </w:t>
            </w:r>
            <w:r>
              <w:rPr>
                <w:rFonts w:ascii="Calibri" w:hAnsi="Calibri"/>
                <w:b/>
                <w:color w:val="FFFFFF"/>
                <w:sz w:val="22"/>
              </w:rPr>
              <w:t>à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des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données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collectées</w:t>
              <w:tab/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maîtrise</w:t>
            </w:r>
            <w:r>
              <w:rPr>
                <w:rFonts w:ascii="Calibri" w:hAnsi="Calibri"/>
                <w:color w:val="FFFFFF"/>
                <w:spacing w:val="-13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+80%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suffisante</w:t>
            </w:r>
            <w:r>
              <w:rPr>
                <w:rFonts w:ascii="Calibri" w:hAnsi="Calibri"/>
                <w:color w:val="FFFFFF"/>
                <w:spacing w:val="-12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+60%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+40%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insuffisante</w:t>
            </w:r>
            <w:r>
              <w:rPr>
                <w:rFonts w:ascii="Calibri" w:hAnsi="Calibri"/>
                <w:color w:val="FFFFFF"/>
                <w:spacing w:val="-14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-40%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691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7" w:lineRule="auto" w:before="10"/>
              <w:ind w:left="531" w:right="71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chaque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colonne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ton</w:t>
            </w:r>
            <w:r>
              <w:rPr>
                <w:rFonts w:ascii="Calibri" w:hAnsi="Calibri"/>
                <w:spacing w:val="2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tableau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renseignée.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85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1027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6" w:lineRule="auto" w:before="10"/>
              <w:ind w:left="531" w:right="41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renseignements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tu</w:t>
            </w:r>
            <w:r>
              <w:rPr>
                <w:rFonts w:ascii="Calibri" w:hAnsi="Calibri"/>
                <w:spacing w:val="2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donnes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précis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qualité </w:t>
            </w:r>
            <w:r>
              <w:rPr>
                <w:rFonts w:ascii="Calibri" w:hAnsi="Calibri"/>
                <w:sz w:val="24"/>
              </w:rPr>
              <w:t>=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utiles.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1030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 w:before="1"/>
              <w:ind w:left="531" w:right="255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position w:val="-5"/>
              </w:rPr>
              <w:drawing>
                <wp:inline distT="0" distB="0" distL="0" distR="0">
                  <wp:extent cx="140208" cy="187451"/>
                  <wp:effectExtent l="0" t="0" r="0" b="0"/>
                  <wp:docPr id="9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  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moins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6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entreprises</w:t>
            </w:r>
            <w:r>
              <w:rPr>
                <w:rFonts w:ascii="Calibri" w:hAnsi="Calibri" w:cs="Calibri" w:eastAsia="Calibri"/>
                <w:spacing w:val="3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correspondent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à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un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</w:t>
            </w:r>
            <w:r>
              <w:rPr>
                <w:rFonts w:ascii="Calibri" w:hAnsi="Calibri" w:cs="Calibri" w:eastAsia="Calibri"/>
                <w:spacing w:val="29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vœux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d’orientation.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622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tabs>
                <w:tab w:pos="3865" w:val="left" w:leader="none"/>
                <w:tab w:pos="5570" w:val="left" w:leader="none"/>
                <w:tab w:pos="6878" w:val="left" w:leader="none"/>
                <w:tab w:pos="8770" w:val="left" w:leader="none"/>
              </w:tabs>
              <w:spacing w:line="271" w:lineRule="exact"/>
              <w:ind w:left="13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D2-1.1</w:t>
            </w:r>
            <w:r>
              <w:rPr>
                <w:rFonts w:ascii="Calibri" w:hAnsi="Calibri"/>
                <w:b/>
                <w:color w:val="FFFFFF"/>
                <w:spacing w:val="-2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Faire</w:t>
            </w:r>
            <w:r>
              <w:rPr>
                <w:rFonts w:ascii="Calibri" w:hAnsi="Calibri"/>
                <w:b/>
                <w:color w:val="FFFFFF"/>
                <w:spacing w:val="-3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son travail</w:t>
            </w:r>
            <w:r>
              <w:rPr>
                <w:rFonts w:ascii="Calibri" w:hAnsi="Calibri"/>
                <w:b/>
                <w:color w:val="FFFFFF"/>
                <w:position w:val="1"/>
                <w:sz w:val="22"/>
              </w:rPr>
              <w:t> à</w:t>
            </w:r>
            <w:r>
              <w:rPr>
                <w:rFonts w:ascii="Calibri" w:hAnsi="Calibri"/>
                <w:b/>
                <w:color w:val="FFFFFF"/>
                <w:spacing w:val="-3"/>
                <w:position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position w:val="1"/>
                <w:sz w:val="22"/>
              </w:rPr>
              <w:t>la maison,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Très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bonne</w:t>
              <w:tab/>
            </w:r>
            <w:r>
              <w:rPr>
                <w:rFonts w:ascii="Calibri" w:hAnsi="Calibri"/>
                <w:color w:val="FFFFFF"/>
                <w:spacing w:val="-1"/>
                <w:w w:val="95"/>
                <w:sz w:val="20"/>
              </w:rPr>
              <w:t>Maitrise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color w:val="FFFFFF"/>
                <w:spacing w:val="-11"/>
                <w:sz w:val="20"/>
              </w:rPr>
              <w:t> </w:t>
            </w:r>
            <w:r>
              <w:rPr>
                <w:rFonts w:ascii="Calibri" w:hAnsi="Calibri"/>
                <w:color w:val="FFFFFF"/>
                <w:sz w:val="20"/>
              </w:rPr>
              <w:t>fragile</w:t>
              <w:tab/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Maitrise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TableParagraph"/>
              <w:tabs>
                <w:tab w:pos="3767" w:val="left" w:leader="none"/>
                <w:tab w:pos="5260" w:val="left" w:leader="none"/>
                <w:tab w:pos="7269" w:val="left" w:leader="none"/>
                <w:tab w:pos="8405" w:val="left" w:leader="none"/>
              </w:tabs>
              <w:spacing w:line="240" w:lineRule="auto" w:before="33"/>
              <w:ind w:left="61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sur</w:t>
            </w:r>
            <w:r>
              <w:rPr>
                <w:rFonts w:ascii="Calibri" w:hAnsi="Calibri"/>
                <w:b/>
                <w:color w:val="FFFFFF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son </w:t>
            </w:r>
            <w:r>
              <w:rPr>
                <w:rFonts w:ascii="Calibri" w:hAnsi="Calibri"/>
                <w:b/>
                <w:color w:val="FFFFFF"/>
                <w:spacing w:val="-2"/>
                <w:sz w:val="22"/>
              </w:rPr>
              <w:t>temps</w:t>
            </w:r>
            <w:r>
              <w:rPr>
                <w:rFonts w:ascii="Calibri" w:hAnsi="Calibri"/>
                <w:b/>
                <w:color w:val="FFFFFF"/>
                <w:spacing w:val="1"/>
                <w:sz w:val="22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2"/>
              </w:rPr>
              <w:t>personnel.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maîtrise+80%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suffisante</w:t>
            </w:r>
            <w:r>
              <w:rPr>
                <w:rFonts w:ascii="Calibri" w:hAnsi="Calibri"/>
                <w:color w:val="FFFFFF"/>
                <w:spacing w:val="-14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position w:val="2"/>
                <w:sz w:val="20"/>
              </w:rPr>
              <w:t>+60%</w:t>
              <w:tab/>
            </w:r>
            <w:r>
              <w:rPr>
                <w:rFonts w:ascii="Calibri" w:hAnsi="Calibri"/>
                <w:color w:val="FFFFFF"/>
                <w:w w:val="95"/>
                <w:position w:val="2"/>
                <w:sz w:val="20"/>
              </w:rPr>
              <w:t>+40%</w:t>
              <w:tab/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insuffisante</w:t>
            </w:r>
            <w:r>
              <w:rPr>
                <w:rFonts w:ascii="Calibri" w:hAnsi="Calibri"/>
                <w:color w:val="FFFFFF"/>
                <w:spacing w:val="-13"/>
                <w:position w:val="2"/>
                <w:sz w:val="20"/>
              </w:rPr>
              <w:t> </w:t>
            </w:r>
            <w:r>
              <w:rPr>
                <w:rFonts w:ascii="Calibri" w:hAnsi="Calibri"/>
                <w:color w:val="FFFFFF"/>
                <w:spacing w:val="-1"/>
                <w:position w:val="2"/>
                <w:sz w:val="20"/>
              </w:rPr>
              <w:t>-40%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1353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296" w:right="296" w:hanging="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visites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doivent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être</w:t>
            </w:r>
            <w:r>
              <w:rPr>
                <w:rFonts w:ascii="Calibri" w:hAnsi="Calibri" w:cs="Calibri" w:eastAsia="Calibri"/>
                <w:b/>
                <w:bCs/>
                <w:spacing w:val="2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tamponnées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tant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 qu’un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stage</w:t>
            </w:r>
            <w:r>
              <w:rPr>
                <w:rFonts w:ascii="Calibri" w:hAnsi="Calibri" w:cs="Calibri" w:eastAsia="Calibri"/>
                <w:b/>
                <w:bCs/>
                <w:spacing w:val="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n’est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pas validé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1"/>
                <w:sz w:val="24"/>
                <w:szCs w:val="24"/>
              </w:rPr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  <w:u w:val="thick" w:color="000000"/>
              </w:rPr>
              <w:t>par</w:t>
            </w:r>
            <w:r>
              <w:rPr>
                <w:rFonts w:ascii="Calibri" w:hAnsi="Calibri" w:cs="Calibri" w:eastAsia="Calibri"/>
                <w:b/>
                <w:bCs/>
                <w:i/>
                <w:spacing w:val="-4"/>
                <w:sz w:val="24"/>
                <w:szCs w:val="24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  <w:u w:val="thick" w:color="000000"/>
              </w:rPr>
              <w:t>une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</w:rPr>
            </w:r>
            <w:r>
              <w:rPr>
                <w:rFonts w:ascii="Calibri" w:hAnsi="Calibri" w:cs="Calibri" w:eastAsia="Calibri"/>
                <w:b/>
                <w:bCs/>
                <w:i/>
                <w:spacing w:val="2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-1"/>
                <w:sz w:val="24"/>
                <w:szCs w:val="24"/>
                <w:u w:val="thick" w:color="000000"/>
              </w:rPr>
              <w:t>convention</w:t>
            </w:r>
            <w:r>
              <w:rPr>
                <w:rFonts w:ascii="Calibri" w:hAnsi="Calibri" w:cs="Calibri" w:eastAsia="Calibri"/>
                <w:b/>
                <w:bCs/>
                <w:i/>
                <w:spacing w:val="-5"/>
                <w:sz w:val="24"/>
                <w:szCs w:val="24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i/>
                <w:spacing w:val="-1"/>
                <w:sz w:val="24"/>
                <w:szCs w:val="24"/>
                <w:u w:val="thick" w:color="000000"/>
              </w:rPr>
              <w:t>signée.*</w:t>
            </w:r>
            <w:r>
              <w:rPr>
                <w:rFonts w:ascii="Calibri" w:hAnsi="Calibri" w:cs="Calibri" w:eastAsia="Calibri"/>
                <w:b/>
                <w:bCs/>
                <w:i/>
                <w:sz w:val="24"/>
                <w:szCs w:val="24"/>
              </w:rPr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8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6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7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8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9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  <w:t>10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RESULTAT</w:t>
            </w:r>
            <w:r>
              <w:rPr>
                <w:rFonts w:ascii="Calibri"/>
                <w:sz w:val="18"/>
              </w:rPr>
            </w:r>
          </w:p>
        </w:tc>
      </w:tr>
      <w:tr>
        <w:trPr>
          <w:trHeight w:val="691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7" w:lineRule="auto" w:before="10"/>
              <w:ind w:left="531" w:right="54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visite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est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validée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par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cachet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l’entreprise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.</w:t>
            </w:r>
          </w:p>
        </w:tc>
        <w:tc>
          <w:tcPr>
            <w:tcW w:w="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/>
          </w:p>
        </w:tc>
        <w:tc>
          <w:tcPr>
            <w:tcW w:w="11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85"/>
              <w:ind w:right="10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%</w:t>
            </w:r>
          </w:p>
        </w:tc>
      </w:tr>
      <w:tr>
        <w:trPr>
          <w:trHeight w:val="286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2" w:lineRule="exact"/>
              <w:ind w:left="5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*Dès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lors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la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convention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est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signée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100%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est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pacing w:val="-1"/>
                <w:sz w:val="20"/>
              </w:rPr>
              <w:t>validé.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624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608" w:right="228" w:hanging="38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FFFFFF"/>
                <w:spacing w:val="-1"/>
                <w:sz w:val="22"/>
              </w:rPr>
              <w:t>D2-1.5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Avoir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ses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propres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outils</w:t>
            </w:r>
            <w:r>
              <w:rPr>
                <w:rFonts w:ascii="Calibri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b/>
                <w:color w:val="FFFFFF"/>
                <w:sz w:val="22"/>
              </w:rPr>
              <w:t>de</w:t>
            </w:r>
            <w:r>
              <w:rPr>
                <w:rFonts w:ascii="Calibri"/>
                <w:b/>
                <w:color w:val="FFFFFF"/>
                <w:spacing w:val="21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travail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et</w:t>
            </w:r>
            <w:r>
              <w:rPr>
                <w:rFonts w:ascii="Calibri"/>
                <w:b/>
                <w:color w:val="FFFFFF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en prendre</w:t>
            </w:r>
            <w:r>
              <w:rPr>
                <w:rFonts w:ascii="Calibri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2"/>
              </w:rPr>
              <w:t>soin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426" w:right="281" w:hanging="13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color w:val="FFFFFF"/>
                <w:spacing w:val="-1"/>
                <w:sz w:val="22"/>
              </w:rPr>
              <w:t>Très</w:t>
            </w:r>
            <w:r>
              <w:rPr>
                <w:rFonts w:ascii="Calibri" w:hAnsi="Calibri"/>
                <w:color w:val="FFFFFF"/>
                <w:sz w:val="22"/>
              </w:rPr>
              <w:t> </w:t>
            </w:r>
            <w:r>
              <w:rPr>
                <w:rFonts w:ascii="Calibri" w:hAnsi="Calibri"/>
                <w:color w:val="FFFFFF"/>
                <w:spacing w:val="-1"/>
                <w:sz w:val="22"/>
              </w:rPr>
              <w:t>bonne</w:t>
            </w:r>
            <w:r>
              <w:rPr>
                <w:rFonts w:ascii="Calibri" w:hAnsi="Calibri"/>
                <w:color w:val="FFFFFF"/>
                <w:spacing w:val="23"/>
                <w:sz w:val="22"/>
              </w:rPr>
              <w:t> </w:t>
            </w:r>
            <w:r>
              <w:rPr>
                <w:rFonts w:ascii="Calibri" w:hAnsi="Calibri"/>
                <w:color w:val="FFFFFF"/>
                <w:spacing w:val="-1"/>
                <w:sz w:val="22"/>
              </w:rPr>
              <w:t>maîtrise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5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356" w:right="336" w:firstLine="6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24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suffisante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52"/>
              <w:ind w:left="11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-2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fragile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4F6128"/>
          </w:tcPr>
          <w:p>
            <w:pPr>
              <w:pStyle w:val="TableParagraph"/>
              <w:spacing w:line="276" w:lineRule="auto"/>
              <w:ind w:left="279" w:right="278" w:firstLine="15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color w:val="FFFFFF"/>
                <w:spacing w:val="-1"/>
                <w:sz w:val="22"/>
              </w:rPr>
              <w:t>Maitrise</w:t>
            </w:r>
            <w:r>
              <w:rPr>
                <w:rFonts w:ascii="Calibri"/>
                <w:color w:val="FFFFFF"/>
                <w:spacing w:val="24"/>
                <w:sz w:val="22"/>
              </w:rPr>
              <w:t> </w:t>
            </w:r>
            <w:r>
              <w:rPr>
                <w:rFonts w:ascii="Calibri"/>
                <w:color w:val="FFFFFF"/>
                <w:spacing w:val="-1"/>
                <w:sz w:val="22"/>
              </w:rPr>
              <w:t>insuffisante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1129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/>
              <w:ind w:left="104" w:right="12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mesure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présenter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ton</w:t>
            </w:r>
            <w:r>
              <w:rPr>
                <w:rFonts w:ascii="Calibri" w:hAnsi="Calibri"/>
                <w:spacing w:val="2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cahier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tout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moment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74" w:lineRule="auto" w:before="1"/>
              <w:ind w:left="104" w:right="46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(à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n’importe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 quel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 professeur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 ou 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au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directeur</w:t>
            </w:r>
            <w:r>
              <w:rPr>
                <w:rFonts w:ascii="Calibri" w:hAnsi="Calibri" w:cs="Calibri" w:eastAsia="Calibri"/>
                <w:b/>
                <w:bCs/>
                <w:spacing w:val="3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16"/>
                <w:szCs w:val="16"/>
              </w:rPr>
              <w:t>SEGPA)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Toujours</w:t>
            </w:r>
          </w:p>
        </w:tc>
        <w:tc>
          <w:tcPr>
            <w:tcW w:w="15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42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Souvent</w:t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48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Parfois</w:t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51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jamais</w:t>
            </w:r>
          </w:p>
        </w:tc>
      </w:tr>
      <w:tr>
        <w:trPr>
          <w:trHeight w:val="679" w:hRule="exact"/>
        </w:trPr>
        <w:tc>
          <w:tcPr>
            <w:tcW w:w="3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75" w:lineRule="auto"/>
              <w:ind w:left="104" w:right="12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cahier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propre/soigné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2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couverture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état.</w:t>
            </w:r>
          </w:p>
        </w:tc>
        <w:tc>
          <w:tcPr>
            <w:tcW w:w="158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19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Très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bon état</w:t>
            </w:r>
          </w:p>
        </w:tc>
        <w:tc>
          <w:tcPr>
            <w:tcW w:w="15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41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Bon</w:t>
            </w:r>
            <w:r>
              <w:rPr>
                <w:rFonts w:ascii="Calibri" w:hAnsi="Calibri"/>
                <w:spacing w:val="-1"/>
                <w:sz w:val="22"/>
              </w:rPr>
              <w:t> état</w:t>
            </w:r>
          </w:p>
        </w:tc>
        <w:tc>
          <w:tcPr>
            <w:tcW w:w="157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21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Mauvais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état</w:t>
            </w:r>
          </w:p>
        </w:tc>
        <w:tc>
          <w:tcPr>
            <w:tcW w:w="16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line="240" w:lineRule="auto" w:before="178"/>
              <w:ind w:left="53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Perdu</w:t>
            </w:r>
          </w:p>
        </w:tc>
      </w:tr>
      <w:tr>
        <w:trPr>
          <w:trHeight w:val="1591" w:hRule="exact"/>
        </w:trPr>
        <w:tc>
          <w:tcPr>
            <w:tcW w:w="9878" w:type="dxa"/>
            <w:gridSpan w:val="1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Appréciation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professeurs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74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7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1140" w:right="56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  <w:r>
        <w:rPr/>
        <w:pict>
          <v:group style="position:absolute;margin-left:395.799988pt;margin-top:516.269958pt;width:143.75pt;height:204.8pt;mso-position-horizontal-relative:page;mso-position-vertical-relative:page;z-index:-405256" coordorigin="7916,10325" coordsize="2875,4096">
            <v:group style="position:absolute;left:7989;top:10371;width:2729;height:4005" coordorigin="7989,10371" coordsize="2729,4005">
              <v:shape style="position:absolute;left:7989;top:10371;width:2729;height:4005" coordorigin="7989,10371" coordsize="2729,4005" path="m7989,14376l10718,14376,10718,10371,7989,10371,7989,14376xe" filled="true" fillcolor="#dce6f1" stroked="false">
                <v:path arrowok="t"/>
                <v:fill type="solid"/>
              </v:shape>
            </v:group>
            <v:group style="position:absolute;left:7944;top:14393;width:2819;height:2" coordorigin="7944,14393" coordsize="2819,2">
              <v:shape style="position:absolute;left:7944;top:14393;width:2819;height:2" coordorigin="7944,14393" coordsize="2819,0" path="m7944,14393l10763,14393e" filled="false" stroked="true" strokeweight="2.8pt" strokecolor="#006fc0">
                <v:path arrowok="t"/>
              </v:shape>
            </v:group>
            <v:group style="position:absolute;left:7971;top:10380;width:2;height:3986" coordorigin="7971,10380" coordsize="2,3986">
              <v:shape style="position:absolute;left:7971;top:10380;width:2;height:3986" coordorigin="7971,10380" coordsize="0,3986" path="m7971,10380l7971,14366e" filled="false" stroked="true" strokeweight="2.8pt" strokecolor="#006fc0">
                <v:path arrowok="t"/>
              </v:shape>
            </v:group>
            <v:group style="position:absolute;left:7944;top:10353;width:2819;height:2" coordorigin="7944,10353" coordsize="2819,2">
              <v:shape style="position:absolute;left:7944;top:10353;width:2819;height:2" coordorigin="7944,10353" coordsize="2819,0" path="m7944,10353l10763,10353e" filled="false" stroked="true" strokeweight="2.8pt" strokecolor="#006fc0">
                <v:path arrowok="t"/>
              </v:shape>
            </v:group>
            <v:group style="position:absolute;left:10736;top:10380;width:2;height:3987" coordorigin="10736,10380" coordsize="2,3987">
              <v:shape style="position:absolute;left:10736;top:10380;width:2;height:3987" coordorigin="10736,10380" coordsize="0,3987" path="m10736,10380l10736,14367e" filled="false" stroked="true" strokeweight="2.8pt" strokecolor="#006fc0">
                <v:path arrowok="t"/>
              </v:shape>
            </v:group>
            <v:group style="position:absolute;left:8016;top:14339;width:2675;height:2" coordorigin="8016,14339" coordsize="2675,2">
              <v:shape style="position:absolute;left:8016;top:14339;width:2675;height:2" coordorigin="8016,14339" coordsize="2675,0" path="m8016,14339l10691,14339e" filled="false" stroked="true" strokeweight="1.0pt" strokecolor="#006fc0">
                <v:path arrowok="t"/>
              </v:shape>
            </v:group>
            <v:group style="position:absolute;left:8025;top:10416;width:2;height:3914" coordorigin="8025,10416" coordsize="2,3914">
              <v:shape style="position:absolute;left:8025;top:10416;width:2;height:3914" coordorigin="8025,10416" coordsize="0,3914" path="m8025,10416l8025,14330e" filled="false" stroked="true" strokeweight="1.0pt" strokecolor="#006fc0">
                <v:path arrowok="t"/>
              </v:shape>
            </v:group>
            <v:group style="position:absolute;left:8016;top:10407;width:2675;height:2" coordorigin="8016,10407" coordsize="2675,2">
              <v:shape style="position:absolute;left:8016;top:10407;width:2675;height:2" coordorigin="8016,10407" coordsize="2675,0" path="m8016,10407l10691,10407e" filled="false" stroked="true" strokeweight="1.0pt" strokecolor="#006fc0">
                <v:path arrowok="t"/>
              </v:shape>
            </v:group>
            <v:group style="position:absolute;left:10682;top:10416;width:2;height:3915" coordorigin="10682,10416" coordsize="2,3915">
              <v:shape style="position:absolute;left:10682;top:10416;width:2;height:3915" coordorigin="10682,10416" coordsize="0,3915" path="m10682,10416l10682,14331e" filled="false" stroked="true" strokeweight="1.0pt" strokecolor="#006fc0">
                <v:path arrowok="t"/>
              </v:shape>
              <v:shape style="position:absolute;left:8401;top:10881;width:1904;height:2492" type="#_x0000_t75" stroked="false">
                <v:imagedata r:id="rId41" o:title=""/>
              </v:shape>
            </v:group>
            <w10:wrap type="none"/>
          </v:group>
        </w:pict>
      </w:r>
    </w:p>
    <w:p>
      <w:pPr>
        <w:spacing w:line="200" w:lineRule="atLeast"/>
        <w:ind w:left="4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3.6pt;height:38.15pt;mso-position-horizontal-relative:char;mso-position-vertical-relative:line" coordorigin="0,0" coordsize="10072,763">
            <v:group style="position:absolute;left:45;top:32;width:3025;height:701" coordorigin="45,32" coordsize="3025,701">
              <v:shape style="position:absolute;left:45;top:32;width:3025;height:701" coordorigin="45,32" coordsize="3025,701" path="m45,733l3070,733,3070,32,45,32,45,733xe" filled="true" fillcolor="#f1eef5" stroked="false">
                <v:path arrowok="t"/>
                <v:fill type="solid"/>
              </v:shape>
            </v:group>
            <v:group style="position:absolute;left:139;top:63;width:2838;height:636" coordorigin="139,63" coordsize="2838,636">
              <v:shape style="position:absolute;left:139;top:63;width:2838;height:636" coordorigin="139,63" coordsize="2838,636" path="m139,699l2976,699,2976,63,139,63,139,699xe" filled="true" fillcolor="#f1eef5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403052">
                <v:path arrowok="t"/>
              </v:shape>
            </v:group>
            <v:group style="position:absolute;left:45;top:31;width:3025;height:2" coordorigin="45,31" coordsize="3025,2">
              <v:shape style="position:absolute;left:45;top:31;width:3025;height:2" coordorigin="45,31" coordsize="3025,0" path="m45,31l3070,31e" filled="false" stroked="true" strokeweight=".22pt" strokecolor="#f1eef5">
                <v:path arrowok="t"/>
              </v:shape>
            </v:group>
            <v:group style="position:absolute;left:31;top:732;width:10010;height:2" coordorigin="31,732" coordsize="10010,2">
              <v:shape style="position:absolute;left:31;top:732;width:10010;height:2" coordorigin="31,732" coordsize="10010,0" path="m31,732l10041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10039;height:2" coordorigin="17,747" coordsize="10039,2">
              <v:shape style="position:absolute;left:17;top:747;width:10039;height:2" coordorigin="17,747" coordsize="10039,0" path="m17,747l10055,747e" filled="false" stroked="true" strokeweight="1.54pt" strokecolor="#403052">
                <v:path arrowok="t"/>
              </v:shape>
            </v:group>
            <v:group style="position:absolute;left:3084;top:15;width:2;height:718" coordorigin="3084,15" coordsize="2,718">
              <v:shape style="position:absolute;left:3084;top:15;width:2;height:718" coordorigin="3084,15" coordsize="0,718" path="m3084,15l3084,733e" filled="false" stroked="true" strokeweight="1.54pt" strokecolor="#403052">
                <v:path arrowok="t"/>
              </v:shape>
            </v:group>
            <v:group style="position:absolute;left:10041;top:32;width:2;height:701" coordorigin="10041,32" coordsize="2,701">
              <v:shape style="position:absolute;left:10041;top:32;width:2;height:701" coordorigin="10041,32" coordsize="0,701" path="m10041,32l10041,733e" filled="false" stroked="true" strokeweight="1.54pt" strokecolor="#403052">
                <v:path arrowok="t"/>
              </v:shape>
              <v:shape style="position:absolute;left:31;top:17;width:3054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701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4;top:17;width:695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942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Savoir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se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présenter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21"/>
          <w:szCs w:val="21"/>
        </w:rPr>
      </w:pPr>
    </w:p>
    <w:p>
      <w:pPr>
        <w:spacing w:line="276" w:lineRule="auto" w:before="44"/>
        <w:ind w:left="1010" w:right="5254" w:hanging="476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shape style="position:absolute;margin-left:299.549988pt;margin-top:-8.579925pt;width:237.57pt;height:186.33pt;mso-position-horizontal-relative:page;mso-position-vertical-relative:paragraph;z-index:4600" type="#_x0000_t75" stroked="false">
            <v:imagedata r:id="rId42" o:title=""/>
          </v:shape>
        </w:pict>
      </w: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b/>
          <w:bCs/>
          <w:spacing w:val="-64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Savoir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se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prése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nt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er lor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s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d’une démar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che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de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r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encont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re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 d’un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 professi</w:t>
      </w:r>
      <w:r>
        <w:rPr>
          <w:rFonts w:ascii="Calibri" w:hAnsi="Calibri" w:cs="Calibri" w:eastAsia="Calibri"/>
          <w:b/>
          <w:bCs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  <w:u w:val="thick" w:color="000000"/>
        </w:rPr>
        <w:t>onnel</w:t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76" w:lineRule="auto" w:before="0"/>
        <w:ind w:left="460" w:right="5254" w:firstLine="283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z w:val="24"/>
          <w:szCs w:val="24"/>
        </w:rPr>
        <w:t>Suite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aux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exercices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simulation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il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est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retenu</w:t>
      </w:r>
      <w:r>
        <w:rPr>
          <w:rFonts w:ascii="Calibri" w:hAnsi="Calibri" w:cs="Calibri" w:eastAsia="Calibri"/>
          <w:spacing w:val="3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informations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indispensables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afin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de se</w:t>
      </w:r>
      <w:r>
        <w:rPr>
          <w:rFonts w:ascii="Calibri" w:hAnsi="Calibri" w:cs="Calibri" w:eastAsia="Calibri"/>
          <w:spacing w:val="28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présenter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de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manière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efficace</w:t>
      </w:r>
      <w:r>
        <w:rPr>
          <w:rFonts w:ascii="Calibri" w:hAnsi="Calibri" w:cs="Calibri" w:eastAsia="Calibri"/>
          <w:spacing w:val="-1"/>
          <w:sz w:val="24"/>
          <w:szCs w:val="24"/>
        </w:rPr>
        <w:t>, c’est </w:t>
      </w:r>
      <w:r>
        <w:rPr>
          <w:rFonts w:ascii="Calibri" w:hAnsi="Calibri" w:cs="Calibri" w:eastAsia="Calibri"/>
          <w:sz w:val="24"/>
          <w:szCs w:val="24"/>
        </w:rPr>
        <w:t>à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dire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être</w:t>
      </w:r>
      <w:r>
        <w:rPr>
          <w:rFonts w:ascii="Calibri" w:hAnsi="Calibri" w:cs="Calibri" w:eastAsia="Calibri"/>
          <w:spacing w:val="3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complet,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précis,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en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un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minimum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de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temps</w:t>
      </w:r>
      <w:r>
        <w:rPr>
          <w:rFonts w:ascii="Calibri" w:hAnsi="Calibri" w:cs="Calibri" w:eastAsia="Calibri"/>
          <w:sz w:val="24"/>
          <w:szCs w:val="24"/>
        </w:rPr>
        <w:t>.</w:t>
      </w:r>
    </w:p>
    <w:p>
      <w:pPr>
        <w:spacing w:before="121"/>
        <w:ind w:left="81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i/>
          <w:w w:val="99"/>
          <w:sz w:val="24"/>
        </w:rPr>
      </w:r>
      <w:r>
        <w:rPr>
          <w:rFonts w:ascii="Calibri" w:hAnsi="Calibri"/>
          <w:b/>
          <w:i/>
          <w:spacing w:val="-1"/>
          <w:sz w:val="24"/>
          <w:u w:val="thick" w:color="000000"/>
        </w:rPr>
        <w:t>La</w:t>
      </w:r>
      <w:r>
        <w:rPr>
          <w:rFonts w:ascii="Calibri" w:hAnsi="Calibri"/>
          <w:b/>
          <w:i/>
          <w:spacing w:val="-3"/>
          <w:sz w:val="24"/>
          <w:u w:val="thick" w:color="000000"/>
        </w:rPr>
        <w:t> </w:t>
      </w:r>
      <w:r>
        <w:rPr>
          <w:rFonts w:ascii="Calibri" w:hAnsi="Calibri"/>
          <w:b/>
          <w:i/>
          <w:spacing w:val="-1"/>
          <w:sz w:val="24"/>
          <w:u w:val="thick" w:color="000000"/>
        </w:rPr>
        <w:t>première</w:t>
      </w:r>
      <w:r>
        <w:rPr>
          <w:rFonts w:ascii="Calibri" w:hAnsi="Calibri"/>
          <w:b/>
          <w:i/>
          <w:spacing w:val="-4"/>
          <w:sz w:val="24"/>
          <w:u w:val="thick" w:color="000000"/>
        </w:rPr>
        <w:t> </w:t>
      </w:r>
      <w:r>
        <w:rPr>
          <w:rFonts w:ascii="Calibri" w:hAnsi="Calibri"/>
          <w:b/>
          <w:i/>
          <w:spacing w:val="-1"/>
          <w:sz w:val="24"/>
          <w:u w:val="thick" w:color="000000"/>
        </w:rPr>
        <w:t>impression</w:t>
      </w:r>
      <w:r>
        <w:rPr>
          <w:rFonts w:ascii="Calibri" w:hAnsi="Calibri"/>
          <w:b/>
          <w:i/>
          <w:spacing w:val="-5"/>
          <w:sz w:val="24"/>
          <w:u w:val="thick" w:color="000000"/>
        </w:rPr>
        <w:t> </w:t>
      </w:r>
      <w:r>
        <w:rPr>
          <w:rFonts w:ascii="Calibri" w:hAnsi="Calibri"/>
          <w:b/>
          <w:i/>
          <w:spacing w:val="-1"/>
          <w:sz w:val="24"/>
          <w:u w:val="thick" w:color="000000"/>
        </w:rPr>
        <w:t>est</w:t>
      </w:r>
      <w:r>
        <w:rPr>
          <w:rFonts w:ascii="Calibri" w:hAnsi="Calibri"/>
          <w:b/>
          <w:i/>
          <w:spacing w:val="-2"/>
          <w:sz w:val="24"/>
          <w:u w:val="thick" w:color="000000"/>
        </w:rPr>
        <w:t> </w:t>
      </w:r>
      <w:r>
        <w:rPr>
          <w:rFonts w:ascii="Calibri" w:hAnsi="Calibri"/>
          <w:b/>
          <w:i/>
          <w:spacing w:val="-1"/>
          <w:sz w:val="24"/>
          <w:u w:val="thick" w:color="000000"/>
        </w:rPr>
        <w:t>souvent</w:t>
      </w:r>
      <w:r>
        <w:rPr>
          <w:rFonts w:ascii="Calibri" w:hAnsi="Calibri"/>
          <w:b/>
          <w:i/>
          <w:spacing w:val="-3"/>
          <w:sz w:val="24"/>
          <w:u w:val="thick" w:color="000000"/>
        </w:rPr>
        <w:t> </w:t>
      </w:r>
      <w:r>
        <w:rPr>
          <w:rFonts w:ascii="Calibri" w:hAnsi="Calibri"/>
          <w:b/>
          <w:i/>
          <w:spacing w:val="-1"/>
          <w:sz w:val="24"/>
          <w:u w:val="thick" w:color="000000"/>
        </w:rPr>
        <w:t>décisive.</w:t>
      </w:r>
      <w:r>
        <w:rPr>
          <w:rFonts w:ascii="Calibri" w:hAnsi="Calibri"/>
          <w:b/>
          <w:i/>
          <w:spacing w:val="-1"/>
          <w:sz w:val="24"/>
        </w:rPr>
      </w:r>
      <w:r>
        <w:rPr>
          <w:rFonts w:ascii="Calibri" w:hAnsi="Calibri"/>
          <w:sz w:val="24"/>
        </w:rPr>
      </w:r>
    </w:p>
    <w:p>
      <w:pPr>
        <w:pStyle w:val="Heading5"/>
        <w:spacing w:line="240" w:lineRule="auto" w:before="163"/>
        <w:ind w:left="1026" w:right="0"/>
        <w:jc w:val="left"/>
        <w:rPr>
          <w:b w:val="0"/>
          <w:bCs w:val="0"/>
        </w:rPr>
      </w:pPr>
      <w:r>
        <w:rPr>
          <w:w w:val="99"/>
        </w:rPr>
      </w:r>
      <w:r>
        <w:rPr>
          <w:spacing w:val="-1"/>
          <w:u w:val="thick" w:color="000000"/>
        </w:rPr>
        <w:t>Les</w:t>
      </w:r>
      <w:r>
        <w:rPr>
          <w:spacing w:val="-6"/>
          <w:u w:val="thick" w:color="000000"/>
        </w:rPr>
        <w:t> </w:t>
      </w:r>
      <w:r>
        <w:rPr>
          <w:spacing w:val="-1"/>
          <w:u w:val="thick" w:color="000000"/>
        </w:rPr>
        <w:t>informations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à</w:t>
      </w:r>
      <w:r>
        <w:rPr>
          <w:spacing w:val="-6"/>
          <w:u w:val="thick" w:color="000000"/>
        </w:rPr>
        <w:t> </w:t>
      </w:r>
      <w:r>
        <w:rPr>
          <w:spacing w:val="-1"/>
          <w:u w:val="thick" w:color="000000"/>
        </w:rPr>
        <w:t>donner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sont:</w:t>
      </w:r>
      <w:r>
        <w:rPr>
          <w:w w:val="99"/>
        </w:rPr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line="200" w:lineRule="atLeast"/>
        <w:ind w:left="10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9.5500pt;height:453.2pt;mso-position-horizontal-relative:char;mso-position-vertical-relative:line" coordorigin="0,0" coordsize="10391,9064">
            <v:shape style="position:absolute;left:0;top:45;width:2457;height:2436" type="#_x0000_t75" stroked="false">
              <v:imagedata r:id="rId43" o:title=""/>
            </v:shape>
            <v:group style="position:absolute;left:2837;top:8;width:7540;height:753" coordorigin="2837,8" coordsize="7540,753">
              <v:shape style="position:absolute;left:2837;top:8;width:7540;height:753" coordorigin="2837,8" coordsize="7540,753" path="m2837,760l10377,760,10377,8,2837,8,2837,760xe" filled="true" fillcolor="#f1eef5" stroked="false">
                <v:path arrowok="t"/>
                <v:fill type="solid"/>
              </v:shape>
            </v:group>
            <v:group style="position:absolute;left:2837;top:8;width:7540;height:753" coordorigin="2837,8" coordsize="7540,753">
              <v:shape style="position:absolute;left:2837;top:8;width:7540;height:753" coordorigin="2837,8" coordsize="7540,753" path="m2837,760l10377,760,10377,8,2837,8,2837,760xe" filled="false" stroked="true" strokeweight=".75pt" strokecolor="#403052">
                <v:path arrowok="t"/>
              </v:shape>
            </v:group>
            <v:group style="position:absolute;left:2843;top:1008;width:7540;height:837" coordorigin="2843,1008" coordsize="7540,837">
              <v:shape style="position:absolute;left:2843;top:1008;width:7540;height:837" coordorigin="2843,1008" coordsize="7540,837" path="m2843,1845l10383,1845,10383,1008,2843,1008,2843,1845xe" filled="true" fillcolor="#f1eef5" stroked="false">
                <v:path arrowok="t"/>
                <v:fill type="solid"/>
              </v:shape>
            </v:group>
            <v:group style="position:absolute;left:2843;top:1008;width:7540;height:837" coordorigin="2843,1008" coordsize="7540,837">
              <v:shape style="position:absolute;left:2843;top:1008;width:7540;height:837" coordorigin="2843,1008" coordsize="7540,837" path="m2843,1845l10383,1845,10383,1008,2843,1008,2843,1845xe" filled="false" stroked="true" strokeweight=".75pt" strokecolor="#403052">
                <v:path arrowok="t"/>
              </v:shape>
            </v:group>
            <v:group style="position:absolute;left:2147;top:693;width:774;height:674" coordorigin="2147,693" coordsize="774,674">
              <v:shape style="position:absolute;left:2147;top:693;width:774;height:674" coordorigin="2147,693" coordsize="774,674" path="m2147,693l2147,887,2149,914,2175,992,2229,1064,2280,1109,2341,1149,2412,1185,2493,1217,2581,1243,2677,1263,2727,1270,2727,1367,2921,1186,2818,1077,2727,1077,2677,1069,2581,1049,2493,1023,2412,992,2341,956,2280,915,2229,871,2190,823,2154,747,2149,720,2147,693xe" filled="true" fillcolor="#e6dfeb" stroked="false">
                <v:path arrowok="t"/>
                <v:fill type="solid"/>
              </v:shape>
              <v:shape style="position:absolute;left:2147;top:693;width:774;height:674" coordorigin="2147,693" coordsize="774,674" path="m2727,980l2727,1077,2818,1077,2727,980xe" filled="true" fillcolor="#e6dfeb" stroked="false">
                <v:path arrowok="t"/>
                <v:fill type="solid"/>
              </v:shape>
            </v:group>
            <v:group style="position:absolute;left:2147;top:298;width:775;height:493" coordorigin="2147,298" coordsize="775,493">
              <v:shape style="position:absolute;left:2147;top:298;width:775;height:493" coordorigin="2147,298" coordsize="775,493" path="m2911,298l2851,299,2791,303,2671,319,2557,344,2455,377,2365,418,2289,465,2228,517,2183,574,2156,633,2147,695,2150,727,2157,758,2170,790,2185,764,2203,739,2248,692,2304,648,2370,609,2445,575,2529,546,2619,522,2715,505,2816,495,2921,491,2911,298xe" filled="true" fillcolor="#b8b4bd" stroked="false">
                <v:path arrowok="t"/>
                <v:fill type="solid"/>
              </v:shape>
            </v:group>
            <v:group style="position:absolute;left:2147;top:298;width:774;height:1070" coordorigin="2147,298" coordsize="774,1070">
              <v:shape style="position:absolute;left:2147;top:298;width:774;height:1070" coordorigin="2147,298" coordsize="774,1070" path="m2147,694l2163,773,2208,847,2253,893,2309,936,2376,974,2451,1008,2536,1037,2628,1060,2727,1077,2727,980,2921,1186,2727,1367,2727,1270,2677,1263,2581,1243,2493,1217,2412,1185,2341,1149,2280,1109,2229,1064,2190,1017,2154,940,2147,887,2147,694,2157,629,2186,568,2233,512,2296,460,2374,414,2464,374,2565,342,2676,318,2795,303,2858,299,2921,298,2921,491,2868,492,2816,495,2715,505,2619,522,2529,546,2445,575,2370,609,2304,648,2248,692,2203,739,2185,764,2170,790e" filled="false" stroked="true" strokeweight="2pt" strokecolor="#403052">
                <v:path arrowok="t"/>
              </v:shape>
            </v:group>
            <v:group style="position:absolute;left:2843;top:2133;width:7540;height:485" coordorigin="2843,2133" coordsize="7540,485">
              <v:shape style="position:absolute;left:2843;top:2133;width:7540;height:485" coordorigin="2843,2133" coordsize="7540,485" path="m2843,2618l10383,2618,10383,2133,2843,2133,2843,2618xe" filled="true" fillcolor="#f1eef5" stroked="false">
                <v:path arrowok="t"/>
                <v:fill type="solid"/>
              </v:shape>
            </v:group>
            <v:group style="position:absolute;left:2843;top:2133;width:7540;height:485" coordorigin="2843,2133" coordsize="7540,485">
              <v:shape style="position:absolute;left:2843;top:2133;width:7540;height:485" coordorigin="2843,2133" coordsize="7540,485" path="m2843,2618l10383,2618,10383,2133,2843,2133,2843,2618xe" filled="false" stroked="true" strokeweight=".75pt" strokecolor="#403052">
                <v:path arrowok="t"/>
              </v:shape>
            </v:group>
            <v:group style="position:absolute;left:452;top:2898;width:4252;height:1406" coordorigin="452,2898" coordsize="4252,1406">
              <v:shape style="position:absolute;left:452;top:2898;width:4252;height:1406" coordorigin="452,2898" coordsize="4252,1406" path="m452,4304l4704,4304,4704,2898,452,2898,452,4304xe" filled="true" fillcolor="#ebf0de" stroked="false">
                <v:path arrowok="t"/>
                <v:fill type="solid"/>
              </v:shape>
            </v:group>
            <v:group style="position:absolute;left:452;top:2898;width:4252;height:1406" coordorigin="452,2898" coordsize="4252,1406">
              <v:shape style="position:absolute;left:452;top:2898;width:4252;height:1406" coordorigin="452,2898" coordsize="4252,1406" path="m452,4304l4704,4304,4704,2898,452,2898,452,4304xe" filled="false" stroked="true" strokeweight=".75pt" strokecolor="#403052">
                <v:path arrowok="t"/>
              </v:shape>
              <v:shape style="position:absolute;left:460;top:2978;width:4238;height:1248" type="#_x0000_t75" stroked="false">
                <v:imagedata r:id="rId44" o:title=""/>
              </v:shape>
            </v:group>
            <v:group style="position:absolute;left:4562;top:2598;width:759;height:960" coordorigin="4562,2598" coordsize="759,960">
              <v:shape style="position:absolute;left:4562;top:2598;width:759;height:960" coordorigin="4562,2598" coordsize="759,960" path="m4752,3178l4562,3368,4752,3558,4752,3463,4989,3463,5069,3454,5142,3426,5205,3383,5257,3327,5289,3273,4752,3273,4752,3178xe" filled="true" fillcolor="#e6dfeb" stroked="false">
                <v:path arrowok="t"/>
                <v:fill type="solid"/>
              </v:shape>
              <v:shape style="position:absolute;left:4562;top:2598;width:759;height:960" coordorigin="4562,2598" coordsize="759,960" path="m5321,2598l5131,2598,5131,3133,5129,3155,5103,3216,5054,3258,4989,3273,5289,3273,5311,3211,5321,3133,5321,2598xe" filled="true" fillcolor="#e6dfeb" stroked="false">
                <v:path arrowok="t"/>
                <v:fill type="solid"/>
              </v:shape>
            </v:group>
            <v:group style="position:absolute;left:4562;top:2598;width:759;height:960" coordorigin="4562,2598" coordsize="759,960">
              <v:shape style="position:absolute;left:4562;top:2598;width:759;height:960" coordorigin="4562,2598" coordsize="759,960" path="m5321,2598l5321,3131,5320,3158,5304,3236,5271,3306,5224,3366,5164,3414,5094,3446,5016,3462,4989,3463,4752,3463,4752,3558,4562,3368,4752,3178,4752,3273,4989,3273,5054,3258,5103,3216,5129,3155,5131,2598,5321,2598xe" filled="false" stroked="true" strokeweight="2pt" strokecolor="#403052">
                <v:path arrowok="t"/>
              </v:shape>
            </v:group>
            <v:group style="position:absolute;left:6242;top:2928;width:3974;height:1406" coordorigin="6242,2928" coordsize="3974,1406">
              <v:shape style="position:absolute;left:6242;top:2928;width:3974;height:1406" coordorigin="6242,2928" coordsize="3974,1406" path="m6242,4334l10216,4334,10216,2928,6242,2928,6242,4334xe" filled="true" fillcolor="#fbd4b5" stroked="false">
                <v:path arrowok="t"/>
                <v:fill type="solid"/>
              </v:shape>
            </v:group>
            <v:group style="position:absolute;left:6242;top:2928;width:3974;height:1406" coordorigin="6242,2928" coordsize="3974,1406">
              <v:shape style="position:absolute;left:6242;top:2928;width:3974;height:1406" coordorigin="6242,2928" coordsize="3974,1406" path="m6242,4334l10216,4334,10216,2928,6242,2928,6242,4334xe" filled="false" stroked="true" strokeweight=".75pt" strokecolor="#403052">
                <v:path arrowok="t"/>
              </v:shape>
              <v:shape style="position:absolute;left:6249;top:3006;width:3960;height:1248" type="#_x0000_t75" stroked="false">
                <v:imagedata r:id="rId45" o:title=""/>
              </v:shape>
            </v:group>
            <v:group style="position:absolute;left:3662;top:4758;width:3516;height:770" coordorigin="3662,4758" coordsize="3516,770">
              <v:shape style="position:absolute;left:3662;top:4758;width:3516;height:770" coordorigin="3662,4758" coordsize="3516,770" path="m3662,5528l7178,5528,7178,4758,3662,4758,3662,5528xe" filled="true" fillcolor="#f1eef5" stroked="false">
                <v:path arrowok="t"/>
                <v:fill type="solid"/>
              </v:shape>
              <v:shape style="position:absolute;left:3669;top:4838;width:3502;height:612" type="#_x0000_t75" stroked="false">
                <v:imagedata r:id="rId46" o:title=""/>
              </v:shape>
            </v:group>
            <v:group style="position:absolute;left:5491;top:3739;width:869;height:1018" coordorigin="5491,3739" coordsize="869,1018">
              <v:shape style="position:absolute;left:5491;top:3739;width:869;height:1018" coordorigin="5491,3739" coordsize="869,1018" path="m5926,4539l5491,4539,5709,4757,5926,4539xe" filled="true" fillcolor="#e6dfeb" stroked="false">
                <v:path arrowok="t"/>
                <v:fill type="solid"/>
              </v:shape>
              <v:shape style="position:absolute;left:5491;top:3739;width:869;height:1018" coordorigin="5491,3739" coordsize="869,1018" path="m6360,3739l5980,3739,5949,3740,5889,3750,5806,3781,5733,3830,5674,3894,5630,3971,5605,4057,5600,4119,5600,4539,5817,4539,5817,4119,5819,4096,5841,4033,5886,3986,5946,3960,6360,3956,6360,3739xe" filled="true" fillcolor="#e6dfeb" stroked="false">
                <v:path arrowok="t"/>
                <v:fill type="solid"/>
              </v:shape>
            </v:group>
            <v:group style="position:absolute;left:5491;top:3739;width:869;height:1018" coordorigin="5491,3739" coordsize="869,1018">
              <v:shape style="position:absolute;left:5491;top:3739;width:869;height:1018" coordorigin="5491,3739" coordsize="869,1018" path="m6360,3739l5980,3739,5949,3740,5889,3750,5806,3781,5733,3830,5674,3894,5630,3971,5605,4057,5600,4119,5600,4539,5491,4539,5709,4757,5926,4539,5817,4539,5817,4119,5831,4053,5869,4000,5924,3966,6360,3956,6360,3739xe" filled="false" stroked="true" strokeweight="2pt" strokecolor="#403052">
                <v:path arrowok="t"/>
              </v:shape>
            </v:group>
            <v:group style="position:absolute;left:4509;top:3730;width:868;height:1003" coordorigin="4509,3730" coordsize="868,1003">
              <v:shape style="position:absolute;left:4509;top:3730;width:868;height:1003" coordorigin="4509,3730" coordsize="868,1003" path="m5377,4516l4943,4516,5160,4733,5377,4516xe" filled="true" fillcolor="#e6dfeb" stroked="false">
                <v:path arrowok="t"/>
                <v:fill type="solid"/>
              </v:shape>
              <v:shape style="position:absolute;left:4509;top:3730;width:868;height:1003" coordorigin="4509,3730" coordsize="868,1003" path="m4889,3730l4509,3730,4509,3947,4901,3948,4924,3951,4984,3978,5028,4025,5050,4087,5052,4110,5052,4516,5269,4516,5269,4110,5268,4079,5258,4019,5227,3936,5178,3863,5114,3804,5037,3760,4951,3735,4920,3732,4889,3730xe" filled="true" fillcolor="#e6dfeb" stroked="false">
                <v:path arrowok="t"/>
                <v:fill type="solid"/>
              </v:shape>
            </v:group>
            <v:group style="position:absolute;left:4509;top:3730;width:868;height:1003" coordorigin="4509,3730" coordsize="868,1003">
              <v:shape style="position:absolute;left:4509;top:3730;width:868;height:1003" coordorigin="4509,3730" coordsize="868,1003" path="m4509,3730l4889,3730,4920,3732,4980,3742,5064,3773,5136,3822,5196,3886,5239,3962,5264,4049,5269,4110,5269,4516,5377,4516,5160,4733,4943,4516,5052,4516,5052,4110,5038,4045,5001,3992,4945,3957,4509,3947,4509,3730xe" filled="false" stroked="true" strokeweight="2.0pt" strokecolor="#403052">
                <v:path arrowok="t"/>
              </v:shape>
            </v:group>
            <v:group style="position:absolute;left:5582;top:2598;width:720;height:960" coordorigin="5582,2598" coordsize="720,960">
              <v:shape style="position:absolute;left:5582;top:2598;width:720;height:960" coordorigin="5582,2598" coordsize="720,960" path="m5762,2598l5582,2598,5582,3153,5591,3229,5617,3298,5658,3358,5711,3407,5774,3443,5846,3464,5897,3468,6122,3468,6122,3558,6302,3378,6212,3288,5897,3288,5874,3286,5814,3260,5774,3209,5763,3166,5762,2598xe" filled="true" fillcolor="#e6dfeb" stroked="false">
                <v:path arrowok="t"/>
                <v:fill type="solid"/>
              </v:shape>
              <v:shape style="position:absolute;left:5582;top:2598;width:720;height:960" coordorigin="5582,2598" coordsize="720,960" path="m6122,3198l6122,3288,6212,3288,6122,3198xe" filled="true" fillcolor="#e6dfeb" stroked="false">
                <v:path arrowok="t"/>
                <v:fill type="solid"/>
              </v:shape>
            </v:group>
            <v:group style="position:absolute;left:5582;top:2598;width:720;height:960" coordorigin="5582,2598" coordsize="720,960">
              <v:shape style="position:absolute;left:5582;top:2598;width:720;height:960" coordorigin="5582,2598" coordsize="720,960" path="m5582,2598l5582,3153,5583,3179,5598,3253,5629,3319,5674,3376,5731,3421,5797,3452,5871,3467,5897,3468,6122,3468,6122,3558,6302,3378,6122,3198,6122,3288,5897,3288,5832,3272,5785,3228,5763,3166,5762,2598,5582,2598xe" filled="false" stroked="true" strokeweight="2pt" strokecolor="#403052">
                <v:path arrowok="t"/>
              </v:shape>
            </v:group>
            <v:group style="position:absolute;left:2147;top:1857;width:774;height:663" coordorigin="2147,1857" coordsize="774,663">
              <v:shape style="position:absolute;left:2147;top:1857;width:774;height:663" coordorigin="2147,1857" coordsize="774,663" path="m2147,1857l2147,2051,2163,2127,2208,2200,2253,2244,2309,2286,2376,2323,2451,2356,2536,2384,2628,2406,2727,2422,2727,2519,2921,2338,2818,2229,2727,2229,2677,2222,2581,2202,2493,2177,2412,2146,2341,2111,2280,2072,2229,2029,2190,1983,2154,1909,2149,1883,2147,1857xe" filled="true" fillcolor="#e6dfeb" stroked="false">
                <v:path arrowok="t"/>
                <v:fill type="solid"/>
              </v:shape>
              <v:shape style="position:absolute;left:2147;top:1857;width:774;height:663" coordorigin="2147,1857" coordsize="774,663" path="m2727,2132l2727,2229,2818,2229,2727,2132xe" filled="true" fillcolor="#e6dfeb" stroked="false">
                <v:path arrowok="t"/>
                <v:fill type="solid"/>
              </v:shape>
            </v:group>
            <v:group style="position:absolute;left:2147;top:1472;width:775;height:482" coordorigin="2147,1472" coordsize="775,482">
              <v:shape style="position:absolute;left:2147;top:1472;width:775;height:482" coordorigin="2147,1472" coordsize="775,482" path="m2906,1472l2845,1474,2785,1478,2665,1494,2552,1519,2450,1552,2361,1591,2286,1637,2225,1688,2182,1743,2155,1801,2147,1861,2150,1892,2159,1923,2172,1953,2187,1928,2205,1904,2250,1859,2306,1817,2372,1779,2448,1746,2531,1718,2621,1696,2716,1680,2817,1669,2921,1666,2906,1472xe" filled="true" fillcolor="#b8b4bd" stroked="false">
                <v:path arrowok="t"/>
                <v:fill type="solid"/>
              </v:shape>
            </v:group>
            <v:group style="position:absolute;left:2147;top:1472;width:774;height:1047" coordorigin="2147,1472" coordsize="774,1047">
              <v:shape style="position:absolute;left:2147;top:1472;width:774;height:1047" coordorigin="2147,1472" coordsize="774,1047" path="m2147,1857l2163,1934,2208,2006,2253,2051,2309,2092,2376,2129,2451,2162,2536,2190,2628,2213,2727,2229,2727,2132,2921,2338,2727,2519,2727,2422,2677,2415,2581,2396,2493,2370,2412,2340,2341,2305,2280,2265,2229,2222,2190,2176,2154,2102,2147,2050,2147,1857,2157,1794,2186,1735,2233,1680,2296,1630,2374,1585,2464,1546,2565,1515,2676,1492,2795,1477,2858,1474,2921,1472,2921,1666,2868,1667,2817,1669,2716,1680,2621,1696,2531,1718,2448,1746,2372,1779,2306,1817,2250,1859,2205,1904,2187,1928,2172,1953e" filled="false" stroked="true" strokeweight="2.0pt" strokecolor="#403052">
                <v:path arrowok="t"/>
              </v:shape>
              <v:shape style="position:absolute;left:3662;top:4758;width:3516;height:770" type="#_x0000_t202" filled="false" stroked="true" strokeweight=".75pt" strokecolor="#403052">
                <v:textbox inset="0,0,0,0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428" w:val="left" w:leader="none"/>
                        </w:tabs>
                        <w:spacing w:before="70"/>
                        <w:ind w:left="427" w:right="0" w:hanging="36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Remercier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la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personne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428" w:val="left" w:leader="none"/>
                        </w:tabs>
                        <w:spacing w:before="41"/>
                        <w:ind w:left="427" w:right="0" w:hanging="36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Dire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bonne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journée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au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revoir.</w:t>
                      </w:r>
                    </w:p>
                  </w:txbxContent>
                </v:textbox>
                <w10:wrap type="none"/>
              </v:shape>
              <v:shape style="position:absolute;left:7628;top:4990;width:2729;height:4004" type="#_x0000_t202" filled="false" stroked="false">
                <v:textbox inset="0,0,0,0">
                  <w:txbxContent>
                    <w:p>
                      <w:pPr>
                        <w:spacing w:before="117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N’oubliez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pas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:</w:t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73" w:lineRule="auto" w:before="218"/>
                        <w:ind w:left="215" w:right="214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même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au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téléphone</w:t>
                      </w:r>
                      <w:r>
                        <w:rPr>
                          <w:rFonts w:ascii="Calibri" w:hAnsi="Calibri" w:cs="Calibri" w:eastAsia="Calibri"/>
                          <w:spacing w:val="2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cela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s’entend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».</w:t>
                      </w:r>
                    </w:p>
                  </w:txbxContent>
                </v:textbox>
                <w10:wrap type="none"/>
              </v:shape>
              <v:shape style="position:absolute;left:285;top:313;width:1769;height:1784" type="#_x0000_t202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center"/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spacing w:val="-1"/>
                          <w:sz w:val="20"/>
                        </w:rPr>
                        <w:t>Répondeur</w:t>
                      </w:r>
                      <w:r>
                        <w:rPr>
                          <w:rFonts w:ascii="Lucida Handwriting" w:hAnsi="Lucida Handwriting"/>
                          <w:i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Handwriting" w:hAnsi="Lucida Handwriting"/>
                          <w:i/>
                          <w:sz w:val="20"/>
                        </w:rPr>
                        <w:t>?</w:t>
                      </w:r>
                      <w:r>
                        <w:rPr>
                          <w:rFonts w:ascii="Lucida Handwriting" w:hAnsi="Lucida Handwriting"/>
                          <w:sz w:val="20"/>
                        </w:rPr>
                      </w:r>
                    </w:p>
                    <w:p>
                      <w:pPr>
                        <w:spacing w:line="275" w:lineRule="auto" w:before="43"/>
                        <w:ind w:left="0" w:right="0" w:firstLine="3"/>
                        <w:jc w:val="center"/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z w:val="20"/>
                          <w:szCs w:val="20"/>
                        </w:rPr>
                        <w:t>Laisse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z w:val="20"/>
                          <w:szCs w:val="20"/>
                        </w:rPr>
                        <w:t>message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-1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21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  <w:t>n’oublie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  <w:t>pas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pacing w:val="5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pacing w:val="-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pacing w:val="22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-1"/>
                          <w:sz w:val="20"/>
                          <w:szCs w:val="20"/>
                        </w:rPr>
                        <w:t>donner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Lucida Handwriting" w:hAnsi="Lucida Handwriting" w:cs="Lucida Handwriting" w:eastAsia="Lucida Handwriting"/>
                          <w:i/>
                          <w:spacing w:val="-1"/>
                          <w:sz w:val="20"/>
                          <w:szCs w:val="20"/>
                        </w:rPr>
                        <w:t>ton</w:t>
                      </w:r>
                      <w:r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62" w:lineRule="exact" w:before="0"/>
                        <w:ind w:left="0" w:right="1" w:firstLine="0"/>
                        <w:jc w:val="center"/>
                        <w:rPr>
                          <w:rFonts w:ascii="Lucida Handwriting" w:hAnsi="Lucida Handwriting" w:cs="Lucida Handwriting" w:eastAsia="Lucida Handwriting"/>
                          <w:sz w:val="20"/>
                          <w:szCs w:val="20"/>
                        </w:rPr>
                      </w:pPr>
                      <w:r>
                        <w:rPr>
                          <w:rFonts w:ascii="Lucida Handwriting" w:hAnsi="Lucida Handwriting"/>
                          <w:i/>
                          <w:sz w:val="20"/>
                        </w:rPr>
                        <w:t>numéro</w:t>
                      </w:r>
                      <w:r>
                        <w:rPr>
                          <w:rFonts w:ascii="Lucida Handwriting" w:hAnsi="Lucida Handwriting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15;top:127;width:6923;height:569" type="#_x0000_t202" filled="false" stroked="false">
                <v:textbox inset="0,0,0,0">
                  <w:txbxContent>
                    <w:p>
                      <w:pPr>
                        <w:tabs>
                          <w:tab w:pos="4760" w:val="left" w:leader="none"/>
                        </w:tabs>
                        <w:spacing w:line="225" w:lineRule="exact" w:before="0"/>
                        <w:ind w:left="1543" w:right="0" w:hanging="1544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Bonjour,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je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m’appelle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2"/>
                          <w:sz w:val="22"/>
                          <w:szCs w:val="22"/>
                        </w:rPr>
                        <w:t>(prénom</w:t>
                      </w: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nom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+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élève</w:t>
                      </w: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  <w:u w:val="single" w:color="000000"/>
                        </w:rPr>
                        <w:tab/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</w:r>
                      <w:r>
                        <w:rPr>
                          <w:rFonts w:ascii="Calibri" w:hAnsi="Calibri" w:cs="Calibri" w:eastAsia="Calibri"/>
                          <w:i/>
                          <w:spacing w:val="-2"/>
                          <w:sz w:val="22"/>
                          <w:szCs w:val="22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 collège</w:t>
                      </w: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 René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 Bernier)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exact" w:before="103"/>
                        <w:ind w:left="154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0"/>
                          <w:szCs w:val="20"/>
                        </w:rPr>
                        <w:t>(Puis-je</w:t>
                      </w:r>
                      <w:r>
                        <w:rPr>
                          <w:rFonts w:ascii="Calibri" w:hAnsi="Calibri" w:cs="Calibri" w:eastAsia="Calibri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  <w:t>parler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  <w:t>responsable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s’il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0"/>
                          <w:szCs w:val="20"/>
                        </w:rPr>
                        <w:t>vous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0"/>
                          <w:szCs w:val="20"/>
                        </w:rPr>
                        <w:t>plait?)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83;top:1128;width:315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je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vous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appelle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car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j’ai un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stage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  <w:u w:val="single" w:color="00000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480;top:1128;width:1864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semaines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effectuer</w:t>
                      </w:r>
                    </w:p>
                  </w:txbxContent>
                </v:textbox>
                <w10:wrap type="none"/>
              </v:shape>
              <v:shape style="position:absolute;left:3247;top:1498;width:6781;height:221" type="#_x0000_t202" filled="false" stroked="false">
                <v:textbox inset="0,0,0,0">
                  <w:txbxContent>
                    <w:p>
                      <w:pPr>
                        <w:tabs>
                          <w:tab w:pos="6780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et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je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2"/>
                        </w:rPr>
                        <w:t>veux</w:t>
                      </w:r>
                      <w:r>
                        <w:rPr>
                          <w:rFonts w:ascii="Calibri" w:hAnsi="Calibri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découvrir </w:t>
                      </w:r>
                      <w:r>
                        <w:rPr>
                          <w:rFonts w:ascii="Calibri" w:hAnsi="Calibri"/>
                          <w:sz w:val="22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métier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/domaine</w:t>
                      </w:r>
                      <w:r>
                        <w:rPr>
                          <w:rFonts w:ascii="Calibri" w:hAnsi="Calibri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076;top:2261;width:7127;height:240" type="#_x0000_t202" filled="false" stroked="false">
                <v:textbox inset="0,0,0,0">
                  <w:txbxContent>
                    <w:p>
                      <w:pPr>
                        <w:tabs>
                          <w:tab w:pos="3306" w:val="left" w:leader="none"/>
                          <w:tab w:pos="4763" w:val="left" w:leader="none"/>
                          <w:tab w:pos="5667" w:val="left" w:leader="none"/>
                          <w:tab w:pos="7126" w:val="left" w:leader="none"/>
                        </w:tabs>
                        <w:spacing w:line="2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mes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dates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stage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sont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du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4"/>
                        </w:rPr>
                        <w:t>/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4"/>
                        </w:rPr>
                        <w:t>au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z w:val="24"/>
                        </w:rPr>
                        <w:t>/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27;top:3329;width:68;height:841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-</w:t>
                      </w:r>
                    </w:p>
                    <w:p>
                      <w:pPr>
                        <w:spacing w:before="38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-</w:t>
                      </w:r>
                    </w:p>
                    <w:p>
                      <w:pPr>
                        <w:spacing w:line="265" w:lineRule="exact" w:before="44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-</w:t>
                      </w:r>
                    </w:p>
                  </w:txbxContent>
                </v:textbox>
                <w10:wrap type="none"/>
              </v:shape>
              <v:shape style="position:absolute;left:604;top:3019;width:3882;height:1150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La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réponse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est</w:t>
                      </w:r>
                      <w:r>
                        <w:rPr>
                          <w:rFonts w:ascii="Calibri" w:hAnsi="Calibri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2"/>
                        </w:rPr>
                        <w:t>OUI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</w:p>
                    <w:p>
                      <w:pPr>
                        <w:spacing w:line="274" w:lineRule="auto" w:before="41"/>
                        <w:ind w:left="28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sz w:val="22"/>
                        </w:rPr>
                        <w:t>Fixer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un rendez-vous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pour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la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convention</w:t>
                      </w:r>
                      <w:r>
                        <w:rPr>
                          <w:rFonts w:ascii="Calibri"/>
                          <w:spacing w:val="3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Demander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le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nom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du responsable</w:t>
                      </w:r>
                    </w:p>
                    <w:p>
                      <w:pPr>
                        <w:spacing w:line="265" w:lineRule="exact" w:before="5"/>
                        <w:ind w:left="28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Laisser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son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numéro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téléphone</w:t>
                      </w:r>
                    </w:p>
                  </w:txbxContent>
                </v:textbox>
                <w10:wrap type="none"/>
              </v:shape>
              <v:shape style="position:absolute;left:6317;top:3048;width:3346;height:555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76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La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réponse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est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2"/>
                        </w:rPr>
                        <w:t>NON</w:t>
                      </w:r>
                      <w:r>
                        <w:rPr>
                          <w:rFonts w:ascii="Calibri" w:hAnsi="Calibri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:</w:t>
                      </w:r>
                    </w:p>
                    <w:p>
                      <w:pPr>
                        <w:tabs>
                          <w:tab w:pos="359" w:val="left" w:leader="none"/>
                        </w:tabs>
                        <w:spacing w:line="289" w:lineRule="exact" w:before="4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-</w:t>
                        <w:tab/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demander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pour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autre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stage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2;top:5453;width:7020;height:3611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643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>Attitude</w:t>
                      </w:r>
                      <w:r>
                        <w:rPr>
                          <w:rFonts w:ascii="Calibri"/>
                          <w:b/>
                          <w:spacing w:val="-10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5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Être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calme,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éviter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gesticuler.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Éviter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réciter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texte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toute vitesse,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il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faut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marquer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pauses.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Rester</w:t>
                      </w:r>
                      <w:r>
                        <w:rPr>
                          <w:rFonts w:ascii="Calibri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droit.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5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Mettre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les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mains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dans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le </w:t>
                      </w:r>
                      <w:r>
                        <w:rPr>
                          <w:rFonts w:ascii="Calibri"/>
                          <w:sz w:val="24"/>
                        </w:rPr>
                        <w:t>dos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si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ne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sait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pas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quoi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faire.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Regarder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personne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dans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les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yeux.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5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pas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couper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parole.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Bien </w:t>
                      </w:r>
                      <w:r>
                        <w:rPr>
                          <w:rFonts w:ascii="Calibri" w:hAnsi="Calibri"/>
                          <w:sz w:val="24"/>
                        </w:rPr>
                        <w:t>écouter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questions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afin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 répondre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au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plus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juste.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Avoir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prêts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dans</w:t>
                      </w:r>
                      <w:r>
                        <w:rPr>
                          <w:rFonts w:ascii="Calibri" w:hAnsi="Calibri"/>
                          <w:b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mains.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before="45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Ne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pas laisser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penser que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l’on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s’attend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à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une réponse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négative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360" w:val="left" w:leader="none"/>
                        </w:tabs>
                        <w:spacing w:line="289" w:lineRule="exact" w:before="43"/>
                        <w:ind w:left="360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z w:val="24"/>
                        </w:rPr>
                        <w:t>ETRE</w:t>
                      </w:r>
                      <w:r>
                        <w:rPr>
                          <w:rFonts w:ascii="Calibri"/>
                          <w:b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OPTIMISTE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200" w:lineRule="atLeast"/>
        <w:ind w:left="51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4.25pt;height:74.4pt;mso-position-horizontal-relative:char;mso-position-vertical-relative:line" coordorigin="0,0" coordsize="10085,1488">
            <v:shape style="position:absolute;left:0;top:0;width:10085;height:1488" type="#_x0000_t75" stroked="false">
              <v:imagedata r:id="rId47" o:title=""/>
            </v:shape>
            <v:shape style="position:absolute;left:10;top:10;width:1562;height:1469" type="#_x0000_t75" stroked="false">
              <v:imagedata r:id="rId48" o:title=""/>
            </v:shape>
            <v:shape style="position:absolute;left:0;top:0;width:10085;height:1488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Calibri" w:hAnsi="Calibri" w:cs="Calibri" w:eastAsia="Calibri"/>
                        <w:b/>
                        <w:bCs/>
                        <w:sz w:val="19"/>
                        <w:szCs w:val="19"/>
                      </w:rPr>
                    </w:pPr>
                  </w:p>
                  <w:p>
                    <w:pPr>
                      <w:spacing w:before="0"/>
                      <w:ind w:left="203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Indispensable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fiche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demande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convention.</w:t>
                    </w:r>
                    <w:r>
                      <w:rPr>
                        <w:rFonts w:ascii="Calibri"/>
                        <w:sz w:val="24"/>
                      </w:rPr>
                    </w:r>
                  </w:p>
                  <w:p>
                    <w:pPr>
                      <w:spacing w:line="273" w:lineRule="auto" w:before="43"/>
                      <w:ind w:left="1464" w:right="614" w:firstLine="566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Et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pourquoi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pas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une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petite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carte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pour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laisser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ses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coordonnées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et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celles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49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l’établissement.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line="200" w:lineRule="atLeast"/>
        <w:ind w:left="105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26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.275pt;margin-top:68.520004pt;width:810.15pt;height:28.05pt;mso-position-horizontal-relative:page;mso-position-vertical-relative:page;z-index:-405160" coordorigin="265,1370" coordsize="16203,561">
            <v:shape style="position:absolute;left:427;top:1370;width:840;height:561" type="#_x0000_t75" stroked="false">
              <v:imagedata r:id="rId49" o:title=""/>
            </v:shape>
            <v:group style="position:absolute;left:273;top:1659;width:16188;height:2" coordorigin="273,1659" coordsize="16188,2">
              <v:shape style="position:absolute;left:273;top:1659;width:16188;height:2" coordorigin="273,1659" coordsize="16188,0" path="m273,1659l16461,1659e" filled="false" stroked="true" strokeweight=".75pt" strokecolor="#000000">
                <v:path arrowok="t"/>
                <v:stroke dashstyle="dash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5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3"/>
        <w:gridCol w:w="7940"/>
      </w:tblGrid>
      <w:tr>
        <w:trPr>
          <w:trHeight w:val="420" w:hRule="exact"/>
        </w:trPr>
        <w:tc>
          <w:tcPr>
            <w:tcW w:w="7513" w:type="dxa"/>
            <w:tcBorders>
              <w:top w:val="dotted" w:sz="6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2846" w:right="-2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Découpe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cette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page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réalise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cartes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visit</w:t>
            </w:r>
          </w:p>
        </w:tc>
        <w:tc>
          <w:tcPr>
            <w:tcW w:w="7940" w:type="dxa"/>
            <w:tcBorders>
              <w:top w:val="dotted" w:sz="6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peux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laisser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responsable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l’entreprise</w:t>
            </w:r>
          </w:p>
        </w:tc>
      </w:tr>
      <w:tr>
        <w:trPr>
          <w:trHeight w:val="2879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  <w:tr>
        <w:trPr>
          <w:trHeight w:val="2871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4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4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  <w:tr>
        <w:trPr>
          <w:trHeight w:val="2873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39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613;top:23;width:1473;height:376" coordorigin="3613,23" coordsize="1473,376">
              <v:shape style="position:absolute;left:3613;top:23;width:1473;height:376" coordorigin="3613,23" coordsize="1473,376" path="m5023,23l3665,23,3617,63,3613,85,3613,346,3621,367,3634,383,3653,394,3675,399,5033,398,5054,390,5070,377,5082,358,5086,336,5085,75,5078,54,5064,38,5045,27,5023,23xe" filled="true" fillcolor="#ffffff" stroked="false">
                <v:path arrowok="t"/>
                <v:fill type="solid"/>
              </v:shape>
            </v:group>
            <v:group style="position:absolute;left:3613;top:23;width:63;height:376" coordorigin="3613,23" coordsize="63,376">
              <v:shape style="position:absolute;left:3613;top:23;width:63;height:376" coordorigin="3613,23" coordsize="63,376" path="m3675,398l3621,367,3613,85,3617,63,3628,44,3644,31,3665,23e" filled="false" stroked="true" strokeweight="2.25pt" strokecolor="#808080">
                <v:path arrowok="t"/>
              </v:shape>
            </v:group>
            <v:group style="position:absolute;left:5023;top:23;width:63;height:376" coordorigin="5023,23" coordsize="63,376">
              <v:shape style="position:absolute;left:5023;top:23;width:63;height:376" coordorigin="5023,23" coordsize="63,376" path="m5023,23l5078,54,5086,336,5082,358,5070,377,5054,390,5033,398e" filled="false" stroked="true" strokeweight="2.25pt" strokecolor="#808080">
                <v:path arrowok="t"/>
              </v:shape>
              <v:shape style="position:absolute;left:4239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top="1100" w:bottom="0" w:left="16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20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3.275pt;margin-top:68.520004pt;width:810.15pt;height:28.05pt;mso-position-horizontal-relative:page;mso-position-vertical-relative:page;z-index:-405040" coordorigin="265,1370" coordsize="16203,561">
            <v:shape style="position:absolute;left:427;top:1370;width:840;height:561" type="#_x0000_t75" stroked="false">
              <v:imagedata r:id="rId49" o:title=""/>
            </v:shape>
            <v:group style="position:absolute;left:273;top:1659;width:16188;height:2" coordorigin="273,1659" coordsize="16188,2">
              <v:shape style="position:absolute;left:273;top:1659;width:16188;height:2" coordorigin="273,1659" coordsize="16188,0" path="m273,1659l16461,1659e" filled="false" stroked="true" strokeweight=".75pt" strokecolor="#000000">
                <v:path arrowok="t"/>
                <v:stroke dashstyle="dash"/>
              </v:shape>
            </v:group>
            <w10:wrap type="none"/>
          </v:group>
        </w:pic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5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3"/>
        <w:gridCol w:w="7940"/>
      </w:tblGrid>
      <w:tr>
        <w:trPr>
          <w:trHeight w:val="420" w:hRule="exact"/>
        </w:trPr>
        <w:tc>
          <w:tcPr>
            <w:tcW w:w="7513" w:type="dxa"/>
            <w:tcBorders>
              <w:top w:val="dotted" w:sz="6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2846" w:right="-2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Découpe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cette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page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réalise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cartes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visit</w:t>
            </w:r>
          </w:p>
        </w:tc>
        <w:tc>
          <w:tcPr>
            <w:tcW w:w="7940" w:type="dxa"/>
            <w:tcBorders>
              <w:top w:val="dotted" w:sz="6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peux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laisser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responsable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l’entreprise</w:t>
            </w:r>
          </w:p>
        </w:tc>
      </w:tr>
      <w:tr>
        <w:trPr>
          <w:trHeight w:val="2879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  <w:tr>
        <w:trPr>
          <w:trHeight w:val="2871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4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4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4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  <w:tr>
        <w:trPr>
          <w:trHeight w:val="2873" w:hRule="exact"/>
        </w:trPr>
        <w:tc>
          <w:tcPr>
            <w:tcW w:w="7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634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  <w:tc>
          <w:tcPr>
            <w:tcW w:w="7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  <w:r>
              <w:rPr>
                <w:rFonts w:ascii="Calibri"/>
                <w:spacing w:val="-1"/>
                <w:sz w:val="22"/>
              </w:rPr>
              <w:t> :........................................................................................................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..................................................................................................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Téléphone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.............................................................................</w:t>
            </w:r>
            <w:r>
              <w:rPr>
                <w:rFonts w:ascii="Calibri" w:hAnsi="Calibri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Dates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du stage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pacing w:val="-1"/>
                <w:sz w:val="22"/>
              </w:rPr>
              <w:t> du............................................au..........................................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 w:before="38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Adresse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collège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:</w:t>
            </w:r>
            <w:r>
              <w:rPr>
                <w:rFonts w:ascii="Calibri" w:hAnsi="Calibri"/>
                <w:spacing w:val="-1"/>
                <w:sz w:val="22"/>
              </w:rPr>
              <w:t> Collège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René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Bernier</w:t>
            </w:r>
          </w:p>
          <w:p>
            <w:pPr>
              <w:pStyle w:val="TableParagraph"/>
              <w:tabs>
                <w:tab w:pos="2972" w:val="left" w:leader="none"/>
              </w:tabs>
              <w:spacing w:line="276" w:lineRule="auto" w:before="41"/>
              <w:ind w:left="102" w:right="1061" w:firstLine="17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60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rue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l’ouche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Quinet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44230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Saint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Sébastien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Loire</w:t>
            </w:r>
            <w:r>
              <w:rPr>
                <w:rFonts w:ascii="Calibri" w:hAnsi="Calibri" w:cs="Calibri" w:eastAsia="Calibri"/>
                <w:spacing w:val="2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Téléphone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02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40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03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07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70</w:t>
              <w:tab/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Personne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à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contacter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Directeur SEGPA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39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613;top:23;width:1473;height:376" coordorigin="3613,23" coordsize="1473,376">
              <v:shape style="position:absolute;left:3613;top:23;width:1473;height:376" coordorigin="3613,23" coordsize="1473,376" path="m5023,23l3665,23,3617,63,3613,85,3613,346,3621,367,3634,383,3653,394,3675,399,5033,398,5054,390,5070,377,5082,358,5086,336,5085,75,5078,54,5064,38,5045,27,5023,23xe" filled="true" fillcolor="#ffffff" stroked="false">
                <v:path arrowok="t"/>
                <v:fill type="solid"/>
              </v:shape>
            </v:group>
            <v:group style="position:absolute;left:3613;top:23;width:63;height:376" coordorigin="3613,23" coordsize="63,376">
              <v:shape style="position:absolute;left:3613;top:23;width:63;height:376" coordorigin="3613,23" coordsize="63,376" path="m3675,398l3621,367,3613,85,3617,63,3628,44,3644,31,3665,23e" filled="false" stroked="true" strokeweight="2.25pt" strokecolor="#808080">
                <v:path arrowok="t"/>
              </v:shape>
            </v:group>
            <v:group style="position:absolute;left:5023;top:23;width:63;height:376" coordorigin="5023,23" coordsize="63,376">
              <v:shape style="position:absolute;left:5023;top:23;width:63;height:376" coordorigin="5023,23" coordsize="63,376" path="m5023,23l5078,54,5086,336,5082,358,5070,377,5054,390,5033,398e" filled="false" stroked="true" strokeweight="2.25pt" strokecolor="#808080">
                <v:path arrowok="t"/>
              </v:shape>
              <v:shape style="position:absolute;left:4239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top="1100" w:bottom="0" w:left="16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20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19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500" w:right="1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0" w:right="3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9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un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cv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9.6pt;mso-position-horizontal-relative:char;mso-position-vertical-relative:line" type="#_x0000_t202" filled="true" fillcolor="#eaf0dd" stroked="false">
            <v:textbox inset="0,0,0,0">
              <w:txbxContent>
                <w:p>
                  <w:pPr>
                    <w:spacing w:line="389" w:lineRule="exact" w:before="0"/>
                    <w:ind w:left="2253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Curriculum</w:t>
                  </w:r>
                  <w:r>
                    <w:rPr>
                      <w:rFonts w:ascii="Calibri" w:hAnsi="Calibri"/>
                      <w:b/>
                      <w:spacing w:val="-1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Vitae</w:t>
                  </w:r>
                  <w:r>
                    <w:rPr>
                      <w:rFonts w:ascii="Calibri" w:hAnsi="Calibri"/>
                      <w:b/>
                      <w:spacing w:val="-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=</w:t>
                  </w:r>
                  <w:r>
                    <w:rPr>
                      <w:rFonts w:ascii="Calibri" w:hAnsi="Calibri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déroulement</w:t>
                  </w:r>
                  <w:r>
                    <w:rPr>
                      <w:rFonts w:ascii="Calibri" w:hAnsi="Calibri"/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vie</w:t>
                  </w:r>
                  <w:r>
                    <w:rPr>
                      <w:rFonts w:ascii="Calibri" w:hAns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34.2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before="0"/>
                    <w:ind w:left="28" w:right="433" w:firstLine="283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salle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multimédia,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créez,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corrigez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et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mettez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à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 jour</w:t>
                  </w:r>
                  <w:r>
                    <w:rPr>
                      <w:rFonts w:ascii="Calibri" w:hAnsi="Calibri"/>
                      <w:sz w:val="28"/>
                    </w:rPr>
                    <w:t> votre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CV</w:t>
                  </w:r>
                  <w:r>
                    <w:rPr>
                      <w:rFonts w:ascii="Calibri" w:hAnsi="Calibri"/>
                      <w:spacing w:val="5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sur OpenOffice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Writer.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6.95pt;height:328.35pt;mso-position-horizontal-relative:char;mso-position-vertical-relative:line" coordorigin="0,0" coordsize="10139,6567">
            <v:group style="position:absolute;left:5403;top:8;width:4728;height:6430" coordorigin="5403,8" coordsize="4728,6430">
              <v:shape style="position:absolute;left:5403;top:8;width:4728;height:6430" coordorigin="5403,8" coordsize="4728,6430" path="m5403,6438l10131,6438,10131,8,5403,8,5403,6438xe" filled="true" fillcolor="#006fc0" stroked="false">
                <v:path arrowok="t"/>
                <v:fill type="solid"/>
              </v:shape>
            </v:group>
            <v:group style="position:absolute;left:5403;top:8;width:4728;height:6430" coordorigin="5403,8" coordsize="4728,6430">
              <v:shape style="position:absolute;left:5403;top:8;width:4728;height:6430" coordorigin="5403,8" coordsize="4728,6430" path="m5403,6438l10131,6438,10131,8,5403,8,5403,6438xe" filled="false" stroked="true" strokeweight=".75pt" strokecolor="#ffffff">
                <v:path arrowok="t"/>
              </v:shape>
              <v:shape style="position:absolute;left:5558;top:207;width:4418;height:6151" type="#_x0000_t75" stroked="false">
                <v:imagedata r:id="rId50" o:title=""/>
              </v:shape>
              <v:shape style="position:absolute;left:0;top:39;width:5403;height:341" type="#_x0000_t202" filled="true" fillcolor="#f1f1f1" stroked="false">
                <v:textbox inset="0,0,0,0">
                  <w:txbxContent>
                    <w:p>
                      <w:pPr>
                        <w:spacing w:line="341" w:lineRule="exact" w:before="0"/>
                        <w:ind w:left="311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  <w:u w:val="thick" w:color="000000"/>
                        </w:rPr>
                        <w:t>Outils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0;top:3253;width:5403;height:344" type="#_x0000_t202" filled="true" fillcolor="#f1f1f1" stroked="false">
                <v:textbox inset="0,0,0,0">
                  <w:txbxContent>
                    <w:p>
                      <w:pPr>
                        <w:spacing w:line="342" w:lineRule="exact" w:before="0"/>
                        <w:ind w:left="311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  <w:u w:val="thick" w:color="000000"/>
                        </w:rPr>
                        <w:t>Critères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thick" w:color="00000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  <w:u w:val="thick" w:color="000000"/>
                        </w:rPr>
                        <w:t>rédaction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9;top:676;width:4917;height:1991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709" w:val="left" w:leader="none"/>
                        </w:tabs>
                        <w:spacing w:line="286" w:lineRule="exact" w:before="0"/>
                        <w:ind w:left="0" w:right="0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modèle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CV,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709" w:val="left" w:leader="none"/>
                        </w:tabs>
                        <w:spacing w:before="1"/>
                        <w:ind w:left="0" w:right="0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poste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travail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informatique, des</w:t>
                      </w:r>
                      <w:r>
                        <w:rPr>
                          <w:rFonts w:ascii="Calibri" w:hAnsi="Calibri" w:cs="Calibri" w:eastAsia="Calibri"/>
                          <w:spacing w:val="2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fiches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outil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d’utilisation de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709" w:val="left" w:leader="none"/>
                        </w:tabs>
                        <w:spacing w:line="341" w:lineRule="exact" w:before="2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traitement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texte.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709" w:val="left" w:leader="none"/>
                        </w:tabs>
                        <w:spacing w:line="341" w:lineRule="exact" w:before="0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fiche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guide de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contenu </w:t>
                      </w:r>
                      <w:r>
                        <w:rPr>
                          <w:rFonts w:ascii="Calibri"/>
                          <w:sz w:val="28"/>
                        </w:rPr>
                        <w:t>du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CV,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709" w:val="left" w:leader="none"/>
                        </w:tabs>
                        <w:spacing w:line="336" w:lineRule="exact" w:before="0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grille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d’évaluation.</w:t>
                      </w:r>
                    </w:p>
                  </w:txbxContent>
                </v:textbox>
                <w10:wrap type="none"/>
              </v:shape>
              <v:shape style="position:absolute;left:29;top:3892;width:4907;height:2674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285" w:lineRule="exact" w:before="0"/>
                        <w:ind w:left="0" w:right="0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Police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caractère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«</w:t>
                      </w:r>
                      <w:r>
                        <w:rPr>
                          <w:rFonts w:ascii="Calibri" w:hAns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ARIAL »,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341" w:lineRule="exact" w:before="0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taille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12,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before="0"/>
                        <w:ind w:left="0" w:right="285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pas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texte </w:t>
                      </w:r>
                      <w:r>
                        <w:rPr>
                          <w:rFonts w:ascii="Calibri" w:hAnsi="Calibri"/>
                          <w:sz w:val="28"/>
                        </w:rPr>
                        <w:t>gras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ou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souligné,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sauf</w:t>
                      </w:r>
                      <w:r>
                        <w:rPr>
                          <w:rFonts w:ascii="Calibri" w:hAnsi="Calibri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exception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(titres, mots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précis,etc),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341" w:lineRule="exact" w:before="0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2"/>
                          <w:sz w:val="28"/>
                        </w:rPr>
                        <w:t>couleur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noire,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341" w:lineRule="exact" w:before="2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retrait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1ère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ligne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1cm,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341" w:lineRule="exact" w:before="0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Interligne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simple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ou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1,5,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709" w:val="left" w:leader="none"/>
                        </w:tabs>
                        <w:spacing w:line="337" w:lineRule="exact" w:before="1"/>
                        <w:ind w:left="708" w:right="0" w:hanging="42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Titres</w:t>
                      </w:r>
                      <w:r>
                        <w:rPr>
                          <w:rFonts w:ascii="Calibri"/>
                          <w:sz w:val="28"/>
                        </w:rPr>
                        <w:t> et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paragraphes</w:t>
                      </w:r>
                      <w:r>
                        <w:rPr>
                          <w:rFonts w:ascii="Calibri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respectant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une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/>
        <w:ind w:left="14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logique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d’alignement.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contenu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6"/>
          <w:szCs w:val="6"/>
        </w:rPr>
      </w:pPr>
    </w:p>
    <w:p>
      <w:pPr>
        <w:spacing w:before="44"/>
        <w:ind w:left="42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voir </w:t>
      </w:r>
      <w:r>
        <w:rPr>
          <w:rFonts w:ascii="Calibri"/>
          <w:spacing w:val="-1"/>
          <w:sz w:val="28"/>
        </w:rPr>
        <w:t>page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suivante.</w:t>
      </w:r>
    </w:p>
    <w:p>
      <w:pPr>
        <w:spacing w:line="240" w:lineRule="auto" w:before="12"/>
        <w:rPr>
          <w:rFonts w:ascii="Calibri" w:hAnsi="Calibri" w:cs="Calibri" w:eastAsia="Calibri"/>
          <w:sz w:val="9"/>
          <w:szCs w:val="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z w:val="28"/>
                    </w:rPr>
                    <w:t>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44"/>
        <w:ind w:left="140" w:right="377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2"/>
          <w:sz w:val="28"/>
        </w:rPr>
        <w:t>une </w:t>
      </w:r>
      <w:r>
        <w:rPr>
          <w:rFonts w:ascii="Calibri" w:hAnsi="Calibri"/>
          <w:sz w:val="28"/>
        </w:rPr>
        <w:t>fois </w:t>
      </w:r>
      <w:r>
        <w:rPr>
          <w:rFonts w:ascii="Calibri" w:hAnsi="Calibri"/>
          <w:spacing w:val="-1"/>
          <w:sz w:val="28"/>
        </w:rPr>
        <w:t>terminé,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vous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devez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imprimer</w:t>
      </w:r>
      <w:r>
        <w:rPr>
          <w:rFonts w:ascii="Calibri" w:hAnsi="Calibri"/>
          <w:sz w:val="28"/>
        </w:rPr>
        <w:t> votre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CV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le</w:t>
      </w:r>
      <w:r>
        <w:rPr>
          <w:rFonts w:ascii="Calibri" w:hAnsi="Calibri"/>
          <w:spacing w:val="2"/>
          <w:sz w:val="28"/>
        </w:rPr>
        <w:t> </w:t>
      </w:r>
      <w:r>
        <w:rPr>
          <w:rFonts w:ascii="Calibri" w:hAnsi="Calibri"/>
          <w:spacing w:val="-1"/>
          <w:sz w:val="28"/>
        </w:rPr>
        <w:t>comparer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avec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le</w:t>
      </w:r>
      <w:r>
        <w:rPr>
          <w:rFonts w:ascii="Calibri" w:hAnsi="Calibri"/>
          <w:spacing w:val="-2"/>
          <w:sz w:val="28"/>
        </w:rPr>
        <w:t> modèle</w:t>
      </w:r>
      <w:r>
        <w:rPr>
          <w:rFonts w:ascii="Calibri" w:hAnsi="Calibri"/>
          <w:spacing w:val="42"/>
          <w:sz w:val="28"/>
        </w:rPr>
        <w:t> </w:t>
      </w:r>
      <w:r>
        <w:rPr>
          <w:rFonts w:ascii="Calibri" w:hAnsi="Calibri"/>
          <w:spacing w:val="-1"/>
          <w:sz w:val="28"/>
        </w:rPr>
        <w:t>papier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pour rechercher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les</w:t>
      </w:r>
      <w:r>
        <w:rPr>
          <w:rFonts w:ascii="Calibri" w:hAnsi="Calibri"/>
          <w:spacing w:val="-1"/>
          <w:sz w:val="28"/>
        </w:rPr>
        <w:t> différences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pacing w:val="-2"/>
          <w:sz w:val="28"/>
        </w:rPr>
        <w:t>(orthographe, </w:t>
      </w:r>
      <w:r>
        <w:rPr>
          <w:rFonts w:ascii="Calibri" w:hAnsi="Calibri"/>
          <w:spacing w:val="-1"/>
          <w:sz w:val="28"/>
        </w:rPr>
        <w:t>mise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-1"/>
          <w:sz w:val="28"/>
        </w:rPr>
        <w:t> page) </w:t>
      </w:r>
      <w:r>
        <w:rPr>
          <w:rFonts w:ascii="Calibri" w:hAnsi="Calibri"/>
          <w:sz w:val="28"/>
        </w:rPr>
        <w:t>:</w:t>
      </w:r>
    </w:p>
    <w:p>
      <w:pPr>
        <w:numPr>
          <w:ilvl w:val="0"/>
          <w:numId w:val="7"/>
        </w:numPr>
        <w:tabs>
          <w:tab w:pos="861" w:val="left" w:leader="none"/>
        </w:tabs>
        <w:spacing w:before="122"/>
        <w:ind w:left="860" w:right="491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si il</w:t>
      </w:r>
      <w:r>
        <w:rPr>
          <w:rFonts w:ascii="Calibri" w:hAnsi="Calibri" w:cs="Calibri" w:eastAsia="Calibri"/>
          <w:spacing w:val="-1"/>
          <w:sz w:val="28"/>
          <w:szCs w:val="28"/>
        </w:rPr>
        <w:t> n’y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-1"/>
          <w:sz w:val="28"/>
          <w:szCs w:val="28"/>
        </w:rPr>
        <w:t> pas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différence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redonnez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la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version</w:t>
      </w:r>
      <w:r>
        <w:rPr>
          <w:rFonts w:ascii="Calibri" w:hAnsi="Calibri" w:cs="Calibri" w:eastAsia="Calibri"/>
          <w:spacing w:val="-1"/>
          <w:sz w:val="28"/>
          <w:szCs w:val="28"/>
        </w:rPr>
        <w:t> originale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accompagnée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z w:val="28"/>
          <w:szCs w:val="28"/>
        </w:rPr>
        <w:t> votre</w:t>
      </w:r>
      <w:r>
        <w:rPr>
          <w:rFonts w:ascii="Calibri" w:hAnsi="Calibri" w:cs="Calibri" w:eastAsia="Calibri"/>
          <w:spacing w:val="4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version,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notez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« </w:t>
      </w:r>
      <w:r>
        <w:rPr>
          <w:rFonts w:ascii="Calibri" w:hAnsi="Calibri" w:cs="Calibri" w:eastAsia="Calibri"/>
          <w:spacing w:val="-1"/>
          <w:sz w:val="28"/>
          <w:szCs w:val="28"/>
        </w:rPr>
        <w:t>version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1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»,</w:t>
      </w:r>
      <w:r>
        <w:rPr>
          <w:rFonts w:ascii="Calibri" w:hAnsi="Calibri" w:cs="Calibri" w:eastAsia="Calibri"/>
          <w:sz w:val="28"/>
          <w:szCs w:val="28"/>
        </w:rPr>
      </w:r>
    </w:p>
    <w:p>
      <w:pPr>
        <w:numPr>
          <w:ilvl w:val="0"/>
          <w:numId w:val="7"/>
        </w:numPr>
        <w:tabs>
          <w:tab w:pos="861" w:val="left" w:leader="none"/>
        </w:tabs>
        <w:spacing w:before="121"/>
        <w:ind w:left="860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z w:val="28"/>
        </w:rPr>
        <w:t>si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il y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1"/>
          <w:sz w:val="28"/>
        </w:rPr>
        <w:t> des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différences,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corrigez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imprimez,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notez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«</w:t>
      </w:r>
      <w:r>
        <w:rPr>
          <w:rFonts w:ascii="Calibri" w:hAnsi="Calibri"/>
          <w:spacing w:val="-1"/>
          <w:sz w:val="28"/>
        </w:rPr>
        <w:t> version </w:t>
      </w:r>
      <w:r>
        <w:rPr>
          <w:rFonts w:ascii="Calibri" w:hAnsi="Calibri"/>
          <w:sz w:val="28"/>
        </w:rPr>
        <w:t>2 ».</w:t>
      </w:r>
    </w:p>
    <w:p>
      <w:pPr>
        <w:spacing w:before="119"/>
        <w:ind w:left="177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  <w:t>ATTENTION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: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vous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n’avez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que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deux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tirages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papier autorisés.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580" w:right="960"/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2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439" w:lineRule="exact" w:before="0"/>
                    <w:ind w:left="295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b/>
                      <w:sz w:val="36"/>
                    </w:rPr>
                    <w:t>GUIDE</w:t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DE</w:t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CONTENU</w:t>
                  </w:r>
                  <w:r>
                    <w:rPr>
                      <w:rFonts w:ascii="Calibri"/>
                      <w:b/>
                      <w:spacing w:val="-3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DU</w:t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CV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pStyle w:val="BodyText"/>
        <w:spacing w:line="359" w:lineRule="auto" w:before="69"/>
        <w:ind w:left="713" w:right="4856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NOM,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Prénom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(attention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aux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majuscules)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N° , rue ,</w:t>
      </w:r>
    </w:p>
    <w:p>
      <w:pPr>
        <w:pStyle w:val="BodyText"/>
        <w:spacing w:line="359" w:lineRule="auto" w:before="6"/>
        <w:ind w:left="713" w:right="7572" w:firstLine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Code</w:t>
      </w:r>
      <w:r>
        <w:rPr>
          <w:rFonts w:ascii="Arial"/>
          <w:spacing w:val="-2"/>
        </w:rPr>
        <w:t> </w:t>
      </w:r>
      <w:r>
        <w:rPr>
          <w:rFonts w:ascii="Arial"/>
        </w:rPr>
        <w:t>postal</w:t>
      </w:r>
      <w:r>
        <w:rPr>
          <w:rFonts w:ascii="Arial"/>
          <w:spacing w:val="-3"/>
        </w:rPr>
        <w:t> </w:t>
      </w:r>
      <w:r>
        <w:rPr>
          <w:rFonts w:ascii="Arial"/>
        </w:rPr>
        <w:t>,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Ville.</w:t>
      </w:r>
    </w:p>
    <w:p>
      <w:pPr>
        <w:pStyle w:val="BodyText"/>
        <w:spacing w:line="240" w:lineRule="auto" w:before="6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Numéro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téléphone</w:t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40" w:lineRule="auto"/>
        <w:ind w:left="575" w:right="0"/>
        <w:jc w:val="center"/>
        <w:rPr>
          <w:rFonts w:ascii="Arial" w:hAnsi="Arial" w:cs="Arial" w:eastAsia="Arial"/>
        </w:rPr>
      </w:pPr>
      <w:r>
        <w:rPr>
          <w:rFonts w:ascii="Arial"/>
          <w:spacing w:val="-1"/>
        </w:rPr>
        <w:t>MON OBJECTIF</w:t>
      </w:r>
    </w:p>
    <w:p>
      <w:pPr>
        <w:pStyle w:val="BodyText"/>
        <w:tabs>
          <w:tab w:pos="5922" w:val="left" w:leader="none"/>
        </w:tabs>
        <w:spacing w:line="240" w:lineRule="auto" w:before="162"/>
        <w:ind w:left="631" w:right="0" w:firstLine="0"/>
        <w:jc w:val="center"/>
        <w:rPr>
          <w:rFonts w:ascii="Arial" w:hAnsi="Arial" w:cs="Arial" w:eastAsia="Arial"/>
        </w:rPr>
      </w:pPr>
      <w:r>
        <w:rPr>
          <w:rFonts w:ascii="Arial" w:hAnsi="Arial"/>
        </w:rPr>
        <w:t>Je </w:t>
      </w:r>
      <w:r>
        <w:rPr>
          <w:rFonts w:ascii="Arial" w:hAnsi="Arial"/>
          <w:spacing w:val="-1"/>
        </w:rPr>
        <w:t>souhaiterais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être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u w:val="single" w:color="000000"/>
        </w:rPr>
        <w:t> </w:t>
        <w:tab/>
      </w:r>
      <w:r>
        <w:rPr>
          <w:rFonts w:ascii="Arial" w:hAnsi="Arial"/>
        </w:rPr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Heading3"/>
        <w:spacing w:line="240" w:lineRule="auto" w:before="65"/>
        <w:ind w:left="127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</w:r>
      <w:r>
        <w:rPr>
          <w:rFonts w:ascii="Arial"/>
          <w:spacing w:val="-2"/>
          <w:u w:val="thick" w:color="000000"/>
        </w:rPr>
        <w:t>CURSUS</w:t>
      </w:r>
      <w:r>
        <w:rPr>
          <w:rFonts w:ascii="Arial"/>
          <w:u w:val="thick" w:color="000000"/>
        </w:rPr>
        <w:t> </w:t>
      </w:r>
      <w:r>
        <w:rPr>
          <w:rFonts w:ascii="Arial"/>
          <w:spacing w:val="-1"/>
          <w:u w:val="thick" w:color="000000"/>
        </w:rPr>
        <w:t>SCOLAIRE</w:t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pStyle w:val="BodyText"/>
        <w:spacing w:line="359" w:lineRule="auto" w:before="162"/>
        <w:ind w:left="713" w:right="1704" w:firstLine="0"/>
        <w:jc w:val="both"/>
        <w:rPr>
          <w:rFonts w:ascii="Arial" w:hAnsi="Arial" w:cs="Arial" w:eastAsia="Arial"/>
        </w:rPr>
      </w:pP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20</w:t>
      </w:r>
      <w:r>
        <w:rPr>
          <w:rFonts w:ascii="Arial" w:hAnsi="Arial"/>
        </w:rPr>
        <w:t> 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61"/>
          <w:u w:val="single" w:color="000000"/>
        </w:rPr>
      </w:r>
      <w:r>
        <w:rPr>
          <w:rFonts w:ascii="Arial" w:hAnsi="Arial"/>
          <w:spacing w:val="61"/>
        </w:rPr>
      </w:r>
      <w:r>
        <w:rPr>
          <w:rFonts w:ascii="Arial" w:hAnsi="Arial"/>
        </w:rPr>
        <w:t>à</w:t>
      </w:r>
      <w:r>
        <w:rPr>
          <w:rFonts w:ascii="Arial" w:hAnsi="Arial"/>
          <w:spacing w:val="-1"/>
        </w:rPr>
        <w:t> 20</w:t>
      </w:r>
      <w:r>
        <w:rPr>
          <w:rFonts w:ascii="Arial" w:hAnsi="Arial"/>
        </w:rPr>
        <w:t>  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62"/>
          <w:u w:val="single" w:color="000000"/>
        </w:rPr>
      </w:r>
      <w:r>
        <w:rPr>
          <w:rFonts w:ascii="Arial" w:hAnsi="Arial"/>
          <w:spacing w:val="62"/>
        </w:rPr>
      </w:r>
      <w:r>
        <w:rPr>
          <w:rFonts w:ascii="Arial" w:hAnsi="Arial"/>
        </w:rPr>
        <w:t>: </w:t>
      </w:r>
      <w:r>
        <w:rPr>
          <w:rFonts w:ascii="Arial" w:hAnsi="Arial"/>
          <w:spacing w:val="-1"/>
        </w:rPr>
        <w:t>classe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Collège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René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Bernier</w:t>
      </w:r>
      <w:r>
        <w:rPr>
          <w:rFonts w:ascii="Arial" w:hAnsi="Arial"/>
        </w:rPr>
        <w:t> à </w:t>
      </w:r>
      <w:r>
        <w:rPr>
          <w:rFonts w:ascii="Arial" w:hAnsi="Arial"/>
          <w:spacing w:val="-1"/>
        </w:rPr>
        <w:t>St-Sébastien-sur-Loire</w:t>
      </w:r>
      <w:r>
        <w:rPr>
          <w:rFonts w:ascii="Arial" w:hAnsi="Arial"/>
          <w:spacing w:val="61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20</w:t>
      </w:r>
      <w:r>
        <w:rPr>
          <w:rFonts w:ascii="Arial" w:hAnsi="Arial"/>
        </w:rPr>
        <w:t> 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61"/>
          <w:u w:val="single" w:color="000000"/>
        </w:rPr>
      </w:r>
      <w:r>
        <w:rPr>
          <w:rFonts w:ascii="Arial" w:hAnsi="Arial"/>
          <w:spacing w:val="61"/>
        </w:rPr>
      </w:r>
      <w:r>
        <w:rPr>
          <w:rFonts w:ascii="Arial" w:hAnsi="Arial"/>
        </w:rPr>
        <w:t>à</w:t>
      </w:r>
      <w:r>
        <w:rPr>
          <w:rFonts w:ascii="Arial" w:hAnsi="Arial"/>
          <w:spacing w:val="-1"/>
        </w:rPr>
        <w:t> 20</w:t>
      </w:r>
      <w:r>
        <w:rPr>
          <w:rFonts w:ascii="Arial" w:hAnsi="Arial"/>
        </w:rPr>
        <w:t>  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62"/>
          <w:u w:val="single" w:color="000000"/>
        </w:rPr>
      </w:r>
      <w:r>
        <w:rPr>
          <w:rFonts w:ascii="Arial" w:hAnsi="Arial"/>
          <w:spacing w:val="62"/>
        </w:rPr>
      </w:r>
      <w:r>
        <w:rPr>
          <w:rFonts w:ascii="Arial" w:hAnsi="Arial"/>
        </w:rPr>
        <w:t>: </w:t>
      </w:r>
      <w:r>
        <w:rPr>
          <w:rFonts w:ascii="Arial" w:hAnsi="Arial"/>
          <w:spacing w:val="-1"/>
        </w:rPr>
        <w:t>classe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Collège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René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Bernier</w:t>
      </w:r>
      <w:r>
        <w:rPr>
          <w:rFonts w:ascii="Arial" w:hAnsi="Arial"/>
        </w:rPr>
        <w:t> à </w:t>
      </w:r>
      <w:r>
        <w:rPr>
          <w:rFonts w:ascii="Arial" w:hAnsi="Arial"/>
          <w:spacing w:val="-1"/>
        </w:rPr>
        <w:t>St-Sébastien-sur-Loire</w:t>
      </w:r>
      <w:r>
        <w:rPr>
          <w:rFonts w:ascii="Arial" w:hAnsi="Arial"/>
          <w:spacing w:val="61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20</w:t>
      </w:r>
      <w:r>
        <w:rPr>
          <w:rFonts w:ascii="Arial" w:hAnsi="Arial"/>
        </w:rPr>
        <w:t> 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61"/>
          <w:u w:val="single" w:color="000000"/>
        </w:rPr>
      </w:r>
      <w:r>
        <w:rPr>
          <w:rFonts w:ascii="Arial" w:hAnsi="Arial"/>
          <w:spacing w:val="61"/>
        </w:rPr>
      </w:r>
      <w:r>
        <w:rPr>
          <w:rFonts w:ascii="Arial" w:hAnsi="Arial"/>
        </w:rPr>
        <w:t>à</w:t>
      </w:r>
      <w:r>
        <w:rPr>
          <w:rFonts w:ascii="Arial" w:hAnsi="Arial"/>
          <w:spacing w:val="-1"/>
        </w:rPr>
        <w:t> 20</w:t>
      </w:r>
      <w:r>
        <w:rPr>
          <w:rFonts w:ascii="Arial" w:hAnsi="Arial"/>
        </w:rPr>
        <w:t>  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62"/>
          <w:u w:val="single" w:color="000000"/>
        </w:rPr>
      </w:r>
      <w:r>
        <w:rPr>
          <w:rFonts w:ascii="Arial" w:hAnsi="Arial"/>
          <w:spacing w:val="62"/>
        </w:rPr>
      </w:r>
      <w:r>
        <w:rPr>
          <w:rFonts w:ascii="Arial" w:hAnsi="Arial"/>
        </w:rPr>
        <w:t>: </w:t>
      </w:r>
      <w:r>
        <w:rPr>
          <w:rFonts w:ascii="Arial" w:hAnsi="Arial"/>
          <w:spacing w:val="-1"/>
        </w:rPr>
        <w:t>classe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Collège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René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Bernier</w:t>
      </w:r>
      <w:r>
        <w:rPr>
          <w:rFonts w:ascii="Arial" w:hAnsi="Arial"/>
        </w:rPr>
        <w:t> à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1"/>
        </w:rPr>
        <w:t>St-Sébastien-sur-Loire</w:t>
      </w:r>
      <w:r>
        <w:rPr>
          <w:rFonts w:ascii="Arial" w:hAnsi="Arial"/>
          <w:spacing w:val="57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20</w:t>
      </w:r>
      <w:r>
        <w:rPr>
          <w:rFonts w:ascii="Arial" w:hAnsi="Arial"/>
        </w:rPr>
        <w:t>   </w:t>
      </w:r>
      <w:r>
        <w:rPr>
          <w:rFonts w:ascii="Arial" w:hAnsi="Arial"/>
          <w:spacing w:val="61"/>
        </w:rPr>
        <w:t> </w:t>
      </w:r>
      <w:r>
        <w:rPr>
          <w:rFonts w:ascii="Arial" w:hAnsi="Arial"/>
          <w:spacing w:val="61"/>
          <w:u w:val="single" w:color="000000"/>
        </w:rPr>
      </w:r>
      <w:r>
        <w:rPr>
          <w:rFonts w:ascii="Arial" w:hAnsi="Arial"/>
          <w:spacing w:val="61"/>
        </w:rPr>
      </w:r>
      <w:r>
        <w:rPr>
          <w:rFonts w:ascii="Arial" w:hAnsi="Arial"/>
        </w:rPr>
        <w:t>à</w:t>
      </w:r>
      <w:r>
        <w:rPr>
          <w:rFonts w:ascii="Arial" w:hAnsi="Arial"/>
          <w:spacing w:val="-1"/>
        </w:rPr>
        <w:t> 20</w:t>
      </w:r>
      <w:r>
        <w:rPr>
          <w:rFonts w:ascii="Arial" w:hAnsi="Arial"/>
        </w:rPr>
        <w:t>   </w:t>
      </w:r>
      <w:r>
        <w:rPr>
          <w:rFonts w:ascii="Arial" w:hAnsi="Arial"/>
          <w:spacing w:val="62"/>
        </w:rPr>
        <w:t> </w:t>
      </w:r>
      <w:r>
        <w:rPr>
          <w:rFonts w:ascii="Arial" w:hAnsi="Arial"/>
          <w:spacing w:val="62"/>
          <w:u w:val="single" w:color="000000"/>
        </w:rPr>
      </w:r>
      <w:r>
        <w:rPr>
          <w:rFonts w:ascii="Arial" w:hAnsi="Arial"/>
          <w:spacing w:val="62"/>
        </w:rPr>
      </w:r>
      <w:r>
        <w:rPr>
          <w:rFonts w:ascii="Arial" w:hAnsi="Arial"/>
        </w:rPr>
        <w:t>: </w:t>
      </w:r>
      <w:r>
        <w:rPr>
          <w:rFonts w:ascii="Arial" w:hAnsi="Arial"/>
          <w:spacing w:val="-1"/>
        </w:rPr>
        <w:t>classe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Collège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René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Bernier</w:t>
      </w:r>
      <w:r>
        <w:rPr>
          <w:rFonts w:ascii="Arial" w:hAnsi="Arial"/>
        </w:rPr>
        <w:t> à </w:t>
      </w:r>
      <w:r>
        <w:rPr>
          <w:rFonts w:ascii="Arial" w:hAnsi="Arial"/>
          <w:spacing w:val="-1"/>
        </w:rPr>
        <w:t>St-Sébastien-sur-Loire</w:t>
      </w:r>
    </w:p>
    <w:p>
      <w:pPr>
        <w:pStyle w:val="Heading3"/>
        <w:spacing w:line="240" w:lineRule="auto" w:before="124"/>
        <w:ind w:left="1279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</w:r>
      <w:r>
        <w:rPr>
          <w:rFonts w:ascii="Arial"/>
          <w:spacing w:val="-1"/>
          <w:u w:val="thick" w:color="000000"/>
        </w:rPr>
        <w:t>EXPERIENCE</w:t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pStyle w:val="BodyText"/>
        <w:tabs>
          <w:tab w:pos="2989" w:val="left" w:leader="none"/>
          <w:tab w:pos="4127" w:val="left" w:leader="none"/>
        </w:tabs>
        <w:spacing w:line="240" w:lineRule="auto" w:before="162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STAGE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 </w:t>
      </w:r>
      <w:r>
        <w:rPr>
          <w:rFonts w:ascii="Arial" w:hAnsi="Arial"/>
          <w:spacing w:val="-1"/>
        </w:rPr>
        <w:t>du</w:t>
      </w:r>
      <w:r>
        <w:rPr>
          <w:rFonts w:ascii="Arial" w:hAnsi="Arial"/>
          <w:spacing w:val="-1"/>
          <w:u w:val="single" w:color="000000"/>
        </w:rPr>
        <w:tab/>
      </w:r>
      <w:r>
        <w:rPr>
          <w:rFonts w:ascii="Arial" w:hAnsi="Arial"/>
          <w:spacing w:val="-1"/>
        </w:rPr>
      </w:r>
      <w:r>
        <w:rPr>
          <w:rFonts w:ascii="Arial" w:hAnsi="Arial"/>
          <w:spacing w:val="-1"/>
          <w:w w:val="95"/>
        </w:rPr>
        <w:t>au</w:t>
      </w:r>
      <w:r>
        <w:rPr>
          <w:rFonts w:ascii="Arial" w:hAnsi="Arial"/>
          <w:spacing w:val="-1"/>
          <w:w w:val="95"/>
          <w:u w:val="single" w:color="000000"/>
        </w:rPr>
        <w:tab/>
      </w:r>
      <w:r>
        <w:rPr>
          <w:rFonts w:ascii="Arial" w:hAnsi="Arial"/>
          <w:spacing w:val="-1"/>
          <w:w w:val="95"/>
        </w:rPr>
      </w:r>
      <w:r>
        <w:rPr>
          <w:rFonts w:ascii="Arial" w:hAnsi="Arial"/>
          <w:spacing w:val="-1"/>
        </w:rPr>
        <w:t>201_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: «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Nom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l'entreprise»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Ville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38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24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tabs>
          <w:tab w:pos="2989" w:val="left" w:leader="none"/>
          <w:tab w:pos="4127" w:val="left" w:leader="none"/>
        </w:tabs>
        <w:spacing w:line="240" w:lineRule="auto" w:before="123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STAGE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2 </w:t>
      </w:r>
      <w:r>
        <w:rPr>
          <w:rFonts w:ascii="Arial" w:hAnsi="Arial"/>
          <w:spacing w:val="-1"/>
        </w:rPr>
        <w:t>du</w:t>
      </w:r>
      <w:r>
        <w:rPr>
          <w:rFonts w:ascii="Arial" w:hAnsi="Arial"/>
          <w:spacing w:val="-1"/>
          <w:u w:val="single" w:color="000000"/>
        </w:rPr>
        <w:tab/>
      </w:r>
      <w:r>
        <w:rPr>
          <w:rFonts w:ascii="Arial" w:hAnsi="Arial"/>
          <w:spacing w:val="-1"/>
        </w:rPr>
      </w:r>
      <w:r>
        <w:rPr>
          <w:rFonts w:ascii="Arial" w:hAnsi="Arial"/>
          <w:spacing w:val="-1"/>
          <w:w w:val="95"/>
        </w:rPr>
        <w:t>au</w:t>
      </w:r>
      <w:r>
        <w:rPr>
          <w:rFonts w:ascii="Arial" w:hAnsi="Arial"/>
          <w:spacing w:val="-1"/>
          <w:w w:val="95"/>
          <w:u w:val="single" w:color="000000"/>
        </w:rPr>
        <w:tab/>
      </w:r>
      <w:r>
        <w:rPr>
          <w:rFonts w:ascii="Arial" w:hAnsi="Arial"/>
          <w:spacing w:val="-1"/>
          <w:w w:val="95"/>
        </w:rPr>
      </w:r>
      <w:r>
        <w:rPr>
          <w:rFonts w:ascii="Arial" w:hAnsi="Arial"/>
          <w:spacing w:val="-1"/>
        </w:rPr>
        <w:t>201_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: «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1"/>
        </w:rPr>
        <w:t>Nom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l'entreprise»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Ville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38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25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tabs>
          <w:tab w:pos="2989" w:val="left" w:leader="none"/>
          <w:tab w:pos="4127" w:val="left" w:leader="none"/>
        </w:tabs>
        <w:spacing w:line="240" w:lineRule="auto" w:before="125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STAGE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3 </w:t>
      </w:r>
      <w:r>
        <w:rPr>
          <w:rFonts w:ascii="Arial" w:hAnsi="Arial"/>
          <w:spacing w:val="-1"/>
        </w:rPr>
        <w:t>du</w:t>
      </w:r>
      <w:r>
        <w:rPr>
          <w:rFonts w:ascii="Arial" w:hAnsi="Arial"/>
          <w:spacing w:val="-1"/>
          <w:u w:val="single" w:color="000000"/>
        </w:rPr>
        <w:tab/>
      </w:r>
      <w:r>
        <w:rPr>
          <w:rFonts w:ascii="Arial" w:hAnsi="Arial"/>
          <w:spacing w:val="-1"/>
        </w:rPr>
      </w:r>
      <w:r>
        <w:rPr>
          <w:rFonts w:ascii="Arial" w:hAnsi="Arial"/>
          <w:spacing w:val="-1"/>
          <w:w w:val="95"/>
        </w:rPr>
        <w:t>au</w:t>
      </w:r>
      <w:r>
        <w:rPr>
          <w:rFonts w:ascii="Arial" w:hAnsi="Arial"/>
          <w:spacing w:val="-1"/>
          <w:w w:val="95"/>
          <w:u w:val="single" w:color="000000"/>
        </w:rPr>
        <w:tab/>
      </w:r>
      <w:r>
        <w:rPr>
          <w:rFonts w:ascii="Arial" w:hAnsi="Arial"/>
          <w:spacing w:val="-1"/>
          <w:w w:val="95"/>
        </w:rPr>
      </w:r>
      <w:r>
        <w:rPr>
          <w:rFonts w:ascii="Arial" w:hAnsi="Arial"/>
          <w:spacing w:val="-1"/>
        </w:rPr>
        <w:t>201_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: «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Nom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 </w:t>
      </w:r>
      <w:r>
        <w:rPr>
          <w:rFonts w:ascii="Arial" w:hAnsi="Arial"/>
          <w:spacing w:val="-1"/>
        </w:rPr>
        <w:t>l'entreprise»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1"/>
        </w:rPr>
        <w:t> Ville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36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1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24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pStyle w:val="BodyText"/>
        <w:spacing w:line="240" w:lineRule="auto" w:before="125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EXPERIENCE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PERSONNELLE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: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quand </w:t>
      </w:r>
      <w:r>
        <w:rPr>
          <w:rFonts w:ascii="Arial" w:hAnsi="Arial"/>
        </w:rPr>
        <w:t>?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où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? </w:t>
      </w:r>
      <w:r>
        <w:rPr>
          <w:rFonts w:ascii="Arial" w:hAnsi="Arial"/>
          <w:spacing w:val="-1"/>
        </w:rPr>
        <w:t>avec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qui</w:t>
      </w:r>
      <w:r>
        <w:rPr>
          <w:rFonts w:ascii="Arial" w:hAnsi="Arial"/>
        </w:rPr>
        <w:t> ?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36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principale</w:t>
      </w:r>
      <w:r>
        <w:rPr>
          <w:rFonts w:ascii="Arial" w:hAnsi="Arial"/>
        </w:rPr>
        <w:t> 1 :</w:t>
      </w:r>
    </w:p>
    <w:p>
      <w:pPr>
        <w:pStyle w:val="BodyText"/>
        <w:numPr>
          <w:ilvl w:val="0"/>
          <w:numId w:val="8"/>
        </w:numPr>
        <w:tabs>
          <w:tab w:pos="359" w:val="left" w:leader="none"/>
          <w:tab w:pos="867" w:val="left" w:leader="none"/>
        </w:tabs>
        <w:spacing w:line="240" w:lineRule="auto" w:before="124" w:after="0"/>
        <w:ind w:left="866" w:right="6607" w:hanging="360"/>
        <w:jc w:val="center"/>
        <w:rPr>
          <w:rFonts w:ascii="Arial" w:hAnsi="Arial" w:cs="Arial" w:eastAsia="Arial"/>
        </w:rPr>
      </w:pPr>
      <w:r>
        <w:rPr>
          <w:rFonts w:ascii="Arial" w:hAnsi="Arial"/>
          <w:spacing w:val="-1"/>
        </w:rPr>
        <w:t>Activité</w:t>
      </w:r>
      <w:r>
        <w:rPr>
          <w:rFonts w:ascii="Arial" w:hAnsi="Arial"/>
        </w:rPr>
        <w:t> principale 2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: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 w:before="0"/>
        <w:ind w:right="6581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</w:r>
      <w:r>
        <w:rPr>
          <w:rFonts w:ascii="Arial"/>
          <w:spacing w:val="-1"/>
          <w:u w:val="thick" w:color="000000"/>
        </w:rPr>
        <w:t>DIVERS</w:t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pStyle w:val="BodyText"/>
        <w:tabs>
          <w:tab w:pos="4521" w:val="left" w:leader="none"/>
          <w:tab w:pos="4947" w:val="left" w:leader="none"/>
        </w:tabs>
        <w:spacing w:line="359" w:lineRule="auto" w:before="165"/>
        <w:ind w:left="713" w:right="5236" w:firstLine="0"/>
        <w:jc w:val="left"/>
        <w:rPr>
          <w:rFonts w:ascii="Arial" w:hAnsi="Arial" w:cs="Arial" w:eastAsia="Arial"/>
        </w:rPr>
      </w:pPr>
      <w:r>
        <w:rPr>
          <w:rFonts w:ascii="Arial"/>
        </w:rPr>
        <w:t>ASSR </w:t>
      </w:r>
      <w:r>
        <w:rPr>
          <w:rFonts w:ascii="Arial"/>
          <w:spacing w:val="-1"/>
        </w:rPr>
        <w:t>1/2</w:t>
      </w:r>
      <w:r>
        <w:rPr>
          <w:rFonts w:ascii="Arial"/>
        </w:rPr>
        <w:t> </w:t>
      </w:r>
      <w:r>
        <w:rPr>
          <w:rFonts w:ascii="Arial"/>
          <w:spacing w:val="-1"/>
        </w:rPr>
        <w:t>obtenue</w:t>
      </w:r>
      <w:r>
        <w:rPr>
          <w:rFonts w:ascii="Arial"/>
        </w:rPr>
        <w:t> le</w:t>
      </w:r>
      <w:r>
        <w:rPr>
          <w:rFonts w:ascii="Arial"/>
          <w:spacing w:val="-2"/>
        </w:rPr>
        <w:t> </w:t>
      </w:r>
      <w:r>
        <w:rPr>
          <w:rFonts w:ascii="Arial"/>
          <w:u w:val="single" w:color="000000"/>
        </w:rPr>
        <w:t> </w:t>
        <w:tab/>
        <w:tab/>
      </w:r>
      <w:r>
        <w:rPr>
          <w:rFonts w:ascii="Arial"/>
        </w:rPr>
      </w:r>
      <w:r>
        <w:rPr>
          <w:rFonts w:ascii="Arial"/>
          <w:spacing w:val="25"/>
        </w:rPr>
        <w:t> </w:t>
      </w:r>
      <w:r>
        <w:rPr>
          <w:rFonts w:ascii="Arial"/>
        </w:rPr>
        <w:t>PSC1 </w:t>
      </w:r>
      <w:r>
        <w:rPr>
          <w:rFonts w:ascii="Arial"/>
          <w:spacing w:val="-1"/>
        </w:rPr>
        <w:t>obtenue</w:t>
      </w:r>
      <w:r>
        <w:rPr>
          <w:rFonts w:ascii="Arial"/>
          <w:spacing w:val="-2"/>
        </w:rPr>
        <w:t> </w:t>
      </w:r>
      <w:r>
        <w:rPr>
          <w:rFonts w:ascii="Arial"/>
        </w:rPr>
        <w:t>le</w:t>
      </w:r>
      <w:r>
        <w:rPr>
          <w:rFonts w:ascii="Arial"/>
        </w:rPr>
        <w:t> </w:t>
      </w:r>
      <w:r>
        <w:rPr>
          <w:rFonts w:ascii="Arial"/>
          <w:u w:val="single" w:color="000000"/>
        </w:rPr>
        <w:t> </w:t>
        <w:tab/>
      </w:r>
      <w:r>
        <w:rPr>
          <w:rFonts w:ascii="Arial"/>
        </w:rPr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Connaissances</w:t>
      </w:r>
      <w:r>
        <w:rPr>
          <w:rFonts w:ascii="Arial"/>
        </w:rPr>
        <w:t> </w:t>
      </w:r>
      <w:r>
        <w:rPr>
          <w:rFonts w:ascii="Arial"/>
          <w:spacing w:val="-1"/>
        </w:rPr>
        <w:t>informatiques</w:t>
      </w:r>
      <w:r>
        <w:rPr>
          <w:rFonts w:ascii="Arial"/>
        </w:rPr>
        <w:t> :</w:t>
      </w:r>
    </w:p>
    <w:p>
      <w:pPr>
        <w:pStyle w:val="Heading3"/>
        <w:spacing w:line="240" w:lineRule="auto" w:before="124"/>
        <w:ind w:right="6502"/>
        <w:jc w:val="center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</w:r>
      <w:r>
        <w:rPr>
          <w:rFonts w:ascii="Arial"/>
          <w:spacing w:val="-1"/>
          <w:u w:val="thick" w:color="000000"/>
        </w:rPr>
        <w:t>LOISIRS</w:t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pStyle w:val="BodyText"/>
        <w:spacing w:line="240" w:lineRule="auto" w:before="162"/>
        <w:ind w:left="713" w:right="0" w:firstLine="0"/>
        <w:jc w:val="left"/>
        <w:rPr>
          <w:rFonts w:ascii="Arial" w:hAnsi="Arial" w:cs="Arial" w:eastAsia="Arial"/>
        </w:rPr>
      </w:pPr>
      <w:r>
        <w:rPr>
          <w:rFonts w:ascii="Arial"/>
        </w:rPr>
        <w:t>Vos </w:t>
      </w:r>
      <w:r>
        <w:rPr>
          <w:rFonts w:ascii="Arial"/>
          <w:spacing w:val="-1"/>
        </w:rPr>
        <w:t>loisirs</w:t>
      </w:r>
      <w:r>
        <w:rPr>
          <w:rFonts w:ascii="Arial"/>
        </w:rPr>
        <w:t> :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musique,</w:t>
      </w:r>
      <w:r>
        <w:rPr>
          <w:rFonts w:ascii="Arial"/>
        </w:rPr>
        <w:t> </w:t>
      </w:r>
      <w:r>
        <w:rPr>
          <w:rFonts w:ascii="Arial"/>
          <w:spacing w:val="-1"/>
        </w:rPr>
        <w:t>lecture,</w:t>
      </w:r>
      <w:r>
        <w:rPr>
          <w:rFonts w:ascii="Arial"/>
        </w:rPr>
        <w:t> </w:t>
      </w:r>
      <w:r>
        <w:rPr>
          <w:rFonts w:ascii="Arial"/>
          <w:spacing w:val="-1"/>
        </w:rPr>
        <w:t>sport</w:t>
      </w:r>
      <w:r>
        <w:rPr>
          <w:rFonts w:ascii="Arial"/>
        </w:rPr>
        <w:t> </w:t>
      </w:r>
      <w:r>
        <w:rPr>
          <w:rFonts w:ascii="Arial"/>
          <w:spacing w:val="-1"/>
        </w:rPr>
        <w:t>(+niveau</w:t>
      </w:r>
      <w:r>
        <w:rPr>
          <w:rFonts w:ascii="Arial"/>
          <w:spacing w:val="-2"/>
        </w:rPr>
        <w:t> </w:t>
      </w:r>
      <w:r>
        <w:rPr>
          <w:rFonts w:ascii="Arial"/>
        </w:rPr>
        <w:t>si il</w:t>
      </w:r>
      <w:r>
        <w:rPr>
          <w:rFonts w:ascii="Arial"/>
          <w:spacing w:val="-1"/>
        </w:rPr>
        <w:t> </w:t>
      </w:r>
      <w:r>
        <w:rPr>
          <w:rFonts w:ascii="Arial"/>
        </w:rPr>
        <w:t>y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1"/>
        </w:rPr>
        <w:t> </w:t>
      </w:r>
      <w:r>
        <w:rPr>
          <w:rFonts w:ascii="Arial"/>
        </w:rPr>
        <w:t>)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4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620" w:bottom="0" w:left="114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363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9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un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CV.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Evaluation.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127"/>
        <w:gridCol w:w="950"/>
        <w:gridCol w:w="950"/>
        <w:gridCol w:w="951"/>
        <w:gridCol w:w="953"/>
      </w:tblGrid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3" w:lineRule="exact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81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7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9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127"/>
        <w:gridCol w:w="950"/>
        <w:gridCol w:w="950"/>
        <w:gridCol w:w="951"/>
        <w:gridCol w:w="953"/>
      </w:tblGrid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1" w:lineRule="exact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1" w:lineRule="exact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0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81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7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9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3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58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8;top:32;width:3018;height:701" coordorigin="48,32" coordsize="3018,701">
              <v:shape style="position:absolute;left:48;top:32;width:3018;height:701" coordorigin="48,32" coordsize="3018,701" path="m48,733l3065,733,3065,32,48,32,48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80;top:15;width:2;height:718" coordorigin="3080,15" coordsize="2,718">
              <v:shape style="position:absolute;left:3080;top:15;width:2;height:718" coordorigin="3080,15" coordsize="0,718" path="m3080,15l3080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2;top:17;width:3048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363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un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CV.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Evaluation.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127"/>
        <w:gridCol w:w="950"/>
        <w:gridCol w:w="951"/>
        <w:gridCol w:w="950"/>
        <w:gridCol w:w="953"/>
      </w:tblGrid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3" w:lineRule="exact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81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7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9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127"/>
        <w:gridCol w:w="950"/>
        <w:gridCol w:w="951"/>
        <w:gridCol w:w="950"/>
        <w:gridCol w:w="953"/>
      </w:tblGrid>
      <w:tr>
        <w:trPr>
          <w:trHeight w:val="34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1" w:lineRule="exact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1" w:lineRule="exact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0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81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7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7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9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3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1140" w:right="5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75pt;mso-position-horizontal-relative:char;mso-position-vertical-relative:line" coordorigin="0,0" coordsize="9988,955">
            <v:group style="position:absolute;left:45;top:32;width:3020;height:891" coordorigin="45,32" coordsize="3020,891">
              <v:shape style="position:absolute;left:45;top:32;width:3020;height:891" coordorigin="45,32" coordsize="3020,891" path="m45,923l3065,923,3065,32,45,32,45,923xe" filled="true" fillcolor="#f1eef5" stroked="false">
                <v:path arrowok="t"/>
                <v:fill type="solid"/>
              </v:shape>
            </v:group>
            <v:group style="position:absolute;left:139;top:159;width:2833;height:636" coordorigin="139,159" coordsize="2833,636">
              <v:shape style="position:absolute;left:139;top:159;width:2833;height:636" coordorigin="139,159" coordsize="2833,636" path="m139,795l2971,795,2971,159,139,159,139,795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3" coordorigin="31,32" coordsize="2,893">
              <v:shape style="position:absolute;left:31;top:32;width:2;height:893" coordorigin="31,32" coordsize="0,893" path="m31,32l31,925e" filled="false" stroked="true" strokeweight="1.54pt" strokecolor="#403052">
                <v:path arrowok="t"/>
              </v:shape>
            </v:group>
            <v:group style="position:absolute;left:17;top:939;width:9955;height:2" coordorigin="17,939" coordsize="9955,2">
              <v:shape style="position:absolute;left:17;top:939;width:9955;height:2" coordorigin="17,939" coordsize="9955,0" path="m17,939l9971,939e" filled="false" stroked="true" strokeweight="1.54pt" strokecolor="#403052">
                <v:path arrowok="t"/>
              </v:shape>
            </v:group>
            <v:group style="position:absolute;left:3079;top:15;width:2;height:910" coordorigin="3079,15" coordsize="2,910">
              <v:shape style="position:absolute;left:3079;top:15;width:2;height:910" coordorigin="3079,15" coordsize="0,910" path="m3079,15l3079,925e" filled="false" stroked="true" strokeweight="1.54pt" strokecolor="#403052">
                <v:path arrowok="t"/>
              </v:shape>
            </v:group>
            <v:group style="position:absolute;left:9957;top:32;width:2;height:893" coordorigin="9957,32" coordsize="2,893">
              <v:shape style="position:absolute;left:9957;top:32;width:2;height:893" coordorigin="9957,32" coordsize="0,893" path="m9957,32l9957,925e" filled="false" stroked="true" strokeweight="1.54pt" strokecolor="#403052">
                <v:path arrowok="t"/>
              </v:shape>
              <v:shape style="position:absolute;left:31;top:17;width:3049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922" type="#_x0000_t202" filled="false" stroked="false">
                <v:textbox inset="0,0,0,0">
                  <w:txbxContent>
                    <w:p>
                      <w:pPr>
                        <w:spacing w:line="444" w:lineRule="exact" w:before="10"/>
                        <w:ind w:left="2227" w:right="907" w:hanging="1323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dactylographiée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2pt;height:58.6pt;mso-position-horizontal-relative:char;mso-position-vertical-relative:line" type="#_x0000_t202" filled="true" fillcolor="#eaf0dd" stroked="false">
            <v:textbox inset="0,0,0,0">
              <w:txbxContent>
                <w:p>
                  <w:pPr>
                    <w:spacing w:line="239" w:lineRule="auto" w:before="0"/>
                    <w:ind w:left="28" w:right="35" w:firstLine="283"/>
                    <w:jc w:val="both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La</w:t>
                  </w:r>
                  <w:r>
                    <w:rPr>
                      <w:rFonts w:ascii="Calibri" w:hAnsi="Calibri"/>
                      <w:b/>
                      <w:spacing w:val="4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lettre</w:t>
                  </w:r>
                  <w:r>
                    <w:rPr>
                      <w:rFonts w:ascii="Calibri" w:hAnsi="Calibri"/>
                      <w:b/>
                      <w:spacing w:val="5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5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>motivation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,</w:t>
                  </w:r>
                  <w:r>
                    <w:rPr>
                      <w:rFonts w:ascii="Calibri" w:hAnsi="Calibri"/>
                      <w:spacing w:val="4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également</w:t>
                  </w:r>
                  <w:r>
                    <w:rPr>
                      <w:rFonts w:ascii="Calibri" w:hAnsi="Calibri"/>
                      <w:spacing w:val="4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appelée</w:t>
                  </w:r>
                  <w:r>
                    <w:rPr>
                      <w:rFonts w:ascii="Calibri" w:hAnsi="Calibri"/>
                      <w:spacing w:val="51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lettre</w:t>
                  </w:r>
                  <w:r>
                    <w:rPr>
                      <w:rFonts w:ascii="Calibri" w:hAnsi="Calibri"/>
                      <w:spacing w:val="4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d'accompagnement,</w:t>
                  </w:r>
                  <w:r>
                    <w:rPr>
                      <w:rFonts w:ascii="Calibri" w:hAnsi="Calibri"/>
                      <w:spacing w:val="31"/>
                      <w:w w:val="9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met</w:t>
                  </w:r>
                  <w:r>
                    <w:rPr>
                      <w:rFonts w:ascii="Calibri" w:hAnsi="Calibri"/>
                      <w:spacing w:val="6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en</w:t>
                  </w:r>
                  <w:r>
                    <w:rPr>
                      <w:rFonts w:ascii="Calibri" w:hAnsi="Calibri"/>
                      <w:spacing w:val="6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avant</w:t>
                  </w:r>
                  <w:r>
                    <w:rPr>
                      <w:rFonts w:ascii="Calibri" w:hAnsi="Calibri"/>
                      <w:spacing w:val="6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les</w:t>
                  </w:r>
                  <w:r>
                    <w:rPr>
                      <w:rFonts w:ascii="Calibri" w:hAnsi="Calibri"/>
                      <w:spacing w:val="6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compétences</w:t>
                  </w:r>
                  <w:r>
                    <w:rPr>
                      <w:rFonts w:ascii="Calibri" w:hAnsi="Calibri"/>
                      <w:spacing w:val="6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et</w:t>
                  </w:r>
                  <w:r>
                    <w:rPr>
                      <w:rFonts w:ascii="Calibri" w:hAnsi="Calibri"/>
                      <w:spacing w:val="6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qualités</w:t>
                  </w:r>
                  <w:r>
                    <w:rPr>
                      <w:rFonts w:ascii="Calibri" w:hAnsi="Calibri"/>
                      <w:spacing w:val="6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du</w:t>
                  </w:r>
                  <w:r>
                    <w:rPr>
                      <w:rFonts w:ascii="Calibri" w:hAnsi="Calibri"/>
                      <w:spacing w:val="6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z w:val="32"/>
                    </w:rPr>
                    <w:t>candidat</w:t>
                  </w:r>
                  <w:r>
                    <w:rPr>
                      <w:rFonts w:ascii="Calibri" w:hAnsi="Calibri"/>
                      <w:spacing w:val="6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dans</w:t>
                  </w:r>
                  <w:r>
                    <w:rPr>
                      <w:rFonts w:ascii="Calibri" w:hAnsi="Calibri"/>
                      <w:spacing w:val="6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son</w:t>
                  </w:r>
                  <w:r>
                    <w:rPr>
                      <w:rFonts w:ascii="Calibri" w:hAnsi="Calibri"/>
                      <w:spacing w:val="6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projet</w:t>
                  </w:r>
                  <w:r>
                    <w:rPr>
                      <w:rFonts w:ascii="Calibri" w:hAnsi="Calibri"/>
                      <w:spacing w:val="40"/>
                      <w:w w:val="9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32"/>
                    </w:rPr>
                    <w:t>professionnel.</w:t>
                  </w:r>
                  <w:r>
                    <w:rPr>
                      <w:rFonts w:ascii="Calibri" w:hAns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34.2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before="0"/>
                    <w:ind w:left="28" w:right="1051" w:firstLine="283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en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salle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multimédia, créez,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corrigez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et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mettez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à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 jour</w:t>
                  </w:r>
                  <w:r>
                    <w:rPr>
                      <w:rFonts w:ascii="Calibri" w:hAnsi="Calibri"/>
                      <w:spacing w:val="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sur</w:t>
                  </w:r>
                  <w:r>
                    <w:rPr>
                      <w:rFonts w:ascii="Calibri" w:hAnsi="Calibri"/>
                      <w:spacing w:val="50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OpenOffice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Writer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votre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lettre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motivation.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8.5pt;height:355.1pt;mso-position-horizontal-relative:char;mso-position-vertical-relative:line" coordorigin="0,0" coordsize="10170,7102">
            <v:group style="position:absolute;left:0;top:45;width:5151;height:341" coordorigin="0,45" coordsize="5151,341">
              <v:shape style="position:absolute;left:0;top:45;width:5151;height:341" coordorigin="0,45" coordsize="5151,341" path="m0,385l5151,385,5151,45,0,45,0,385xe" filled="true" fillcolor="#f1f1f1" stroked="false">
                <v:path arrowok="t"/>
                <v:fill type="solid"/>
              </v:shape>
            </v:group>
            <v:group style="position:absolute;left:0;top:3362;width:5151;height:341" coordorigin="0,3362" coordsize="5151,341">
              <v:shape style="position:absolute;left:0;top:3362;width:5151;height:341" coordorigin="0,3362" coordsize="5151,341" path="m0,3703l5151,3703,5151,3362,0,3362,0,3703xe" filled="true" fillcolor="#f1f1f1" stroked="false">
                <v:path arrowok="t"/>
                <v:fill type="solid"/>
              </v:shape>
            </v:group>
            <v:group style="position:absolute;left:5151;top:8;width:5011;height:7087" coordorigin="5151,8" coordsize="5011,7087">
              <v:shape style="position:absolute;left:5151;top:8;width:5011;height:7087" coordorigin="5151,8" coordsize="5011,7087" path="m5151,7095l10162,7095,10162,8,5151,8,5151,7095xe" filled="true" fillcolor="#006fc0" stroked="false">
                <v:path arrowok="t"/>
                <v:fill type="solid"/>
              </v:shape>
            </v:group>
            <v:group style="position:absolute;left:5151;top:8;width:5011;height:7087" coordorigin="5151,8" coordsize="5011,7087">
              <v:shape style="position:absolute;left:5151;top:8;width:5011;height:7087" coordorigin="5151,8" coordsize="5011,7087" path="m5151,7095l10162,7095,10162,8,5151,8,5151,7095xe" filled="false" stroked="true" strokeweight=".75pt" strokecolor="#006fc0">
                <v:path arrowok="t"/>
              </v:shape>
              <v:shape style="position:absolute;left:5302;top:207;width:4709;height:6807" type="#_x0000_t75" stroked="false">
                <v:imagedata r:id="rId51" o:title=""/>
              </v:shape>
              <v:shape style="position:absolute;left:312;top:101;width:4644;height:2795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  <w:u w:val="thick" w:color="000000"/>
                        </w:rPr>
                        <w:t>Outils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-2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26" w:val="left" w:leader="none"/>
                        </w:tabs>
                        <w:spacing w:before="119"/>
                        <w:ind w:left="0" w:right="0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modèle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lettre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motivation,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26" w:val="left" w:leader="none"/>
                        </w:tabs>
                        <w:spacing w:line="341" w:lineRule="exact" w:before="2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un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poste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travail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informatique,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26" w:val="left" w:leader="none"/>
                        </w:tabs>
                        <w:spacing w:before="0"/>
                        <w:ind w:left="0" w:right="644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des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fiches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outils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d’utilisation de</w:t>
                      </w:r>
                      <w:r>
                        <w:rPr>
                          <w:rFonts w:ascii="Calibri" w:hAnsi="Calibri" w:cs="Calibri" w:eastAsia="Calibri"/>
                          <w:spacing w:val="2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traitement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texte.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26" w:val="left" w:leader="none"/>
                        </w:tabs>
                        <w:spacing w:before="0"/>
                        <w:ind w:left="0" w:right="0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fiche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guide de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contenu de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 lettre</w:t>
                      </w:r>
                      <w:r>
                        <w:rPr>
                          <w:rFonts w:ascii="Calibri"/>
                          <w:spacing w:val="2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motivation</w:t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426" w:val="left" w:leader="none"/>
                        </w:tabs>
                        <w:spacing w:line="336" w:lineRule="exact" w:before="0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grille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d’évaluation</w:t>
                      </w:r>
                    </w:p>
                  </w:txbxContent>
                </v:textbox>
                <w10:wrap type="none"/>
              </v:shape>
              <v:shape style="position:absolute;left:312;top:3418;width:4628;height:3478" type="#_x0000_t202" filled="false" stroked="false">
                <v:textbox inset="0,0,0,0">
                  <w:txbxContent>
                    <w:p>
                      <w:pPr>
                        <w:spacing w:line="28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  <w:u w:val="thick" w:color="000000"/>
                        </w:rPr>
                        <w:t>Critères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thick" w:color="000000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  <w:u w:val="thick" w:color="000000"/>
                        </w:rPr>
                        <w:t>rédaction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8"/>
                          <w:u w:val="thick" w:color="000000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before="119"/>
                        <w:ind w:left="0" w:right="0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Police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caractère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«</w:t>
                      </w:r>
                      <w:r>
                        <w:rPr>
                          <w:rFonts w:ascii="Calibri" w:hAns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ARIAL »,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line="341" w:lineRule="exact" w:before="1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taille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12,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before="0"/>
                        <w:ind w:left="0" w:right="288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pas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texte </w:t>
                      </w:r>
                      <w:r>
                        <w:rPr>
                          <w:rFonts w:ascii="Calibri" w:hAnsi="Calibri"/>
                          <w:sz w:val="28"/>
                        </w:rPr>
                        <w:t>gras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ou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souligné,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sauf</w:t>
                      </w:r>
                      <w:r>
                        <w:rPr>
                          <w:rFonts w:ascii="Calibri" w:hAnsi="Calibri"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exeption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(titres, mots précis,etc),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line="341" w:lineRule="exact" w:before="1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2"/>
                          <w:sz w:val="28"/>
                        </w:rPr>
                        <w:t>couleur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noire,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line="341" w:lineRule="exact" w:before="0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</w:rPr>
                        <w:t>retrait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1ère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ligne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1cm,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line="341" w:lineRule="exact" w:before="1"/>
                        <w:ind w:left="425" w:right="0" w:hanging="139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pacing w:val="-1"/>
                          <w:sz w:val="28"/>
                        </w:rPr>
                        <w:t>Interligne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simple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ou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1,5,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426" w:val="left" w:leader="none"/>
                        </w:tabs>
                        <w:spacing w:before="0"/>
                        <w:ind w:left="0" w:right="0" w:firstLine="286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Titres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paragraphes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respectent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une</w:t>
                      </w:r>
                      <w:r>
                        <w:rPr>
                          <w:rFonts w:ascii="Calibri" w:hAnsi="Calibri" w:cs="Calibri" w:eastAsia="Calibri"/>
                          <w:spacing w:val="27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logique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d’alignement.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2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contenu</w:t>
                  </w:r>
                  <w:r>
                    <w:rPr>
                      <w:rFonts w:ascii="Calibri" w:hAns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left="423" w:right="0"/>
        <w:jc w:val="left"/>
      </w:pPr>
      <w:r>
        <w:rPr/>
        <w:t>voir </w:t>
      </w:r>
      <w:r>
        <w:rPr>
          <w:spacing w:val="-1"/>
        </w:rPr>
        <w:t>page</w:t>
      </w:r>
      <w:r>
        <w:rPr>
          <w:spacing w:val="-2"/>
        </w:rPr>
        <w:t> </w:t>
      </w:r>
      <w:r>
        <w:rPr>
          <w:spacing w:val="-1"/>
        </w:rPr>
        <w:t>suivante.</w:t>
      </w: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</w:rPr>
                    <w:t> 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6"/>
          <w:szCs w:val="6"/>
        </w:rPr>
      </w:pPr>
    </w:p>
    <w:p>
      <w:pPr>
        <w:spacing w:before="44"/>
        <w:ind w:left="140" w:right="296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2"/>
          <w:sz w:val="28"/>
        </w:rPr>
        <w:t>une </w:t>
      </w:r>
      <w:r>
        <w:rPr>
          <w:rFonts w:ascii="Calibri" w:hAnsi="Calibri"/>
          <w:sz w:val="28"/>
        </w:rPr>
        <w:t>fois </w:t>
      </w:r>
      <w:r>
        <w:rPr>
          <w:rFonts w:ascii="Calibri" w:hAnsi="Calibri"/>
          <w:spacing w:val="-1"/>
          <w:sz w:val="28"/>
        </w:rPr>
        <w:t>terminé,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vous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devez imprimer</w:t>
      </w:r>
      <w:r>
        <w:rPr>
          <w:rFonts w:ascii="Calibri" w:hAnsi="Calibri"/>
          <w:sz w:val="28"/>
        </w:rPr>
        <w:t> votre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lettre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la</w:t>
      </w:r>
      <w:r>
        <w:rPr>
          <w:rFonts w:ascii="Calibri" w:hAnsi="Calibri"/>
          <w:spacing w:val="-1"/>
          <w:sz w:val="28"/>
        </w:rPr>
        <w:t> comparer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avec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le</w:t>
      </w:r>
      <w:r>
        <w:rPr>
          <w:rFonts w:ascii="Calibri" w:hAnsi="Calibri"/>
          <w:spacing w:val="-2"/>
          <w:sz w:val="28"/>
        </w:rPr>
        <w:t> modèle</w:t>
      </w:r>
      <w:r>
        <w:rPr>
          <w:rFonts w:ascii="Calibri" w:hAnsi="Calibri"/>
          <w:spacing w:val="54"/>
          <w:sz w:val="28"/>
        </w:rPr>
        <w:t> </w:t>
      </w:r>
      <w:r>
        <w:rPr>
          <w:rFonts w:ascii="Calibri" w:hAnsi="Calibri"/>
          <w:spacing w:val="-1"/>
          <w:sz w:val="28"/>
        </w:rPr>
        <w:t>papier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pour rechercher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les</w:t>
      </w:r>
      <w:r>
        <w:rPr>
          <w:rFonts w:ascii="Calibri" w:hAnsi="Calibri"/>
          <w:spacing w:val="-1"/>
          <w:sz w:val="28"/>
        </w:rPr>
        <w:t> différences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;</w:t>
      </w:r>
    </w:p>
    <w:p>
      <w:pPr>
        <w:numPr>
          <w:ilvl w:val="0"/>
          <w:numId w:val="11"/>
        </w:numPr>
        <w:tabs>
          <w:tab w:pos="849" w:val="left" w:leader="none"/>
        </w:tabs>
        <w:spacing w:before="119"/>
        <w:ind w:left="423" w:right="519" w:firstLine="144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si il</w:t>
      </w:r>
      <w:r>
        <w:rPr>
          <w:rFonts w:ascii="Calibri" w:hAnsi="Calibri" w:cs="Calibri" w:eastAsia="Calibri"/>
          <w:spacing w:val="-1"/>
          <w:sz w:val="28"/>
          <w:szCs w:val="28"/>
        </w:rPr>
        <w:t> n’y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-1"/>
          <w:sz w:val="28"/>
          <w:szCs w:val="28"/>
        </w:rPr>
        <w:t> pas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différence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redonnez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la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version</w:t>
      </w:r>
      <w:r>
        <w:rPr>
          <w:rFonts w:ascii="Calibri" w:hAnsi="Calibri" w:cs="Calibri" w:eastAsia="Calibri"/>
          <w:spacing w:val="-1"/>
          <w:sz w:val="28"/>
          <w:szCs w:val="28"/>
        </w:rPr>
        <w:t> originale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accompagnée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z w:val="28"/>
          <w:szCs w:val="28"/>
        </w:rPr>
        <w:t> vot</w:t>
      </w:r>
      <w:r>
        <w:rPr>
          <w:rFonts w:ascii="Calibri" w:hAnsi="Calibri" w:cs="Calibri" w:eastAsia="Calibri"/>
          <w:sz w:val="28"/>
          <w:szCs w:val="28"/>
        </w:rPr>
        <w:t>re</w:t>
      </w:r>
      <w:r>
        <w:rPr>
          <w:rFonts w:ascii="Calibri" w:hAnsi="Calibri" w:cs="Calibri" w:eastAsia="Calibri"/>
          <w:spacing w:val="47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version,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notez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«</w:t>
      </w:r>
      <w:r>
        <w:rPr>
          <w:rFonts w:ascii="Calibri" w:hAnsi="Calibri" w:cs="Calibri" w:eastAsia="Calibri"/>
          <w:spacing w:val="-1"/>
          <w:sz w:val="28"/>
          <w:szCs w:val="28"/>
        </w:rPr>
        <w:t> version </w:t>
      </w:r>
      <w:r>
        <w:rPr>
          <w:rFonts w:ascii="Calibri" w:hAnsi="Calibri" w:cs="Calibri" w:eastAsia="Calibri"/>
          <w:sz w:val="28"/>
          <w:szCs w:val="28"/>
        </w:rPr>
        <w:t>1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»,</w:t>
      </w:r>
    </w:p>
    <w:p>
      <w:pPr>
        <w:numPr>
          <w:ilvl w:val="0"/>
          <w:numId w:val="11"/>
        </w:numPr>
        <w:tabs>
          <w:tab w:pos="849" w:val="left" w:leader="none"/>
        </w:tabs>
        <w:spacing w:line="341" w:lineRule="exact" w:before="0"/>
        <w:ind w:left="848" w:right="0" w:hanging="281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z w:val="28"/>
        </w:rPr>
        <w:t>si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il y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</w:t>
      </w:r>
      <w:r>
        <w:rPr>
          <w:rFonts w:ascii="Calibri" w:hAnsi="Calibri"/>
          <w:spacing w:val="-1"/>
          <w:sz w:val="28"/>
        </w:rPr>
        <w:t> des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différences,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corrigez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1"/>
          <w:sz w:val="28"/>
        </w:rPr>
        <w:t> réimprimez,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notez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«</w:t>
      </w:r>
      <w:r>
        <w:rPr>
          <w:rFonts w:ascii="Calibri" w:hAnsi="Calibri"/>
          <w:spacing w:val="-1"/>
          <w:sz w:val="28"/>
        </w:rPr>
        <w:t> version </w:t>
      </w:r>
      <w:r>
        <w:rPr>
          <w:rFonts w:ascii="Calibri" w:hAnsi="Calibri"/>
          <w:sz w:val="28"/>
        </w:rPr>
        <w:t>2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».</w:t>
      </w:r>
    </w:p>
    <w:p>
      <w:pPr>
        <w:spacing w:before="1"/>
        <w:ind w:left="1904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b/>
          <w:bCs/>
          <w:sz w:val="28"/>
          <w:szCs w:val="28"/>
          <w:u w:val="thick" w:color="000000"/>
        </w:rPr>
        <w:t>ATTENTION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:</w:t>
      </w:r>
      <w:r>
        <w:rPr>
          <w:rFonts w:ascii="Calibri" w:hAnsi="Calibri" w:cs="Calibri" w:eastAsia="Calibri"/>
          <w:spacing w:val="-2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vo</w:t>
      </w:r>
      <w:r>
        <w:rPr>
          <w:rFonts w:ascii="Calibri" w:hAnsi="Calibri" w:cs="Calibri" w:eastAsia="Calibri"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us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n’avez</w:t>
      </w:r>
      <w:r>
        <w:rPr>
          <w:rFonts w:ascii="Calibri" w:hAnsi="Calibri" w:cs="Calibri" w:eastAsia="Calibri"/>
          <w:spacing w:val="-2"/>
          <w:sz w:val="28"/>
          <w:szCs w:val="28"/>
          <w:u w:val="thick" w:color="000000"/>
        </w:rPr>
        <w:t> que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de</w:t>
      </w:r>
      <w:r>
        <w:rPr>
          <w:rFonts w:ascii="Calibri" w:hAnsi="Calibri" w:cs="Calibri" w:eastAsia="Calibri"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ux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tirages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papier</w:t>
      </w:r>
      <w:r>
        <w:rPr>
          <w:rFonts w:ascii="Calibri" w:hAnsi="Calibri" w:cs="Calibri" w:eastAsia="Calibri"/>
          <w:spacing w:val="-2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autori</w:t>
      </w:r>
      <w:r>
        <w:rPr>
          <w:rFonts w:ascii="Calibri" w:hAnsi="Calibri" w:cs="Calibri" w:eastAsia="Calibri"/>
          <w:spacing w:val="-63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pacing w:val="-1"/>
          <w:sz w:val="28"/>
          <w:szCs w:val="28"/>
          <w:u w:val="thick" w:color="000000"/>
        </w:rPr>
        <w:t>sés.</w:t>
      </w:r>
      <w:r>
        <w:rPr>
          <w:rFonts w:ascii="Calibri" w:hAnsi="Calibri" w:cs="Calibri" w:eastAsia="Calibri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sz w:val="28"/>
          <w:szCs w:val="28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580" w:right="9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9.6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388" w:lineRule="exact" w:before="0"/>
                    <w:ind w:left="156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GUIDE</w:t>
                  </w:r>
                  <w:r>
                    <w:rPr>
                      <w:rFonts w:ascii="Calibri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CONTENU</w:t>
                  </w:r>
                  <w:r>
                    <w:rPr>
                      <w:rFonts w:ascii="Calibri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LA</w:t>
                  </w:r>
                  <w:r>
                    <w:rPr>
                      <w:rFonts w:ascii="Calibri"/>
                      <w:b/>
                      <w:spacing w:val="-8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z w:val="32"/>
                    </w:rPr>
                    <w:t>LETTRE</w:t>
                  </w:r>
                  <w:r>
                    <w:rPr>
                      <w:rFonts w:ascii="Calibri"/>
                      <w:b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MOTIVATION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6060" w:val="left" w:leader="none"/>
        </w:tabs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03"/>
          <w:sz w:val="20"/>
        </w:rPr>
        <w:pict>
          <v:shape style="width:216pt;height:114.7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44" w:right="1303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NOM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,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P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rénom</w:t>
                  </w:r>
                  <w:r>
                    <w:rPr>
                      <w:rFonts w:ascii="Calibri" w:hAns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(attention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aux</w:t>
                  </w:r>
                  <w:r>
                    <w:rPr>
                      <w:rFonts w:ascii="Calibri" w:hAnsi="Calibri"/>
                      <w:spacing w:val="29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majuscules)</w:t>
                  </w:r>
                </w:p>
                <w:p>
                  <w:pPr>
                    <w:spacing w:before="0"/>
                    <w:ind w:left="144" w:right="2892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N°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rue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Code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postal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Ville.</w:t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spacing w:val="-1"/>
                      <w:sz w:val="24"/>
                    </w:rPr>
                    <w:t>Numéro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7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téléphone</w:t>
                  </w:r>
                  <w:r>
                    <w:rPr>
                      <w:rFonts w:ascii="Calibri" w:hAns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03"/>
          <w:sz w:val="20"/>
        </w:rPr>
      </w:r>
      <w:r>
        <w:rPr>
          <w:rFonts w:ascii="Times New Roman"/>
          <w:position w:val="103"/>
          <w:sz w:val="20"/>
        </w:rPr>
        <w:tab/>
      </w:r>
      <w:r>
        <w:rPr>
          <w:rFonts w:ascii="Times New Roman"/>
          <w:sz w:val="20"/>
        </w:rPr>
        <w:pict>
          <v:shape style="width:201.35pt;height:81.7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N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om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de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l’entreprise</w:t>
                  </w:r>
                </w:p>
                <w:p>
                  <w:pPr>
                    <w:spacing w:before="165"/>
                    <w:ind w:left="145" w:right="2599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N°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rue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2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Code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postal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26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Ville.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60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99.7pt;height:24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Date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du jour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5.25pt;height:30.3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38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spacing w:val="-1"/>
                      <w:sz w:val="24"/>
                    </w:rPr>
                    <w:t>Objet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: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 Candidature </w:t>
                  </w:r>
                  <w:r>
                    <w:rPr>
                      <w:rFonts w:ascii="Calibri" w:hAnsi="Calibri"/>
                      <w:sz w:val="24"/>
                    </w:rPr>
                    <w:t>à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un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stage de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découverte</w:t>
                  </w:r>
                  <w:r>
                    <w:rPr>
                      <w:rFonts w:ascii="Calibri" w:hAns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6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1"/>
                      <w:sz w:val="24"/>
                    </w:rPr>
                    <w:t>3</w:t>
                  </w:r>
                  <w:r>
                    <w:rPr>
                      <w:rFonts w:ascii="Calibri" w:hAnsi="Calibri"/>
                      <w:spacing w:val="1"/>
                      <w:position w:val="11"/>
                      <w:sz w:val="16"/>
                    </w:rPr>
                    <w:t>ème</w:t>
                  </w:r>
                  <w:r>
                    <w:rPr>
                      <w:rFonts w:ascii="Calibri" w:hAnsi="Calibri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31.05pt;height:28.9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«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à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l’attention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de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...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»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(si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vous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le</w:t>
                  </w:r>
                  <w:r>
                    <w:rPr>
                      <w:rFonts w:ascii="Calibri" w:hAnsi="Calibri" w:cs="Calibri" w:eastAsia="Calibri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connaissez)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sinon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: «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Madame,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Monsieur,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»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5.2pt;height:59.8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5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Présentez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et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présentez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le</w:t>
                  </w:r>
                  <w:r>
                    <w:rPr>
                      <w:rFonts w:ascii="Calibri" w:hAnsi="Calibri" w:cs="Calibri" w:eastAsia="Calibri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contexte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cette</w:t>
                  </w:r>
                  <w:r>
                    <w:rPr>
                      <w:rFonts w:ascii="Calibri" w:hAnsi="Calibri" w:cs="Calibri" w:eastAsia="Calibri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lettre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(élève,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stage,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2"/>
                      <w:szCs w:val="22"/>
                    </w:rPr>
                    <w:t>dates…)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5.25pt;height:129.9500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69"/>
                    <w:ind w:left="14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Donnez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votre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motivation</w:t>
                  </w:r>
                </w:p>
                <w:p>
                  <w:pPr>
                    <w:spacing w:line="274" w:lineRule="auto" w:before="41"/>
                    <w:ind w:left="144" w:right="5651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Expliquez</w:t>
                  </w:r>
                  <w:r>
                    <w:rPr>
                      <w:rFonts w:ascii="Calibri" w:hAnsi="Calibri"/>
                      <w:sz w:val="22"/>
                    </w:rPr>
                    <w:t> le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métier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vous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voulez découvrir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Donnez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vos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qualités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6pt;height:49.2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Donnez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vos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dates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de</w:t>
                  </w:r>
                  <w:r>
                    <w:rPr>
                      <w:rFonts w:ascii="Calibri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stage (pour </w:t>
                  </w:r>
                  <w:r>
                    <w:rPr>
                      <w:rFonts w:ascii="Calibri"/>
                      <w:sz w:val="24"/>
                    </w:rPr>
                    <w:t>1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ou</w:t>
                  </w:r>
                  <w:r>
                    <w:rPr>
                      <w:rFonts w:asci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2</w:t>
                  </w:r>
                  <w:r>
                    <w:rPr>
                      <w:rFonts w:ascii="Calibri"/>
                      <w:spacing w:val="-1"/>
                      <w:sz w:val="24"/>
                    </w:rPr>
                    <w:t> stages)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6pt;height:49.2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Donnez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une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formule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politesse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(que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vous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connaissez</w:t>
                  </w:r>
                  <w:r>
                    <w:rPr>
                      <w:rFonts w:asci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ou</w:t>
                  </w:r>
                  <w:r>
                    <w:rPr>
                      <w:rFonts w:ascii="Calibri"/>
                      <w:spacing w:val="-1"/>
                      <w:sz w:val="22"/>
                    </w:rPr>
                    <w:t> que</w:t>
                  </w:r>
                  <w:r>
                    <w:rPr>
                      <w:rFonts w:asci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vous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trouvez</w:t>
                  </w:r>
                  <w:r>
                    <w:rPr>
                      <w:rFonts w:ascii="Calibri"/>
                      <w:sz w:val="22"/>
                    </w:rPr>
                    <w:t> </w:t>
                  </w:r>
                  <w:r>
                    <w:rPr>
                      <w:rFonts w:ascii="Calibri"/>
                      <w:spacing w:val="-1"/>
                      <w:sz w:val="22"/>
                    </w:rPr>
                    <w:t>sur internet)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62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91.35pt;height:37.8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line="276" w:lineRule="auto" w:before="70"/>
                    <w:ind w:left="145" w:right="593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Votre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signature</w:t>
                  </w:r>
                  <w:r>
                    <w:rPr>
                      <w:rFonts w:ascii="Calibri" w:hAnsi="Calibri"/>
                      <w:sz w:val="22"/>
                    </w:rPr>
                    <w:t> à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main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quand </w:t>
                  </w:r>
                  <w:r>
                    <w:rPr>
                      <w:rFonts w:ascii="Calibri" w:hAnsi="Calibri"/>
                      <w:sz w:val="22"/>
                    </w:rPr>
                    <w:t>le</w:t>
                  </w:r>
                  <w:r>
                    <w:rPr>
                      <w:rFonts w:ascii="Calibri" w:hAnsi="Calibri"/>
                      <w:spacing w:val="2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document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est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imprimé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1140" w:right="5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5;top:30;width:3020;height:894" coordorigin="45,30" coordsize="3020,894">
              <v:shape style="position:absolute;left:45;top:30;width:3020;height:894" coordorigin="45,30" coordsize="3020,894" path="m45,923l3065,923,3065,30,45,30,45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79;top:15;width:2;height:910" coordorigin="3079,15" coordsize="2,910">
              <v:shape style="position:absolute;left:3079;top:15;width:2;height:910" coordorigin="3079,15" coordsize="0,910" path="m3079,15l3079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1;top:17;width:3049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922" type="#_x0000_t202" filled="false" stroked="false">
                <v:textbox inset="0,0,0,0">
                  <w:txbxContent>
                    <w:p>
                      <w:pPr>
                        <w:spacing w:line="446" w:lineRule="exact" w:before="6"/>
                        <w:ind w:left="1248" w:right="907" w:hanging="344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1"/>
                          <w:w w:val="95"/>
                          <w:sz w:val="33"/>
                        </w:rPr>
                        <w:t>dactylographiée.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46"/>
                          <w:w w:val="9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w w:val="95"/>
                          <w:sz w:val="33"/>
                        </w:rPr>
                        <w:t>Evaluation.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307"/>
        <w:gridCol w:w="905"/>
        <w:gridCol w:w="907"/>
        <w:gridCol w:w="905"/>
        <w:gridCol w:w="907"/>
      </w:tblGrid>
      <w:tr>
        <w:trPr>
          <w:trHeight w:val="63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 w:before="108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 w:before="142"/>
              <w:ind w:left="1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LA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DACTYLOGRAPHIEE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8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99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45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2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2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44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3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3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307"/>
        <w:gridCol w:w="905"/>
        <w:gridCol w:w="907"/>
        <w:gridCol w:w="905"/>
        <w:gridCol w:w="907"/>
      </w:tblGrid>
      <w:tr>
        <w:trPr>
          <w:trHeight w:val="63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 w:before="108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 w:before="142"/>
              <w:ind w:left="1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LA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DACTYLOGRAPHIEE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2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8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20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99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45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19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44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30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z w:val="24"/>
              </w:rPr>
              <w:t> 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8;top:30;width:3018;height:894" coordorigin="48,30" coordsize="3018,894">
              <v:shape style="position:absolute;left:48;top:30;width:3018;height:894" coordorigin="48,30" coordsize="3018,894" path="m48,923l3065,923,3065,30,48,30,48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80;top:15;width:2;height:910" coordorigin="3080,15" coordsize="2,910">
              <v:shape style="position:absolute;left:3080;top:15;width:2;height:910" coordorigin="3080,15" coordsize="0,910" path="m3080,15l3080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2;top:17;width:3048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922" type="#_x0000_t202" filled="false" stroked="false">
                <v:textbox inset="0,0,0,0">
                  <w:txbxContent>
                    <w:p>
                      <w:pPr>
                        <w:spacing w:line="446" w:lineRule="exact" w:before="6"/>
                        <w:ind w:left="1248" w:right="907" w:hanging="344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1"/>
                          <w:w w:val="95"/>
                          <w:sz w:val="33"/>
                        </w:rPr>
                        <w:t>dactylographiée.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46"/>
                          <w:w w:val="9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w w:val="95"/>
                          <w:sz w:val="33"/>
                        </w:rPr>
                        <w:t>Evaluation.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307"/>
        <w:gridCol w:w="905"/>
        <w:gridCol w:w="908"/>
        <w:gridCol w:w="905"/>
        <w:gridCol w:w="907"/>
      </w:tblGrid>
      <w:tr>
        <w:trPr>
          <w:trHeight w:val="63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08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42"/>
              <w:ind w:left="1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LA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DACTYLOGRAPHIEE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8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99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45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2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1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44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3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3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307"/>
        <w:gridCol w:w="905"/>
        <w:gridCol w:w="908"/>
        <w:gridCol w:w="905"/>
        <w:gridCol w:w="907"/>
      </w:tblGrid>
      <w:tr>
        <w:trPr>
          <w:trHeight w:val="63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08"/>
              <w:ind w:left="2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9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42"/>
              <w:ind w:left="1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LA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DACTYLOGRAPHIEE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D1-1.3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8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2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20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21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D2-1.1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99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-1"/>
                <w:sz w:val="24"/>
              </w:rPr>
              <w:t> 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45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connecter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déconnecter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PC,</w:t>
            </w:r>
            <w:r>
              <w:rPr>
                <w:rFonts w:ascii="Calibri" w:hAnsi="Calibri"/>
                <w:spacing w:val="2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éteindre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correctement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ordinateur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18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5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Accéder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(texte,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tableur...)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Utiliser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l'arborescence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(chercher,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ouvrir,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nommer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53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enregistrer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fichiers)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D2-3.5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44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Utiliser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périphérique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(ex: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clavier,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imprimante,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appareil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photo)</w:t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D2-4.1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30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Maîtriser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fonctions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essentielles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logiciel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texte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5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5;top:30;width:3020;height:894" coordorigin="45,30" coordsize="3020,894">
              <v:shape style="position:absolute;left:45;top:30;width:3020;height:894" coordorigin="45,30" coordsize="3020,894" path="m45,923l3065,923,3065,30,45,30,45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79;top:15;width:2;height:910" coordorigin="3079,15" coordsize="2,910">
              <v:shape style="position:absolute;left:3079;top:15;width:2;height:910" coordorigin="3079,15" coordsize="0,910" path="m3079,15l3079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1;top:17;width:3049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922" type="#_x0000_t202" filled="false" stroked="false">
                <v:textbox inset="0,0,0,0">
                  <w:txbxContent>
                    <w:p>
                      <w:pPr>
                        <w:spacing w:line="446" w:lineRule="exact" w:before="6"/>
                        <w:ind w:left="2612" w:right="907" w:hanging="1707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manuscrite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6.45pt;height:115.4pt;mso-position-horizontal-relative:char;mso-position-vertical-relative:line" coordorigin="0,0" coordsize="9929,2308">
            <v:group style="position:absolute;left:0;top:0;width:9929;height:2308" coordorigin="0,0" coordsize="9929,2308">
              <v:shape style="position:absolute;left:0;top:0;width:9929;height:2308" coordorigin="0,0" coordsize="9929,2308" path="m0,2308l9929,2308,9929,0,0,0,0,2308xe" filled="true" fillcolor="#f1f1f1" stroked="false">
                <v:path arrowok="t"/>
                <v:fill type="solid"/>
              </v:shape>
              <v:shape style="position:absolute;left:122;top:199;width:9686;height:684" type="#_x0000_t202" filled="true" fillcolor="#f1eef5" stroked="false">
                <v:textbox inset="0,0,0,0">
                  <w:txbxContent>
                    <w:p>
                      <w:pPr>
                        <w:spacing w:before="0"/>
                        <w:ind w:left="28" w:right="801" w:firstLine="283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  <w:u w:val="thick" w:color="000000"/>
                        </w:rPr>
                        <w:t>Travail demandé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  <w:u w:val="thick" w:color="000000"/>
                        </w:rPr>
                        <w:t> 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8"/>
                          <w:szCs w:val="28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8"/>
                          <w:szCs w:val="28"/>
                        </w:rPr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rédiger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une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lettre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 de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motivation manuscrite,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c’est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-à-dire</w:t>
                      </w:r>
                      <w:r>
                        <w:rPr>
                          <w:rFonts w:ascii="Calibri" w:hAnsi="Calibri" w:cs="Calibri" w:eastAsia="Calibri"/>
                          <w:spacing w:val="7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rédiger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à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8"/>
                          <w:szCs w:val="28"/>
                        </w:rPr>
                        <w:t> main.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82;top:1003;width:9326;height:341" type="#_x0000_t202" filled="true" fillcolor="#f1eef5" stroked="false">
                <v:textbox inset="0,0,0,0">
                  <w:txbxContent>
                    <w:p>
                      <w:pPr>
                        <w:tabs>
                          <w:tab w:pos="389" w:val="left" w:leader="none"/>
                        </w:tabs>
                        <w:spacing w:line="341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-</w:t>
                        <w:tab/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Superposez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une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feuille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blanche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sur un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sous-main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fourni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(voir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page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suivante),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482;top:1463;width:9326;height:684" type="#_x0000_t202" filled="true" fillcolor="#f1eef5" stroked="false">
                <v:textbox inset="0,0,0,0">
                  <w:txbxContent>
                    <w:p>
                      <w:pPr>
                        <w:tabs>
                          <w:tab w:pos="389" w:val="left" w:leader="none"/>
                        </w:tabs>
                        <w:spacing w:before="0"/>
                        <w:ind w:left="389" w:right="660" w:hanging="361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-</w:t>
                        <w:tab/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Recopiez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votre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lettre</w:t>
                      </w:r>
                      <w:r>
                        <w:rPr>
                          <w:rFonts w:ascii="Calibri"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motivation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en</w:t>
                      </w:r>
                      <w:r>
                        <w:rPr>
                          <w:rFonts w:asci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respectant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les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 lignes,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z w:val="28"/>
                        </w:rPr>
                        <w:t>les</w:t>
                      </w:r>
                      <w:r>
                        <w:rPr>
                          <w:rFonts w:ascii="Calibri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zones</w:t>
                      </w:r>
                      <w:r>
                        <w:rPr>
                          <w:rFonts w:ascii="Calibri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textes, </w:t>
                      </w:r>
                      <w:r>
                        <w:rPr>
                          <w:rFonts w:ascii="Calibri"/>
                          <w:sz w:val="28"/>
                        </w:rPr>
                        <w:t>les</w:t>
                      </w:r>
                      <w:r>
                        <w:rPr>
                          <w:rFonts w:asci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8"/>
                        </w:rPr>
                        <w:t>marges.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8"/>
        <w:gridCol w:w="4448"/>
      </w:tblGrid>
      <w:tr>
        <w:trPr>
          <w:trHeight w:val="172" w:hRule="exact"/>
        </w:trPr>
        <w:tc>
          <w:tcPr>
            <w:tcW w:w="5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4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5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341" w:lineRule="exact"/>
              <w:ind w:left="3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Outils</w:t>
            </w:r>
            <w:r>
              <w:rPr>
                <w:rFonts w:ascii="Calibri"/>
                <w:b/>
                <w:spacing w:val="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444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92" w:hRule="exact"/>
        </w:trPr>
        <w:tc>
          <w:tcPr>
            <w:tcW w:w="5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Heading4"/>
              <w:numPr>
                <w:ilvl w:val="0"/>
                <w:numId w:val="12"/>
              </w:numPr>
              <w:tabs>
                <w:tab w:pos="738" w:val="left" w:leader="none"/>
              </w:tabs>
              <w:spacing w:line="240" w:lineRule="auto" w:before="119" w:after="0"/>
              <w:ind w:left="737" w:right="0" w:hanging="142"/>
              <w:jc w:val="left"/>
            </w:pPr>
            <w:r>
              <w:rPr>
                <w:spacing w:val="-1"/>
              </w:rPr>
              <w:t>Des feuilles blanches,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738" w:val="left" w:leader="none"/>
              </w:tabs>
              <w:spacing w:line="341" w:lineRule="exact" w:before="1" w:after="0"/>
              <w:ind w:left="737" w:right="0" w:hanging="14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Stylo</w:t>
            </w:r>
            <w:r>
              <w:rPr>
                <w:rFonts w:ascii="Calibri" w:hAnsi="Calibri"/>
                <w:sz w:val="28"/>
              </w:rPr>
              <w:t> à</w:t>
            </w:r>
            <w:r>
              <w:rPr>
                <w:rFonts w:ascii="Calibri" w:hAnsi="Calibri"/>
                <w:spacing w:val="-1"/>
                <w:sz w:val="28"/>
              </w:rPr>
              <w:t> encre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bleue,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738" w:val="left" w:leader="none"/>
              </w:tabs>
              <w:spacing w:line="341" w:lineRule="exact" w:before="0" w:after="0"/>
              <w:ind w:left="737" w:right="0" w:hanging="14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Un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modèle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lettre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imprimé,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738" w:val="left" w:leader="none"/>
              </w:tabs>
              <w:spacing w:line="240" w:lineRule="auto" w:before="1" w:after="0"/>
              <w:ind w:left="737" w:right="0" w:hanging="14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Un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guide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ligne</w:t>
            </w:r>
            <w:r>
              <w:rPr>
                <w:rFonts w:ascii="Calibri"/>
                <w:spacing w:val="1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page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31.</w:t>
            </w:r>
          </w:p>
        </w:tc>
        <w:tc>
          <w:tcPr>
            <w:tcW w:w="444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1" w:hRule="exact"/>
        </w:trPr>
        <w:tc>
          <w:tcPr>
            <w:tcW w:w="5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341" w:lineRule="exact"/>
              <w:ind w:left="31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</w:r>
            <w:r>
              <w:rPr>
                <w:rFonts w:ascii="Calibri" w:hAnsi="Calibri"/>
                <w:b/>
                <w:spacing w:val="-1"/>
                <w:sz w:val="28"/>
                <w:u w:val="thick" w:color="000000"/>
              </w:rPr>
              <w:t>Critères </w:t>
            </w:r>
            <w:r>
              <w:rPr>
                <w:rFonts w:ascii="Calibri" w:hAnsi="Calibri"/>
                <w:b/>
                <w:sz w:val="28"/>
                <w:u w:val="thick" w:color="000000"/>
              </w:rPr>
              <w:t>de</w:t>
            </w:r>
            <w:r>
              <w:rPr>
                <w:rFonts w:ascii="Calibri" w:hAnsi="Calibri"/>
                <w:b/>
                <w:spacing w:val="-4"/>
                <w:sz w:val="28"/>
                <w:u w:val="thick" w:color="000000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  <w:u w:val="thick" w:color="000000"/>
              </w:rPr>
              <w:t>rédaction</w:t>
            </w:r>
            <w:r>
              <w:rPr>
                <w:rFonts w:ascii="Calibri" w:hAnsi="Calibri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Calibri" w:hAnsi="Calibri"/>
                <w:b/>
                <w:sz w:val="28"/>
                <w:u w:val="thick" w:color="000000"/>
              </w:rPr>
              <w:t>:</w:t>
            </w:r>
            <w:r>
              <w:rPr>
                <w:rFonts w:ascii="Calibri" w:hAnsi="Calibri"/>
                <w:b/>
                <w:sz w:val="28"/>
              </w:rPr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4448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16" w:hRule="exact"/>
        </w:trPr>
        <w:tc>
          <w:tcPr>
            <w:tcW w:w="54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738" w:val="left" w:leader="none"/>
              </w:tabs>
              <w:spacing w:line="240" w:lineRule="auto" w:before="119" w:after="0"/>
              <w:ind w:left="28" w:right="0" w:firstLine="56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texte </w:t>
            </w:r>
            <w:r>
              <w:rPr>
                <w:rFonts w:ascii="Calibri" w:hAnsi="Calibri"/>
                <w:sz w:val="28"/>
              </w:rPr>
              <w:t>est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recopié </w:t>
            </w:r>
            <w:r>
              <w:rPr>
                <w:rFonts w:ascii="Calibri" w:hAnsi="Calibri"/>
                <w:sz w:val="28"/>
              </w:rPr>
              <w:t>sans </w:t>
            </w:r>
            <w:r>
              <w:rPr>
                <w:rFonts w:ascii="Calibri" w:hAnsi="Calibri"/>
                <w:spacing w:val="-1"/>
                <w:sz w:val="28"/>
              </w:rPr>
              <w:t>erreur,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38" w:val="left" w:leader="none"/>
              </w:tabs>
              <w:spacing w:line="240" w:lineRule="auto" w:before="1" w:after="0"/>
              <w:ind w:left="28" w:right="292" w:firstLine="56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L’écriture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est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propre</w:t>
            </w:r>
            <w:r>
              <w:rPr>
                <w:rFonts w:ascii="Calibri" w:hAnsi="Calibri" w:cs="Calibri" w:eastAsia="Calibri"/>
                <w:spacing w:val="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et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soignée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(pas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de</w:t>
            </w:r>
            <w:r>
              <w:rPr>
                <w:rFonts w:ascii="Calibri" w:hAnsi="Calibri" w:cs="Calibri" w:eastAsia="Calibri"/>
                <w:spacing w:val="29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rond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sur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les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« i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»),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38" w:val="left" w:leader="none"/>
              </w:tabs>
              <w:spacing w:line="240" w:lineRule="auto" w:before="1" w:after="0"/>
              <w:ind w:left="28" w:right="935" w:firstLine="56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Les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phrases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commencent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par</w:t>
            </w:r>
            <w:r>
              <w:rPr>
                <w:rFonts w:ascii="Calibri"/>
                <w:spacing w:val="1"/>
                <w:sz w:val="28"/>
              </w:rPr>
              <w:t> </w:t>
            </w:r>
            <w:r>
              <w:rPr>
                <w:rFonts w:ascii="Calibri"/>
                <w:spacing w:val="-2"/>
                <w:sz w:val="28"/>
              </w:rPr>
              <w:t>une</w:t>
            </w:r>
            <w:r>
              <w:rPr>
                <w:rFonts w:ascii="Calibri"/>
                <w:spacing w:val="28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majuscule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z w:val="28"/>
              </w:rPr>
              <w:t>et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finissent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par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un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point,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38" w:val="left" w:leader="none"/>
              </w:tabs>
              <w:spacing w:line="240" w:lineRule="auto" w:before="0" w:after="0"/>
              <w:ind w:left="28" w:right="181" w:firstLine="56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Il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y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a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un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retrait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la</w:t>
            </w:r>
            <w:r>
              <w:rPr>
                <w:rFonts w:ascii="Calibri" w:hAnsi="Calibri" w:cs="Calibri" w:eastAsia="Calibri"/>
                <w:spacing w:val="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première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ligne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d’un</w:t>
            </w:r>
            <w:r>
              <w:rPr>
                <w:rFonts w:ascii="Calibri" w:hAnsi="Calibri" w:cs="Calibri" w:eastAsia="Calibri"/>
                <w:spacing w:val="30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paragraphe,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738" w:val="left" w:leader="none"/>
              </w:tabs>
              <w:spacing w:line="240" w:lineRule="auto" w:before="0" w:after="0"/>
              <w:ind w:left="28" w:right="130" w:firstLine="56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z w:val="28"/>
                <w:szCs w:val="28"/>
              </w:rPr>
              <w:t>La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lettre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respecte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les</w:t>
            </w:r>
            <w:r>
              <w:rPr>
                <w:rFonts w:ascii="Calibri" w:hAnsi="Calibri" w:cs="Calibri" w:eastAsia="Calibri"/>
                <w:spacing w:val="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zones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d’écriture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du</w:t>
            </w:r>
            <w:r>
              <w:rPr>
                <w:rFonts w:ascii="Calibri" w:hAnsi="Calibri" w:cs="Calibri" w:eastAsia="Calibri"/>
                <w:spacing w:val="3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sous-main.</w:t>
            </w:r>
          </w:p>
        </w:tc>
        <w:tc>
          <w:tcPr>
            <w:tcW w:w="444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z w:val="28"/>
                    </w:rPr>
                    <w:t>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44"/>
        <w:ind w:left="423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308.950012pt;margin-top:-384.179932pt;width:222.4pt;height:318.05pt;mso-position-horizontal-relative:page;mso-position-vertical-relative:paragraph;z-index:-403192" coordorigin="6179,-7684" coordsize="4448,6361">
            <v:group style="position:absolute;left:6179;top:-7684;width:4448;height:6361" coordorigin="6179,-7684" coordsize="4448,6361">
              <v:shape style="position:absolute;left:6179;top:-7684;width:4448;height:6361" coordorigin="6179,-7684" coordsize="4448,6361" path="m6179,-1323l10627,-1323,10627,-7684,6179,-7684,6179,-1323xe" filled="true" fillcolor="#006fc0" stroked="false">
                <v:path arrowok="t"/>
                <v:fill type="solid"/>
              </v:shape>
              <v:shape style="position:absolute;left:6348;top:-7485;width:4106;height:5996" type="#_x0000_t75" stroked="false">
                <v:imagedata r:id="rId52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pacing w:val="-1"/>
          <w:sz w:val="28"/>
          <w:szCs w:val="28"/>
        </w:rPr>
        <w:t>Une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fois </w:t>
      </w:r>
      <w:r>
        <w:rPr>
          <w:rFonts w:ascii="Calibri" w:hAnsi="Calibri" w:cs="Calibri" w:eastAsia="Calibri"/>
          <w:spacing w:val="-1"/>
          <w:sz w:val="28"/>
          <w:szCs w:val="28"/>
        </w:rPr>
        <w:t>terminée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et </w:t>
      </w:r>
      <w:r>
        <w:rPr>
          <w:rFonts w:ascii="Calibri" w:hAnsi="Calibri" w:cs="Calibri" w:eastAsia="Calibri"/>
          <w:spacing w:val="-1"/>
          <w:sz w:val="28"/>
          <w:szCs w:val="28"/>
        </w:rPr>
        <w:t>vérifiée,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présentez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votre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lettre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au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profe</w:t>
      </w:r>
      <w:r>
        <w:rPr>
          <w:rFonts w:ascii="Calibri" w:hAnsi="Calibri" w:cs="Calibri" w:eastAsia="Calibri"/>
          <w:spacing w:val="-1"/>
          <w:sz w:val="28"/>
          <w:szCs w:val="28"/>
        </w:rPr>
        <w:t>sseur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pour l’évaluation.</w:t>
      </w:r>
    </w:p>
    <w:p>
      <w:pPr>
        <w:spacing w:before="241"/>
        <w:ind w:left="140" w:right="0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Quand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votre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lettre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est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validée,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vous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pourrez faire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copies ou </w:t>
      </w:r>
      <w:r>
        <w:rPr>
          <w:rFonts w:ascii="Calibri" w:hAnsi="Calibri"/>
          <w:spacing w:val="-2"/>
          <w:sz w:val="28"/>
        </w:rPr>
        <w:t>une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numérisation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à</w:t>
      </w:r>
      <w:r>
        <w:rPr>
          <w:rFonts w:ascii="Calibri" w:hAnsi="Calibri"/>
          <w:spacing w:val="61"/>
          <w:sz w:val="28"/>
        </w:rPr>
        <w:t> </w:t>
      </w:r>
      <w:r>
        <w:rPr>
          <w:rFonts w:ascii="Calibri" w:hAnsi="Calibri"/>
          <w:spacing w:val="-1"/>
          <w:sz w:val="28"/>
        </w:rPr>
        <w:t>enregistrer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dans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votre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dossier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numérique.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8;top:30;width:3018;height:894" coordorigin="48,30" coordsize="3018,894">
              <v:shape style="position:absolute;left:48;top:30;width:3018;height:894" coordorigin="48,30" coordsize="3018,894" path="m48,923l3065,923,3065,30,48,30,48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80;top:15;width:2;height:910" coordorigin="3080,15" coordsize="2,910">
              <v:shape style="position:absolute;left:3080;top:15;width:2;height:910" coordorigin="3080,15" coordsize="0,910" path="m3080,15l3080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2;top:17;width:3048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922" type="#_x0000_t202" filled="false" stroked="false">
                <v:textbox inset="0,0,0,0">
                  <w:txbxContent>
                    <w:p>
                      <w:pPr>
                        <w:spacing w:line="446" w:lineRule="exact" w:before="6"/>
                        <w:ind w:left="2611" w:right="907" w:hanging="1707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manuscrite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4304"/>
        <w:gridCol w:w="1085"/>
        <w:gridCol w:w="1088"/>
        <w:gridCol w:w="1085"/>
        <w:gridCol w:w="1087"/>
      </w:tblGrid>
      <w:tr>
        <w:trPr>
          <w:trHeight w:val="347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3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left="19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manuscrite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9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 une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8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Recopier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texte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sans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erreur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1.2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3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35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66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4304"/>
        <w:gridCol w:w="1085"/>
        <w:gridCol w:w="1088"/>
        <w:gridCol w:w="1085"/>
        <w:gridCol w:w="1087"/>
      </w:tblGrid>
      <w:tr>
        <w:trPr>
          <w:trHeight w:val="347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3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left="19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manuscrite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89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 une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8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Recopier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texte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sans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erreur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1.2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3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35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 w:before="1"/>
              <w:ind w:left="102" w:right="66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5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5;top:30;width:3020;height:894" coordorigin="45,30" coordsize="3020,894">
              <v:shape style="position:absolute;left:45;top:30;width:3020;height:894" coordorigin="45,30" coordsize="3020,894" path="m45,923l3065,923,3065,30,45,30,45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79;top:15;width:2;height:910" coordorigin="3079,15" coordsize="2,910">
              <v:shape style="position:absolute;left:3079;top:15;width:2;height:910" coordorigin="3079,15" coordsize="0,910" path="m3079,15l3079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1;top:17;width:3049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922" type="#_x0000_t202" filled="false" stroked="false">
                <v:textbox inset="0,0,0,0">
                  <w:txbxContent>
                    <w:p>
                      <w:pPr>
                        <w:spacing w:line="446" w:lineRule="exact" w:before="6"/>
                        <w:ind w:left="2612" w:right="907" w:hanging="1707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Rédiger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1"/>
                          <w:sz w:val="33"/>
                        </w:rPr>
                        <w:t>une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lettre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8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7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motivation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28"/>
                          <w:w w:val="96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manuscrite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4304"/>
        <w:gridCol w:w="1085"/>
        <w:gridCol w:w="1087"/>
        <w:gridCol w:w="1085"/>
        <w:gridCol w:w="1087"/>
      </w:tblGrid>
      <w:tr>
        <w:trPr>
          <w:trHeight w:val="347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3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19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manuscrite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9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 une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8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Recopier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texte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sans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erreur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1.2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3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35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3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3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6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4304"/>
        <w:gridCol w:w="1085"/>
        <w:gridCol w:w="1087"/>
        <w:gridCol w:w="1085"/>
        <w:gridCol w:w="1087"/>
      </w:tblGrid>
      <w:tr>
        <w:trPr>
          <w:trHeight w:val="347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3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19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lettre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7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motivation</w:t>
            </w:r>
            <w:r>
              <w:rPr>
                <w:rFonts w:asci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manuscrite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9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Rédiger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1"/>
                <w:sz w:val="24"/>
              </w:rPr>
              <w:t> CV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 une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lettre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28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motivation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modèle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Recopier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texte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sans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erreur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1.2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103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35"/>
                <w:w w:val="99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 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42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2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D2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/ 1.1</w:t>
            </w:r>
          </w:p>
        </w:tc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 w:before="1"/>
              <w:ind w:left="102" w:right="66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Faire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3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9.849998pt;margin-top:736.217957pt;width:44.75pt;height:52.7pt;mso-position-horizontal-relative:page;mso-position-vertical-relative:page;z-index:-402928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56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___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.849998pt;margin-top:16.454983pt;width:521.35pt;height:825.85pt;mso-position-horizontal-relative:page;mso-position-vertical-relative:page;z-index:-402904" coordorigin="797,329" coordsize="10427,16517">
            <v:group style="position:absolute;left:1610;top:16477;width:8690;height:2" coordorigin="1610,16477" coordsize="8690,2">
              <v:shape style="position:absolute;left:1610;top:16477;width:8690;height:2" coordorigin="1610,16477" coordsize="8690,0" path="m1610,16477l10300,16477e" filled="false" stroked="true" strokeweight="1pt" strokecolor="#808080">
                <v:path arrowok="t"/>
              </v:shape>
            </v:group>
            <v:group style="position:absolute;left:5489;top:16320;width:924;height:376" coordorigin="5489,16320" coordsize="924,376">
              <v:shape style="position:absolute;left:5489;top:16320;width:924;height:376" coordorigin="5489,16320" coordsize="924,376" path="m6350,16320l5542,16321,5493,16360,5489,16383,5490,16643,5497,16664,5511,16681,5529,16692,5552,16696,6360,16695,6381,16688,6398,16674,6409,16656,6413,16633,6412,16373,6405,16352,6391,16335,6373,16324,6350,16320xe" filled="true" fillcolor="#ffffff" stroked="false">
                <v:path arrowok="t"/>
                <v:fill type="solid"/>
              </v:shape>
            </v:group>
            <v:group style="position:absolute;left:5489;top:16321;width:63;height:376" coordorigin="5489,16321" coordsize="63,376">
              <v:shape style="position:absolute;left:5489;top:16321;width:63;height:376" coordorigin="5489,16321" coordsize="63,376" path="m5552,16696l5497,16664,5489,16383,5493,16360,5504,16342,5521,16328,5542,16321e" filled="false" stroked="true" strokeweight="2.25pt" strokecolor="#808080">
                <v:path arrowok="t"/>
              </v:shape>
            </v:group>
            <v:group style="position:absolute;left:6350;top:16320;width:63;height:376" coordorigin="6350,16320" coordsize="63,376">
              <v:shape style="position:absolute;left:6350;top:16320;width:63;height:376" coordorigin="6350,16320" coordsize="63,376" path="m6350,16320l6405,16352,6413,16633,6409,16656,6398,16674,6381,16688,6360,16695e" filled="false" stroked="true" strokeweight="2.25pt" strokecolor="#808080">
                <v:path arrowok="t"/>
              </v:shape>
            </v:group>
            <v:group style="position:absolute;left:7735;top:14818;width:3465;height:1594" coordorigin="7735,14818" coordsize="3465,1594">
              <v:shape style="position:absolute;left:7735;top:14818;width:3465;height:1594" coordorigin="7735,14818" coordsize="3465,1594" path="m7735,16412l11200,16412,11200,14818,7735,14818,7735,16412xe" filled="false" stroked="true" strokeweight="1.5pt" strokecolor="#000000">
                <v:path arrowok="t"/>
              </v:shape>
            </v:group>
            <v:group style="position:absolute;left:1957;top:5849;width:6240;height:510" coordorigin="1957,5849" coordsize="6240,510">
              <v:shape style="position:absolute;left:1957;top:5849;width:6240;height:510" coordorigin="1957,5849" coordsize="6240,510" path="m1957,6359l8197,6359,8197,5849,1957,5849,1957,6359xe" filled="false" stroked="true" strokeweight="2.25pt" strokecolor="#000000">
                <v:path arrowok="t"/>
              </v:shape>
            </v:group>
            <v:group style="position:absolute;left:1624;top:7183;width:9577;height:7374" coordorigin="1624,7183" coordsize="9577,7374">
              <v:shape style="position:absolute;left:1624;top:7183;width:9577;height:7374" coordorigin="1624,7183" coordsize="9577,7374" path="m1624,14557l11201,14557,11201,7183,1624,7183,1624,14557xe" filled="false" stroked="true" strokeweight="2.25pt" strokecolor="#000000">
                <v:path arrowok="t"/>
              </v:shape>
            </v:group>
            <v:group style="position:absolute;left:1957;top:4392;width:2;height:12019" coordorigin="1957,4392" coordsize="2,12019">
              <v:shape style="position:absolute;left:1957;top:4392;width:2;height:12019" coordorigin="1957,4392" coordsize="0,12019" path="m1957,4392l1957,16411e" filled="false" stroked="true" strokeweight="2.25pt" strokecolor="#006fc0">
                <v:path arrowok="t"/>
              </v:shape>
            </v:group>
            <v:group style="position:absolute;left:797;top:14724;width:859;height:1054" coordorigin="797,14724" coordsize="859,1054">
              <v:shape style="position:absolute;left:797;top:14724;width:859;height:1054" coordorigin="797,14724" coordsize="859,1054" path="m797,15778l1656,15778,1656,14724,797,14724,797,15778xe" filled="true" fillcolor="#ffffff" stroked="false">
                <v:path arrowok="t"/>
                <v:fill type="solid"/>
              </v:shape>
              <v:shape style="position:absolute;left:941;top:14796;width:560;height:859" type="#_x0000_t75" stroked="false">
                <v:imagedata r:id="rId53" o:title=""/>
              </v:shape>
            </v:group>
            <v:group style="position:absolute;left:1206;top:337;width:2;height:16502" coordorigin="1206,337" coordsize="2,16502">
              <v:shape style="position:absolute;left:1206;top:337;width:2;height:16502" coordorigin="1206,337" coordsize="0,16502" path="m1206,337l1206,16838e" filled="false" stroked="true" strokeweight=".75pt" strokecolor="#000000">
                <v:path arrowok="t"/>
                <v:stroke dashstyle="dash"/>
              </v:shape>
            </v:group>
            <v:group style="position:absolute;left:1613;top:649;width:3907;height:2280" coordorigin="1613,649" coordsize="3907,2280">
              <v:shape style="position:absolute;left:1613;top:649;width:3907;height:2280" coordorigin="1613,649" coordsize="3907,2280" path="m1613,2929l5520,2929,5520,649,1613,649,1613,2929xe" filled="false" stroked="true" strokeweight="2.25pt" strokecolor="#000000">
                <v:path arrowok="t"/>
              </v:shape>
            </v:group>
            <v:group style="position:absolute;left:1361;top:1227;width:9746;height:2" coordorigin="1361,1227" coordsize="9746,2">
              <v:shape style="position:absolute;left:1361;top:1227;width:9746;height:2" coordorigin="1361,1227" coordsize="9746,0" path="m1361,1227l11107,1227e" filled="false" stroked="true" strokeweight=".71691pt" strokecolor="#000000">
                <v:path arrowok="t"/>
              </v:shape>
            </v:group>
            <v:group style="position:absolute;left:1361;top:1657;width:9746;height:2" coordorigin="1361,1657" coordsize="9746,2">
              <v:shape style="position:absolute;left:1361;top:1657;width:9746;height:2" coordorigin="1361,1657" coordsize="9746,0" path="m1361,1657l11107,1657e" filled="false" stroked="true" strokeweight=".71691pt" strokecolor="#000000">
                <v:path arrowok="t"/>
              </v:shape>
            </v:group>
            <v:group style="position:absolute;left:1361;top:2085;width:9747;height:2" coordorigin="1361,2085" coordsize="9747,2">
              <v:shape style="position:absolute;left:1361;top:2085;width:9747;height:2" coordorigin="1361,2085" coordsize="9747,0" path="m1361,2085l11108,2085e" filled="false" stroked="true" strokeweight=".71691pt" strokecolor="#000000">
                <v:path arrowok="t"/>
              </v:shape>
            </v:group>
            <v:group style="position:absolute;left:7233;top:2494;width:3968;height:2280" coordorigin="7233,2494" coordsize="3968,2280">
              <v:shape style="position:absolute;left:7233;top:2494;width:3968;height:2280" coordorigin="7233,2494" coordsize="3968,2280" path="m7233,4774l11201,4774,11201,2494,7233,2494,7233,4774xe" filled="false" stroked="true" strokeweight="2.25pt" strokecolor="#000000">
                <v:path arrowok="t"/>
              </v:shape>
            </v:group>
            <v:group style="position:absolute;left:1361;top:2514;width:9746;height:2" coordorigin="1361,2514" coordsize="9746,2">
              <v:shape style="position:absolute;left:1361;top:2514;width:9746;height:2" coordorigin="1361,2514" coordsize="9746,0" path="m1361,2514l11107,2514e" filled="false" stroked="true" strokeweight=".71691pt" strokecolor="#000000">
                <v:path arrowok="t"/>
              </v:shape>
            </v:group>
            <v:group style="position:absolute;left:1361;top:2944;width:9746;height:2" coordorigin="1361,2944" coordsize="9746,2">
              <v:shape style="position:absolute;left:1361;top:2944;width:9746;height:2" coordorigin="1361,2944" coordsize="9746,0" path="m1361,2944l11107,2944e" filled="false" stroked="true" strokeweight=".71691pt" strokecolor="#000000">
                <v:path arrowok="t"/>
              </v:shape>
            </v:group>
            <v:group style="position:absolute;left:1361;top:3371;width:9746;height:2" coordorigin="1361,3371" coordsize="9746,2">
              <v:shape style="position:absolute;left:1361;top:3371;width:9746;height:2" coordorigin="1361,3371" coordsize="9746,0" path="m1361,3371l11107,3371e" filled="false" stroked="true" strokeweight=".71691pt" strokecolor="#000000">
                <v:path arrowok="t"/>
              </v:shape>
            </v:group>
            <v:group style="position:absolute;left:1361;top:3801;width:9746;height:2" coordorigin="1361,3801" coordsize="9746,2">
              <v:shape style="position:absolute;left:1361;top:3801;width:9746;height:2" coordorigin="1361,3801" coordsize="9746,0" path="m1361,3801l11107,3801e" filled="false" stroked="true" strokeweight=".71691pt" strokecolor="#000000">
                <v:path arrowok="t"/>
              </v:shape>
            </v:group>
            <v:group style="position:absolute;left:1361;top:4230;width:9746;height:2" coordorigin="1361,4230" coordsize="9746,2">
              <v:shape style="position:absolute;left:1361;top:4230;width:9746;height:2" coordorigin="1361,4230" coordsize="9746,0" path="m1361,4230l11107,4230e" filled="false" stroked="true" strokeweight=".71691pt" strokecolor="#000000">
                <v:path arrowok="t"/>
              </v:shape>
            </v:group>
            <v:group style="position:absolute;left:1361;top:4657;width:9746;height:2" coordorigin="1361,4657" coordsize="9746,2">
              <v:shape style="position:absolute;left:1361;top:4657;width:9746;height:2" coordorigin="1361,4657" coordsize="9746,0" path="m1361,4657l11107,4657e" filled="false" stroked="true" strokeweight=".71691pt" strokecolor="#000000">
                <v:path arrowok="t"/>
              </v:shape>
            </v:group>
            <v:group style="position:absolute;left:7233;top:4941;width:3968;height:661" coordorigin="7233,4941" coordsize="3968,661">
              <v:shape style="position:absolute;left:7233;top:4941;width:3968;height:661" coordorigin="7233,4941" coordsize="3968,661" path="m7233,5602l11201,5602,11201,4941,7233,4941,7233,5602xe" filled="false" stroked="true" strokeweight="2.25pt" strokecolor="#000000">
                <v:path arrowok="t"/>
              </v:shape>
            </v:group>
            <v:group style="position:absolute;left:1361;top:5087;width:9748;height:2" coordorigin="1361,5087" coordsize="9748,2">
              <v:shape style="position:absolute;left:1361;top:5087;width:9748;height:2" coordorigin="1361,5087" coordsize="9748,0" path="m1361,5087l11109,5087e" filled="false" stroked="true" strokeweight=".71691pt" strokecolor="#000000">
                <v:path arrowok="t"/>
              </v:shape>
            </v:group>
            <v:group style="position:absolute;left:1361;top:5517;width:9749;height:2" coordorigin="1361,5517" coordsize="9749,2">
              <v:shape style="position:absolute;left:1361;top:5517;width:9749;height:2" coordorigin="1361,5517" coordsize="9749,0" path="m1361,5517l11110,5517e" filled="false" stroked="true" strokeweight=".71691pt" strokecolor="#000000">
                <v:path arrowok="t"/>
              </v:shape>
            </v:group>
            <v:group style="position:absolute;left:1361;top:5944;width:9750;height:2" coordorigin="1361,5944" coordsize="9750,2">
              <v:shape style="position:absolute;left:1361;top:5944;width:9750;height:2" coordorigin="1361,5944" coordsize="9750,0" path="m1361,5944l11110,5944e" filled="false" stroked="true" strokeweight=".71691pt" strokecolor="#000000">
                <v:path arrowok="t"/>
              </v:shape>
            </v:group>
            <v:group style="position:absolute;left:1361;top:6374;width:9750;height:2" coordorigin="1361,6374" coordsize="9750,2">
              <v:shape style="position:absolute;left:1361;top:6374;width:9750;height:2" coordorigin="1361,6374" coordsize="9750,0" path="m1361,6374l11110,6374e" filled="false" stroked="true" strokeweight=".71691pt" strokecolor="#000000">
                <v:path arrowok="t"/>
              </v:shape>
            </v:group>
            <v:group style="position:absolute;left:1361;top:6804;width:9750;height:2" coordorigin="1361,6804" coordsize="9750,2">
              <v:shape style="position:absolute;left:1361;top:6804;width:9750;height:2" coordorigin="1361,6804" coordsize="9750,0" path="m1361,6804l11110,6804e" filled="false" stroked="true" strokeweight=".71691pt" strokecolor="#000000">
                <v:path arrowok="t"/>
              </v:shape>
            </v:group>
            <v:group style="position:absolute;left:1361;top:7231;width:9750;height:2" coordorigin="1361,7231" coordsize="9750,2">
              <v:shape style="position:absolute;left:1361;top:7231;width:9750;height:2" coordorigin="1361,7231" coordsize="9750,0" path="m1361,7231l11111,7231e" filled="false" stroked="true" strokeweight=".71691pt" strokecolor="#000000">
                <v:path arrowok="t"/>
              </v:shape>
            </v:group>
            <v:group style="position:absolute;left:1361;top:7660;width:9750;height:2" coordorigin="1361,7660" coordsize="9750,2">
              <v:shape style="position:absolute;left:1361;top:7660;width:9750;height:2" coordorigin="1361,7660" coordsize="9750,0" path="m1361,7660l11111,7660e" filled="false" stroked="true" strokeweight=".71691pt" strokecolor="#000000">
                <v:path arrowok="t"/>
              </v:shape>
            </v:group>
            <v:group style="position:absolute;left:1361;top:8090;width:9750;height:2" coordorigin="1361,8090" coordsize="9750,2">
              <v:shape style="position:absolute;left:1361;top:8090;width:9750;height:2" coordorigin="1361,8090" coordsize="9750,0" path="m1361,8090l11111,8090e" filled="false" stroked="true" strokeweight=".71691pt" strokecolor="#000000">
                <v:path arrowok="t"/>
              </v:shape>
            </v:group>
            <v:group style="position:absolute;left:1361;top:8517;width:9750;height:2" coordorigin="1361,8517" coordsize="9750,2">
              <v:shape style="position:absolute;left:1361;top:8517;width:9750;height:2" coordorigin="1361,8517" coordsize="9750,0" path="m1361,8517l11111,8517e" filled="false" stroked="true" strokeweight=".71691pt" strokecolor="#000000">
                <v:path arrowok="t"/>
              </v:shape>
            </v:group>
            <v:group style="position:absolute;left:1361;top:8947;width:9750;height:2" coordorigin="1361,8947" coordsize="9750,2">
              <v:shape style="position:absolute;left:1361;top:8947;width:9750;height:2" coordorigin="1361,8947" coordsize="9750,0" path="m1361,8947l11111,8947e" filled="false" stroked="true" strokeweight=".71691pt" strokecolor="#000000">
                <v:path arrowok="t"/>
              </v:shape>
            </v:group>
            <v:group style="position:absolute;left:1361;top:9376;width:9750;height:2" coordorigin="1361,9376" coordsize="9750,2">
              <v:shape style="position:absolute;left:1361;top:9376;width:9750;height:2" coordorigin="1361,9376" coordsize="9750,0" path="m1361,9376l11111,9376e" filled="false" stroked="true" strokeweight=".71691pt" strokecolor="#000000">
                <v:path arrowok="t"/>
              </v:shape>
            </v:group>
            <v:group style="position:absolute;left:1361;top:9806;width:9750;height:2" coordorigin="1361,9806" coordsize="9750,2">
              <v:shape style="position:absolute;left:1361;top:9806;width:9750;height:2" coordorigin="1361,9806" coordsize="9750,0" path="m1361,9806l11111,9806e" filled="false" stroked="true" strokeweight=".71691pt" strokecolor="#000000">
                <v:path arrowok="t"/>
              </v:shape>
            </v:group>
            <v:group style="position:absolute;left:1361;top:10234;width:9750;height:2" coordorigin="1361,10234" coordsize="9750,2">
              <v:shape style="position:absolute;left:1361;top:10234;width:9750;height:2" coordorigin="1361,10234" coordsize="9750,0" path="m1361,10234l11111,10234e" filled="false" stroked="true" strokeweight=".71691pt" strokecolor="#000000">
                <v:path arrowok="t"/>
              </v:shape>
            </v:group>
            <v:group style="position:absolute;left:1361;top:10663;width:9750;height:2" coordorigin="1361,10663" coordsize="9750,2">
              <v:shape style="position:absolute;left:1361;top:10663;width:9750;height:2" coordorigin="1361,10663" coordsize="9750,0" path="m1361,10663l11111,10663e" filled="false" stroked="true" strokeweight=".71691pt" strokecolor="#000000">
                <v:path arrowok="t"/>
              </v:shape>
            </v:group>
            <v:group style="position:absolute;left:1361;top:11093;width:9750;height:2" coordorigin="1361,11093" coordsize="9750,2">
              <v:shape style="position:absolute;left:1361;top:11093;width:9750;height:2" coordorigin="1361,11093" coordsize="9750,0" path="m1361,11093l11111,11093e" filled="false" stroked="true" strokeweight=".71691pt" strokecolor="#000000">
                <v:path arrowok="t"/>
              </v:shape>
            </v:group>
            <v:group style="position:absolute;left:1361;top:11520;width:9750;height:2" coordorigin="1361,11520" coordsize="9750,2">
              <v:shape style="position:absolute;left:1361;top:11520;width:9750;height:2" coordorigin="1361,11520" coordsize="9750,0" path="m1361,11520l11111,11520e" filled="false" stroked="true" strokeweight=".71691pt" strokecolor="#000000">
                <v:path arrowok="t"/>
              </v:shape>
            </v:group>
            <v:group style="position:absolute;left:1361;top:11950;width:9750;height:2" coordorigin="1361,11950" coordsize="9750,2">
              <v:shape style="position:absolute;left:1361;top:11950;width:9750;height:2" coordorigin="1361,11950" coordsize="9750,0" path="m1361,11950l11111,11950e" filled="false" stroked="true" strokeweight=".71691pt" strokecolor="#000000">
                <v:path arrowok="t"/>
              </v:shape>
            </v:group>
            <v:group style="position:absolute;left:1361;top:12379;width:9750;height:2" coordorigin="1361,12379" coordsize="9750,2">
              <v:shape style="position:absolute;left:1361;top:12379;width:9750;height:2" coordorigin="1361,12379" coordsize="9750,0" path="m1361,12379l11111,12379e" filled="false" stroked="true" strokeweight=".71691pt" strokecolor="#000000">
                <v:path arrowok="t"/>
              </v:shape>
            </v:group>
            <v:group style="position:absolute;left:1361;top:12806;width:9750;height:2" coordorigin="1361,12806" coordsize="9750,2">
              <v:shape style="position:absolute;left:1361;top:12806;width:9750;height:2" coordorigin="1361,12806" coordsize="9750,0" path="m1361,12806l11111,12806e" filled="false" stroked="true" strokeweight=".71691pt" strokecolor="#000000">
                <v:path arrowok="t"/>
              </v:shape>
            </v:group>
            <v:group style="position:absolute;left:1361;top:13236;width:9750;height:2" coordorigin="1361,13236" coordsize="9750,2">
              <v:shape style="position:absolute;left:1361;top:13236;width:9750;height:2" coordorigin="1361,13236" coordsize="9750,0" path="m1361,13236l11111,13236e" filled="false" stroked="true" strokeweight=".71691pt" strokecolor="#000000">
                <v:path arrowok="t"/>
              </v:shape>
            </v:group>
            <v:group style="position:absolute;left:1361;top:13666;width:9750;height:2" coordorigin="1361,13666" coordsize="9750,2">
              <v:shape style="position:absolute;left:1361;top:13666;width:9750;height:2" coordorigin="1361,13666" coordsize="9750,0" path="m1361,13666l11111,13666e" filled="false" stroked="true" strokeweight=".71691pt" strokecolor="#000000">
                <v:path arrowok="t"/>
              </v:shape>
            </v:group>
            <v:group style="position:absolute;left:1361;top:14093;width:9750;height:2" coordorigin="1361,14093" coordsize="9750,2">
              <v:shape style="position:absolute;left:1361;top:14093;width:9750;height:2" coordorigin="1361,14093" coordsize="9750,0" path="m1361,14093l11111,14093e" filled="false" stroked="true" strokeweight=".71691pt" strokecolor="#000000">
                <v:path arrowok="t"/>
              </v:shape>
            </v:group>
            <v:group style="position:absolute;left:1361;top:14523;width:9750;height:2" coordorigin="1361,14523" coordsize="9750,2">
              <v:shape style="position:absolute;left:1361;top:14523;width:9750;height:2" coordorigin="1361,14523" coordsize="9750,0" path="m1361,14523l11111,14523e" filled="false" stroked="true" strokeweight=".71691pt" strokecolor="#000000">
                <v:path arrowok="t"/>
              </v:shape>
            </v:group>
            <v:group style="position:absolute;left:1692;top:14953;width:9420;height:2" coordorigin="1692,14953" coordsize="9420,2">
              <v:shape style="position:absolute;left:1692;top:14953;width:9420;height:2" coordorigin="1692,14953" coordsize="9420,0" path="m1692,14953l11111,14953e" filled="false" stroked="true" strokeweight=".71691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56"/>
        <w:ind w:left="4141" w:right="4141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31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20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9.849998pt;margin-top:736.217957pt;width:44.75pt;height:52.7pt;mso-position-horizontal-relative:page;mso-position-vertical-relative:page;z-index:-40283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564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sz w:val="22"/>
                    </w:rPr>
                    <w:t>___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.849998pt;margin-top:16.454983pt;width:523.85pt;height:825.85pt;mso-position-horizontal-relative:page;mso-position-vertical-relative:page;z-index:-402808" coordorigin="797,329" coordsize="10477,16517">
            <v:group style="position:absolute;left:1610;top:16477;width:8690;height:2" coordorigin="1610,16477" coordsize="8690,2">
              <v:shape style="position:absolute;left:1610;top:16477;width:8690;height:2" coordorigin="1610,16477" coordsize="8690,0" path="m1610,16477l10300,16477e" filled="false" stroked="true" strokeweight="1pt" strokecolor="#808080">
                <v:path arrowok="t"/>
              </v:shape>
            </v:group>
            <v:group style="position:absolute;left:5489;top:16320;width:924;height:376" coordorigin="5489,16320" coordsize="924,376">
              <v:shape style="position:absolute;left:5489;top:16320;width:924;height:376" coordorigin="5489,16320" coordsize="924,376" path="m6350,16320l5542,16321,5493,16360,5489,16383,5490,16643,5497,16664,5511,16681,5529,16692,5552,16696,6360,16695,6381,16688,6398,16674,6409,16656,6413,16633,6412,16373,6405,16352,6391,16335,6373,16324,6350,16320xe" filled="true" fillcolor="#ffffff" stroked="false">
                <v:path arrowok="t"/>
                <v:fill type="solid"/>
              </v:shape>
            </v:group>
            <v:group style="position:absolute;left:5489;top:16321;width:63;height:376" coordorigin="5489,16321" coordsize="63,376">
              <v:shape style="position:absolute;left:5489;top:16321;width:63;height:376" coordorigin="5489,16321" coordsize="63,376" path="m5552,16696l5497,16664,5489,16383,5493,16360,5504,16342,5521,16328,5542,16321e" filled="false" stroked="true" strokeweight="2.25pt" strokecolor="#808080">
                <v:path arrowok="t"/>
              </v:shape>
            </v:group>
            <v:group style="position:absolute;left:6350;top:16320;width:63;height:376" coordorigin="6350,16320" coordsize="63,376">
              <v:shape style="position:absolute;left:6350;top:16320;width:63;height:376" coordorigin="6350,16320" coordsize="63,376" path="m6350,16320l6405,16352,6413,16633,6409,16656,6398,16674,6381,16688,6360,16695e" filled="false" stroked="true" strokeweight="2.25pt" strokecolor="#808080">
                <v:path arrowok="t"/>
              </v:shape>
            </v:group>
            <v:group style="position:absolute;left:7735;top:14818;width:3515;height:1594" coordorigin="7735,14818" coordsize="3515,1594">
              <v:shape style="position:absolute;left:7735;top:14818;width:3515;height:1594" coordorigin="7735,14818" coordsize="3515,1594" path="m7735,16412l11250,16412,11250,14818,7735,14818,7735,16412xe" filled="false" stroked="true" strokeweight="1.5pt" strokecolor="#000000">
                <v:path arrowok="t"/>
              </v:shape>
            </v:group>
            <v:group style="position:absolute;left:2007;top:5849;width:6240;height:510" coordorigin="2007,5849" coordsize="6240,510">
              <v:shape style="position:absolute;left:2007;top:5849;width:6240;height:510" coordorigin="2007,5849" coordsize="6240,510" path="m2007,6359l8247,6359,8247,5849,2007,5849,2007,6359xe" filled="false" stroked="true" strokeweight="2.25pt" strokecolor="#000000">
                <v:path arrowok="t"/>
              </v:shape>
            </v:group>
            <v:group style="position:absolute;left:1624;top:7183;width:9627;height:7374" coordorigin="1624,7183" coordsize="9627,7374">
              <v:shape style="position:absolute;left:1624;top:7183;width:9627;height:7374" coordorigin="1624,7183" coordsize="9627,7374" path="m1624,14557l11251,14557,11251,7183,1624,7183,1624,14557xe" filled="false" stroked="true" strokeweight="2.25pt" strokecolor="#000000">
                <v:path arrowok="t"/>
              </v:shape>
            </v:group>
            <v:group style="position:absolute;left:1957;top:4392;width:2;height:12019" coordorigin="1957,4392" coordsize="2,12019">
              <v:shape style="position:absolute;left:1957;top:4392;width:2;height:12019" coordorigin="1957,4392" coordsize="0,12019" path="m1957,4392l1957,16411e" filled="false" stroked="true" strokeweight="2.25pt" strokecolor="#006fc0">
                <v:path arrowok="t"/>
              </v:shape>
            </v:group>
            <v:group style="position:absolute;left:797;top:14724;width:859;height:1054" coordorigin="797,14724" coordsize="859,1054">
              <v:shape style="position:absolute;left:797;top:14724;width:859;height:1054" coordorigin="797,14724" coordsize="859,1054" path="m797,15778l1656,15778,1656,14724,797,14724,797,15778xe" filled="true" fillcolor="#ffffff" stroked="false">
                <v:path arrowok="t"/>
                <v:fill type="solid"/>
              </v:shape>
              <v:shape style="position:absolute;left:941;top:14796;width:560;height:859" type="#_x0000_t75" stroked="false">
                <v:imagedata r:id="rId53" o:title=""/>
              </v:shape>
            </v:group>
            <v:group style="position:absolute;left:1206;top:337;width:2;height:16502" coordorigin="1206,337" coordsize="2,16502">
              <v:shape style="position:absolute;left:1206;top:337;width:2;height:16502" coordorigin="1206,337" coordsize="0,16502" path="m1206,337l1206,16838e" filled="false" stroked="true" strokeweight=".75pt" strokecolor="#000000">
                <v:path arrowok="t"/>
                <v:stroke dashstyle="dash"/>
              </v:shape>
            </v:group>
            <v:group style="position:absolute;left:1613;top:649;width:3907;height:2280" coordorigin="1613,649" coordsize="3907,2280">
              <v:shape style="position:absolute;left:1613;top:649;width:3907;height:2280" coordorigin="1613,649" coordsize="3907,2280" path="m1613,2929l5520,2929,5520,649,1613,649,1613,2929xe" filled="false" stroked="true" strokeweight="2.25pt" strokecolor="#000000">
                <v:path arrowok="t"/>
              </v:shape>
            </v:group>
            <v:group style="position:absolute;left:1361;top:1227;width:9746;height:2" coordorigin="1361,1227" coordsize="9746,2">
              <v:shape style="position:absolute;left:1361;top:1227;width:9746;height:2" coordorigin="1361,1227" coordsize="9746,0" path="m1361,1227l11107,1227e" filled="false" stroked="true" strokeweight=".71691pt" strokecolor="#000000">
                <v:path arrowok="t"/>
              </v:shape>
            </v:group>
            <v:group style="position:absolute;left:1361;top:1657;width:9746;height:2" coordorigin="1361,1657" coordsize="9746,2">
              <v:shape style="position:absolute;left:1361;top:1657;width:9746;height:2" coordorigin="1361,1657" coordsize="9746,0" path="m1361,1657l11107,1657e" filled="false" stroked="true" strokeweight=".71691pt" strokecolor="#000000">
                <v:path arrowok="t"/>
              </v:shape>
            </v:group>
            <v:group style="position:absolute;left:1361;top:2085;width:9747;height:2" coordorigin="1361,2085" coordsize="9747,2">
              <v:shape style="position:absolute;left:1361;top:2085;width:9747;height:2" coordorigin="1361,2085" coordsize="9747,0" path="m1361,2085l11108,2085e" filled="false" stroked="true" strokeweight=".71691pt" strokecolor="#000000">
                <v:path arrowok="t"/>
              </v:shape>
            </v:group>
            <v:group style="position:absolute;left:7233;top:2494;width:4018;height:2280" coordorigin="7233,2494" coordsize="4018,2280">
              <v:shape style="position:absolute;left:7233;top:2494;width:4018;height:2280" coordorigin="7233,2494" coordsize="4018,2280" path="m7233,4774l11251,4774,11251,2494,7233,2494,7233,4774xe" filled="false" stroked="true" strokeweight="2.25pt" strokecolor="#000000">
                <v:path arrowok="t"/>
              </v:shape>
            </v:group>
            <v:group style="position:absolute;left:1361;top:2514;width:9750;height:2" coordorigin="1361,2514" coordsize="9750,2">
              <v:shape style="position:absolute;left:1361;top:2514;width:9750;height:2" coordorigin="1361,2514" coordsize="9750,0" path="m1361,2514l11110,2514e" filled="false" stroked="true" strokeweight=".71691pt" strokecolor="#000000">
                <v:path arrowok="t"/>
              </v:shape>
            </v:group>
            <v:group style="position:absolute;left:1361;top:2944;width:9746;height:2" coordorigin="1361,2944" coordsize="9746,2">
              <v:shape style="position:absolute;left:1361;top:2944;width:9746;height:2" coordorigin="1361,2944" coordsize="9746,0" path="m1361,2944l11107,2944e" filled="false" stroked="true" strokeweight=".71691pt" strokecolor="#000000">
                <v:path arrowok="t"/>
              </v:shape>
            </v:group>
            <v:group style="position:absolute;left:1361;top:3371;width:9746;height:2" coordorigin="1361,3371" coordsize="9746,2">
              <v:shape style="position:absolute;left:1361;top:3371;width:9746;height:2" coordorigin="1361,3371" coordsize="9746,0" path="m1361,3371l11107,3371e" filled="false" stroked="true" strokeweight=".71691pt" strokecolor="#000000">
                <v:path arrowok="t"/>
              </v:shape>
            </v:group>
            <v:group style="position:absolute;left:1361;top:3801;width:9748;height:2" coordorigin="1361,3801" coordsize="9748,2">
              <v:shape style="position:absolute;left:1361;top:3801;width:9748;height:2" coordorigin="1361,3801" coordsize="9748,0" path="m1361,3801l11109,3801e" filled="false" stroked="true" strokeweight=".71691pt" strokecolor="#000000">
                <v:path arrowok="t"/>
              </v:shape>
            </v:group>
            <v:group style="position:absolute;left:1361;top:4230;width:9746;height:2" coordorigin="1361,4230" coordsize="9746,2">
              <v:shape style="position:absolute;left:1361;top:4230;width:9746;height:2" coordorigin="1361,4230" coordsize="9746,0" path="m1361,4230l11107,4230e" filled="false" stroked="true" strokeweight=".71691pt" strokecolor="#000000">
                <v:path arrowok="t"/>
              </v:shape>
            </v:group>
            <v:group style="position:absolute;left:1361;top:4657;width:9746;height:2" coordorigin="1361,4657" coordsize="9746,2">
              <v:shape style="position:absolute;left:1361;top:4657;width:9746;height:2" coordorigin="1361,4657" coordsize="9746,0" path="m1361,4657l11107,4657e" filled="false" stroked="true" strokeweight=".71691pt" strokecolor="#000000">
                <v:path arrowok="t"/>
              </v:shape>
            </v:group>
            <v:group style="position:absolute;left:7233;top:4941;width:4018;height:661" coordorigin="7233,4941" coordsize="4018,661">
              <v:shape style="position:absolute;left:7233;top:4941;width:4018;height:661" coordorigin="7233,4941" coordsize="4018,661" path="m7233,5602l11251,5602,11251,4941,7233,4941,7233,5602xe" filled="false" stroked="true" strokeweight="2.25pt" strokecolor="#000000">
                <v:path arrowok="t"/>
              </v:shape>
            </v:group>
            <v:group style="position:absolute;left:1361;top:5087;width:9748;height:2" coordorigin="1361,5087" coordsize="9748,2">
              <v:shape style="position:absolute;left:1361;top:5087;width:9748;height:2" coordorigin="1361,5087" coordsize="9748,0" path="m1361,5087l11109,5087e" filled="false" stroked="true" strokeweight=".71691pt" strokecolor="#000000">
                <v:path arrowok="t"/>
              </v:shape>
            </v:group>
            <v:group style="position:absolute;left:1361;top:5517;width:9749;height:2" coordorigin="1361,5517" coordsize="9749,2">
              <v:shape style="position:absolute;left:1361;top:5517;width:9749;height:2" coordorigin="1361,5517" coordsize="9749,0" path="m1361,5517l11110,5517e" filled="false" stroked="true" strokeweight=".71691pt" strokecolor="#000000">
                <v:path arrowok="t"/>
              </v:shape>
            </v:group>
            <v:group style="position:absolute;left:1361;top:5944;width:9750;height:2" coordorigin="1361,5944" coordsize="9750,2">
              <v:shape style="position:absolute;left:1361;top:5944;width:9750;height:2" coordorigin="1361,5944" coordsize="9750,0" path="m1361,5944l11110,5944e" filled="false" stroked="true" strokeweight=".71691pt" strokecolor="#000000">
                <v:path arrowok="t"/>
              </v:shape>
            </v:group>
            <v:group style="position:absolute;left:1361;top:6374;width:9750;height:2" coordorigin="1361,6374" coordsize="9750,2">
              <v:shape style="position:absolute;left:1361;top:6374;width:9750;height:2" coordorigin="1361,6374" coordsize="9750,0" path="m1361,6374l11110,6374e" filled="false" stroked="true" strokeweight=".71691pt" strokecolor="#000000">
                <v:path arrowok="t"/>
              </v:shape>
            </v:group>
            <v:group style="position:absolute;left:1361;top:6804;width:9750;height:2" coordorigin="1361,6804" coordsize="9750,2">
              <v:shape style="position:absolute;left:1361;top:6804;width:9750;height:2" coordorigin="1361,6804" coordsize="9750,0" path="m1361,6804l11110,6804e" filled="false" stroked="true" strokeweight=".71691pt" strokecolor="#000000">
                <v:path arrowok="t"/>
              </v:shape>
            </v:group>
            <v:group style="position:absolute;left:1361;top:7231;width:9750;height:2" coordorigin="1361,7231" coordsize="9750,2">
              <v:shape style="position:absolute;left:1361;top:7231;width:9750;height:2" coordorigin="1361,7231" coordsize="9750,0" path="m1361,7231l11111,7231e" filled="false" stroked="true" strokeweight=".71691pt" strokecolor="#000000">
                <v:path arrowok="t"/>
              </v:shape>
            </v:group>
            <v:group style="position:absolute;left:1361;top:7660;width:9750;height:2" coordorigin="1361,7660" coordsize="9750,2">
              <v:shape style="position:absolute;left:1361;top:7660;width:9750;height:2" coordorigin="1361,7660" coordsize="9750,0" path="m1361,7660l11111,7660e" filled="false" stroked="true" strokeweight=".71691pt" strokecolor="#000000">
                <v:path arrowok="t"/>
              </v:shape>
            </v:group>
            <v:group style="position:absolute;left:1361;top:8090;width:9750;height:2" coordorigin="1361,8090" coordsize="9750,2">
              <v:shape style="position:absolute;left:1361;top:8090;width:9750;height:2" coordorigin="1361,8090" coordsize="9750,0" path="m1361,8090l11111,8090e" filled="false" stroked="true" strokeweight=".71691pt" strokecolor="#000000">
                <v:path arrowok="t"/>
              </v:shape>
            </v:group>
            <v:group style="position:absolute;left:1361;top:8517;width:9750;height:2" coordorigin="1361,8517" coordsize="9750,2">
              <v:shape style="position:absolute;left:1361;top:8517;width:9750;height:2" coordorigin="1361,8517" coordsize="9750,0" path="m1361,8517l11111,8517e" filled="false" stroked="true" strokeweight=".71691pt" strokecolor="#000000">
                <v:path arrowok="t"/>
              </v:shape>
            </v:group>
            <v:group style="position:absolute;left:1361;top:8947;width:9750;height:2" coordorigin="1361,8947" coordsize="9750,2">
              <v:shape style="position:absolute;left:1361;top:8947;width:9750;height:2" coordorigin="1361,8947" coordsize="9750,0" path="m1361,8947l11111,8947e" filled="false" stroked="true" strokeweight=".71691pt" strokecolor="#000000">
                <v:path arrowok="t"/>
              </v:shape>
            </v:group>
            <v:group style="position:absolute;left:1361;top:9376;width:9750;height:2" coordorigin="1361,9376" coordsize="9750,2">
              <v:shape style="position:absolute;left:1361;top:9376;width:9750;height:2" coordorigin="1361,9376" coordsize="9750,0" path="m1361,9376l11111,9376e" filled="false" stroked="true" strokeweight=".71691pt" strokecolor="#000000">
                <v:path arrowok="t"/>
              </v:shape>
            </v:group>
            <v:group style="position:absolute;left:1361;top:9806;width:9750;height:2" coordorigin="1361,9806" coordsize="9750,2">
              <v:shape style="position:absolute;left:1361;top:9806;width:9750;height:2" coordorigin="1361,9806" coordsize="9750,0" path="m1361,9806l11111,9806e" filled="false" stroked="true" strokeweight=".71691pt" strokecolor="#000000">
                <v:path arrowok="t"/>
              </v:shape>
            </v:group>
            <v:group style="position:absolute;left:1361;top:10234;width:9750;height:2" coordorigin="1361,10234" coordsize="9750,2">
              <v:shape style="position:absolute;left:1361;top:10234;width:9750;height:2" coordorigin="1361,10234" coordsize="9750,0" path="m1361,10234l11111,10234e" filled="false" stroked="true" strokeweight=".71691pt" strokecolor="#000000">
                <v:path arrowok="t"/>
              </v:shape>
            </v:group>
            <v:group style="position:absolute;left:1361;top:10663;width:9750;height:2" coordorigin="1361,10663" coordsize="9750,2">
              <v:shape style="position:absolute;left:1361;top:10663;width:9750;height:2" coordorigin="1361,10663" coordsize="9750,0" path="m1361,10663l11111,10663e" filled="false" stroked="true" strokeweight=".71691pt" strokecolor="#000000">
                <v:path arrowok="t"/>
              </v:shape>
            </v:group>
            <v:group style="position:absolute;left:1361;top:11093;width:9750;height:2" coordorigin="1361,11093" coordsize="9750,2">
              <v:shape style="position:absolute;left:1361;top:11093;width:9750;height:2" coordorigin="1361,11093" coordsize="9750,0" path="m1361,11093l11111,11093e" filled="false" stroked="true" strokeweight=".71691pt" strokecolor="#000000">
                <v:path arrowok="t"/>
              </v:shape>
            </v:group>
            <v:group style="position:absolute;left:1361;top:11520;width:9750;height:2" coordorigin="1361,11520" coordsize="9750,2">
              <v:shape style="position:absolute;left:1361;top:11520;width:9750;height:2" coordorigin="1361,11520" coordsize="9750,0" path="m1361,11520l11111,11520e" filled="false" stroked="true" strokeweight=".71691pt" strokecolor="#000000">
                <v:path arrowok="t"/>
              </v:shape>
            </v:group>
            <v:group style="position:absolute;left:1361;top:11950;width:9750;height:2" coordorigin="1361,11950" coordsize="9750,2">
              <v:shape style="position:absolute;left:1361;top:11950;width:9750;height:2" coordorigin="1361,11950" coordsize="9750,0" path="m1361,11950l11111,11950e" filled="false" stroked="true" strokeweight=".71691pt" strokecolor="#000000">
                <v:path arrowok="t"/>
              </v:shape>
            </v:group>
            <v:group style="position:absolute;left:1361;top:12379;width:9750;height:2" coordorigin="1361,12379" coordsize="9750,2">
              <v:shape style="position:absolute;left:1361;top:12379;width:9750;height:2" coordorigin="1361,12379" coordsize="9750,0" path="m1361,12379l11111,12379e" filled="false" stroked="true" strokeweight=".71691pt" strokecolor="#000000">
                <v:path arrowok="t"/>
              </v:shape>
            </v:group>
            <v:group style="position:absolute;left:1361;top:12806;width:9750;height:2" coordorigin="1361,12806" coordsize="9750,2">
              <v:shape style="position:absolute;left:1361;top:12806;width:9750;height:2" coordorigin="1361,12806" coordsize="9750,0" path="m1361,12806l11111,12806e" filled="false" stroked="true" strokeweight=".71691pt" strokecolor="#000000">
                <v:path arrowok="t"/>
              </v:shape>
            </v:group>
            <v:group style="position:absolute;left:1361;top:13236;width:9750;height:2" coordorigin="1361,13236" coordsize="9750,2">
              <v:shape style="position:absolute;left:1361;top:13236;width:9750;height:2" coordorigin="1361,13236" coordsize="9750,0" path="m1361,13236l11111,13236e" filled="false" stroked="true" strokeweight=".71691pt" strokecolor="#000000">
                <v:path arrowok="t"/>
              </v:shape>
            </v:group>
            <v:group style="position:absolute;left:1361;top:13666;width:9750;height:2" coordorigin="1361,13666" coordsize="9750,2">
              <v:shape style="position:absolute;left:1361;top:13666;width:9750;height:2" coordorigin="1361,13666" coordsize="9750,0" path="m1361,13666l11111,13666e" filled="false" stroked="true" strokeweight=".71691pt" strokecolor="#000000">
                <v:path arrowok="t"/>
              </v:shape>
            </v:group>
            <v:group style="position:absolute;left:1361;top:14093;width:9750;height:2" coordorigin="1361,14093" coordsize="9750,2">
              <v:shape style="position:absolute;left:1361;top:14093;width:9750;height:2" coordorigin="1361,14093" coordsize="9750,0" path="m1361,14093l11111,14093e" filled="false" stroked="true" strokeweight=".71691pt" strokecolor="#000000">
                <v:path arrowok="t"/>
              </v:shape>
            </v:group>
            <v:group style="position:absolute;left:1361;top:14523;width:9750;height:2" coordorigin="1361,14523" coordsize="9750,2">
              <v:shape style="position:absolute;left:1361;top:14523;width:9750;height:2" coordorigin="1361,14523" coordsize="9750,0" path="m1361,14523l11111,14523e" filled="false" stroked="true" strokeweight=".71691pt" strokecolor="#000000">
                <v:path arrowok="t"/>
              </v:shape>
            </v:group>
            <v:group style="position:absolute;left:1692;top:14953;width:9420;height:2" coordorigin="1692,14953" coordsize="9420,2">
              <v:shape style="position:absolute;left:1692;top:14953;width:9420;height:2" coordorigin="1692,14953" coordsize="9420,0" path="m1692,14953l11111,14953e" filled="false" stroked="true" strokeweight=".71691pt" strokecolor="#00000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56"/>
        <w:ind w:left="4141" w:right="4141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33</w:t>
      </w:r>
    </w:p>
    <w:p>
      <w:pPr>
        <w:spacing w:after="0"/>
        <w:jc w:val="center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580" w:bottom="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20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500" w:right="14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0;width:3020;height:701" coordorigin="45,30" coordsize="3020,701">
              <v:shape style="position:absolute;left:45;top:30;width:3020;height:701" coordorigin="45,30" coordsize="3020,701" path="m45,731l3065,731,3065,30,45,30,45,731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831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Préparer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le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déroulement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49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du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5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7.4pt;height:96.85pt;mso-position-horizontal-relative:char;mso-position-vertical-relative:line" coordorigin="0,0" coordsize="9948,1937">
            <v:group style="position:absolute;left:15;top:11;width:1611;height:1916" coordorigin="15,11" coordsize="1611,1916">
              <v:shape style="position:absolute;left:15;top:11;width:1611;height:1916" coordorigin="15,11" coordsize="1611,1916" path="m15,1926l1626,1926,1626,11,15,11,15,1926xe" filled="true" fillcolor="#f1f1f1" stroked="false">
                <v:path arrowok="t"/>
                <v:fill type="solid"/>
              </v:shape>
            </v:group>
            <v:group style="position:absolute;left:119;top:279;width:1405;height:392" coordorigin="119,279" coordsize="1405,392">
              <v:shape style="position:absolute;left:119;top:279;width:1405;height:392" coordorigin="119,279" coordsize="1405,392" path="m119,671l1523,671,1523,279,119,279,119,671xe" filled="true" fillcolor="#f1f1f1" stroked="false">
                <v:path arrowok="t"/>
                <v:fill type="solid"/>
              </v:shape>
            </v:group>
            <v:group style="position:absolute;left:119;top:671;width:1405;height:394" coordorigin="119,671" coordsize="1405,394">
              <v:shape style="position:absolute;left:119;top:671;width:1405;height:394" coordorigin="119,671" coordsize="1405,394" path="m119,1064l1523,1064,1523,671,119,671,119,1064xe" filled="true" fillcolor="#f1f1f1" stroked="false">
                <v:path arrowok="t"/>
                <v:fill type="solid"/>
              </v:shape>
            </v:group>
            <v:group style="position:absolute;left:119;top:1064;width:1405;height:593" coordorigin="119,1064" coordsize="1405,593">
              <v:shape style="position:absolute;left:119;top:1064;width:1405;height:593" coordorigin="119,1064" coordsize="1405,593" path="m119,1657l1523,1657,1523,1064,119,1064,119,1657xe" filled="true" fillcolor="#f1f1f1" stroked="false">
                <v:path arrowok="t"/>
                <v:fill type="solid"/>
              </v:shape>
              <v:shape style="position:absolute;left:1806;top:51;width:221;height:295" type="#_x0000_t75" stroked="false">
                <v:imagedata r:id="rId40" o:title=""/>
              </v:shape>
            </v:group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pt" strokecolor="#000000">
                <v:path arrowok="t"/>
              </v:shape>
            </v:group>
            <v:group style="position:absolute;left:11;top:11;width:2;height:1916" coordorigin="11,11" coordsize="2,1916">
              <v:shape style="position:absolute;left:11;top:11;width:2;height:1916" coordorigin="11,11" coordsize="0,1916" path="m11,11l11,1926e" filled="false" stroked="true" strokeweight=".580pt" strokecolor="#000000">
                <v:path arrowok="t"/>
              </v:shape>
            </v:group>
            <v:group style="position:absolute;left:6;top:1931;width:9936;height:2" coordorigin="6,1931" coordsize="9936,2">
              <v:shape style="position:absolute;left:6;top:1931;width:9936;height:2" coordorigin="6,1931" coordsize="9936,0" path="m6,1931l9941,1931e" filled="false" stroked="true" strokeweight=".58001pt" strokecolor="#000000">
                <v:path arrowok="t"/>
              </v:shape>
            </v:group>
            <v:group style="position:absolute;left:1631;top:11;width:2;height:1916" coordorigin="1631,11" coordsize="2,1916">
              <v:shape style="position:absolute;left:1631;top:11;width:2;height:1916" coordorigin="1631,11" coordsize="0,1916" path="m1631,11l1631,1926e" filled="false" stroked="true" strokeweight=".580pt" strokecolor="#000000">
                <v:path arrowok="t"/>
              </v:shape>
            </v:group>
            <v:group style="position:absolute;left:9937;top:11;width:2;height:1916" coordorigin="9937,11" coordsize="2,1916">
              <v:shape style="position:absolute;left:9937;top:11;width:2;height:1916" coordorigin="9937,11" coordsize="0,1916" path="m9937,11l9937,1926e" filled="false" stroked="true" strokeweight=".579980pt" strokecolor="#000000">
                <v:path arrowok="t"/>
              </v:shape>
              <v:shape style="position:absolute;left:11;top:6;width:1621;height:1925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76" w:lineRule="auto" w:before="0"/>
                        <w:ind w:left="254" w:right="256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Quelques</w:t>
                      </w:r>
                      <w:r>
                        <w:rPr>
                          <w:rFonts w:ascii="Calibri"/>
                          <w:b/>
                          <w:spacing w:val="2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jours</w:t>
                      </w:r>
                      <w:r>
                        <w:rPr>
                          <w:rFonts w:ascii="Calibri"/>
                          <w:b/>
                          <w:spacing w:val="2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avant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: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6;width:8306;height:1925" type="#_x0000_t202" filled="false" stroked="false">
                <v:textbox inset="0,0,0,0">
                  <w:txbxContent>
                    <w:p>
                      <w:pPr>
                        <w:spacing w:line="357" w:lineRule="auto" w:before="57"/>
                        <w:ind w:left="535" w:right="201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Téléphonez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tuteur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pour connaitre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l’heure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lieu du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rendez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-vous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et pour</w:t>
                      </w:r>
                      <w:r>
                        <w:rPr>
                          <w:rFonts w:ascii="Calibri" w:hAnsi="Calibri" w:cs="Calibri" w:eastAsia="Calibri"/>
                          <w:spacing w:val="37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demander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que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vous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devez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apporter.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46"/>
                        <w:ind w:left="175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11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2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Préparez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trajet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(horaires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bus,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temps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trajet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vélo,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etc.)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spacing w:before="187"/>
                        <w:ind w:left="175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13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4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t>  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N’oubliez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pas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votre tenue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travail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collège (pour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la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laver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et/ou l’utiliser).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7.4pt;height:116.9pt;mso-position-horizontal-relative:char;mso-position-vertical-relative:line" coordorigin="0,0" coordsize="9948,2338">
            <v:group style="position:absolute;left:15;top:11;width:1611;height:2317" coordorigin="15,11" coordsize="1611,2317">
              <v:shape style="position:absolute;left:15;top:11;width:1611;height:2317" coordorigin="15,11" coordsize="1611,2317" path="m15,2327l1626,2327,1626,11,15,11,15,2327xe" filled="true" fillcolor="#f1f1f1" stroked="false">
                <v:path arrowok="t"/>
                <v:fill type="solid"/>
              </v:shape>
            </v:group>
            <v:group style="position:absolute;left:119;top:997;width:1405;height:344" coordorigin="119,997" coordsize="1405,344">
              <v:shape style="position:absolute;left:119;top:997;width:1405;height:344" coordorigin="119,997" coordsize="1405,344" path="m119,1340l1523,1340,1523,997,119,997,119,1340xe" filled="true" fillcolor="#f1f1f1" stroked="false">
                <v:path arrowok="t"/>
                <v:fill type="solid"/>
              </v:shape>
              <v:shape style="position:absolute;left:1837;top:11;width:221;height:295" type="#_x0000_t75" stroked="false">
                <v:imagedata r:id="rId40" o:title=""/>
              </v:shape>
            </v:group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pt" strokecolor="#000000">
                <v:path arrowok="t"/>
              </v:shape>
            </v:group>
            <v:group style="position:absolute;left:11;top:11;width:2;height:2317" coordorigin="11,11" coordsize="2,2317">
              <v:shape style="position:absolute;left:11;top:11;width:2;height:2317" coordorigin="11,11" coordsize="0,2317" path="m11,11l11,2327e" filled="false" stroked="true" strokeweight=".580pt" strokecolor="#000000">
                <v:path arrowok="t"/>
              </v:shape>
            </v:group>
            <v:group style="position:absolute;left:6;top:2332;width:9936;height:2" coordorigin="6,2332" coordsize="9936,2">
              <v:shape style="position:absolute;left:6;top:2332;width:9936;height:2" coordorigin="6,2332" coordsize="9936,0" path="m6,2332l9941,2332e" filled="false" stroked="true" strokeweight=".58001pt" strokecolor="#000000">
                <v:path arrowok="t"/>
              </v:shape>
            </v:group>
            <v:group style="position:absolute;left:1631;top:11;width:2;height:2317" coordorigin="1631,11" coordsize="2,2317">
              <v:shape style="position:absolute;left:1631;top:11;width:2;height:2317" coordorigin="1631,11" coordsize="0,2317" path="m1631,11l1631,2327e" filled="false" stroked="true" strokeweight=".580pt" strokecolor="#000000">
                <v:path arrowok="t"/>
              </v:shape>
            </v:group>
            <v:group style="position:absolute;left:9937;top:11;width:2;height:2317" coordorigin="9937,11" coordsize="2,2317">
              <v:shape style="position:absolute;left:9937;top:11;width:2;height:2317" coordorigin="9937,11" coordsize="0,2317" path="m9937,11l9937,2327e" filled="false" stroked="true" strokeweight=".579980pt" strokecolor="#000000">
                <v:path arrowok="t"/>
              </v:shape>
              <v:shape style="position:absolute;left:11;top:6;width:1621;height:232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</w:p>
                    <w:p>
                      <w:pPr>
                        <w:spacing w:before="0"/>
                        <w:ind w:left="268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veille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: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6;width:8306;height:2327" type="#_x0000_t202" filled="false" stroked="false">
                <v:textbox inset="0,0,0,0">
                  <w:txbxContent>
                    <w:p>
                      <w:pPr>
                        <w:spacing w:line="359" w:lineRule="auto" w:before="16"/>
                        <w:ind w:left="566" w:right="95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Préparez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porte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document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avec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livret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stage,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exemplaire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51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convention,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documents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distribués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par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professeurs.</w:t>
                      </w:r>
                    </w:p>
                    <w:p>
                      <w:pPr>
                        <w:spacing w:before="41"/>
                        <w:ind w:left="206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15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Préparez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sac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avec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tenue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travail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propre.</w:t>
                      </w:r>
                    </w:p>
                    <w:p>
                      <w:pPr>
                        <w:spacing w:line="357" w:lineRule="auto" w:before="188"/>
                        <w:ind w:left="566" w:right="166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17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8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t>  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Eventuellement un appareil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photo et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toujours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peu</w:t>
                      </w:r>
                      <w:r>
                        <w:rPr>
                          <w:rFonts w:ascii="Calibri" w:hAnsi="Calibri" w:cs="Calibri" w:eastAsia="Calibri"/>
                          <w:spacing w:val="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d’argent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porte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alibri" w:hAnsi="Calibri" w:cs="Calibri" w:eastAsia="Calibri"/>
                          <w:spacing w:val="4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monnaie.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7.4pt;height:213.85pt;mso-position-horizontal-relative:char;mso-position-vertical-relative:line" coordorigin="0,0" coordsize="9948,4277">
            <v:group style="position:absolute;left:15;top:11;width:1611;height:4256" coordorigin="15,11" coordsize="1611,4256">
              <v:shape style="position:absolute;left:15;top:11;width:1611;height:4256" coordorigin="15,11" coordsize="1611,4256" path="m15,4266l1626,4266,1626,11,15,11,15,4266xe" filled="true" fillcolor="#f1f1f1" stroked="false">
                <v:path arrowok="t"/>
                <v:fill type="solid"/>
              </v:shape>
            </v:group>
            <v:group style="position:absolute;left:119;top:1796;width:1405;height:341" coordorigin="119,1796" coordsize="1405,341">
              <v:shape style="position:absolute;left:119;top:1796;width:1405;height:341" coordorigin="119,1796" coordsize="1405,341" path="m119,2137l1523,2137,1523,1796,119,1796,119,2137xe" filled="true" fillcolor="#f1f1f1" stroked="false">
                <v:path arrowok="t"/>
                <v:fill type="solid"/>
              </v:shape>
            </v:group>
            <v:group style="position:absolute;left:119;top:2137;width:1405;height:344" coordorigin="119,2137" coordsize="1405,344">
              <v:shape style="position:absolute;left:119;top:2137;width:1405;height:344" coordorigin="119,2137" coordsize="1405,344" path="m119,2480l1523,2480,1523,2137,119,2137,119,2480xe" filled="true" fillcolor="#f1f1f1" stroked="false">
                <v:path arrowok="t"/>
                <v:fill type="solid"/>
              </v:shape>
              <v:shape style="position:absolute;left:1777;top:11;width:259;height:341" type="#_x0000_t75" stroked="false">
                <v:imagedata r:id="rId54" o:title=""/>
              </v:shape>
            </v:group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8001pt" strokecolor="#000000">
                <v:path arrowok="t"/>
              </v:shape>
            </v:group>
            <v:group style="position:absolute;left:11;top:11;width:2;height:4256" coordorigin="11,11" coordsize="2,4256">
              <v:shape style="position:absolute;left:11;top:11;width:2;height:4256" coordorigin="11,11" coordsize="0,4256" path="m11,11l11,4266e" filled="false" stroked="true" strokeweight=".580pt" strokecolor="#000000">
                <v:path arrowok="t"/>
              </v:shape>
            </v:group>
            <v:group style="position:absolute;left:6;top:4271;width:9936;height:2" coordorigin="6,4271" coordsize="9936,2">
              <v:shape style="position:absolute;left:6;top:4271;width:9936;height:2" coordorigin="6,4271" coordsize="9936,0" path="m6,4271l9941,4271e" filled="false" stroked="true" strokeweight=".579980pt" strokecolor="#000000">
                <v:path arrowok="t"/>
              </v:shape>
            </v:group>
            <v:group style="position:absolute;left:1631;top:11;width:2;height:4256" coordorigin="1631,11" coordsize="2,4256">
              <v:shape style="position:absolute;left:1631;top:11;width:2;height:4256" coordorigin="1631,11" coordsize="0,4256" path="m1631,11l1631,4266e" filled="false" stroked="true" strokeweight=".580pt" strokecolor="#000000">
                <v:path arrowok="t"/>
              </v:shape>
            </v:group>
            <v:group style="position:absolute;left:9937;top:11;width:2;height:4256" coordorigin="9937,11" coordsize="2,4256">
              <v:shape style="position:absolute;left:9937;top:11;width:2;height:4256" coordorigin="9937,11" coordsize="0,4256" path="m9937,11l9937,4266e" filled="false" stroked="true" strokeweight=".579980pt" strokecolor="#000000">
                <v:path arrowok="t"/>
              </v:shape>
              <v:shape style="position:absolute;left:11;top:6;width:1621;height:4266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180"/>
                        <w:ind w:left="504" w:right="184" w:hanging="322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premier</w:t>
                      </w:r>
                      <w:r>
                        <w:rPr>
                          <w:rFonts w:ascii="Calibri"/>
                          <w:b/>
                          <w:spacing w:val="2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jour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: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6;width:8306;height:4266" type="#_x0000_t202" filled="false" stroked="false">
                <v:textbox inset="0,0,0,0">
                  <w:txbxContent>
                    <w:p>
                      <w:pPr>
                        <w:spacing w:before="19"/>
                        <w:ind w:left="506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Présentez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votre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livret </w:t>
                      </w:r>
                      <w:r>
                        <w:rPr>
                          <w:rFonts w:ascii="Calibri" w:hAnsi="Calibri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8"/>
                        </w:rPr>
                        <w:t> stage.</w:t>
                      </w:r>
                      <w:r>
                        <w:rPr>
                          <w:rFonts w:ascii="Calibri" w:hAnsi="Calibri"/>
                          <w:sz w:val="28"/>
                        </w:rPr>
                      </w:r>
                    </w:p>
                    <w:p>
                      <w:pPr>
                        <w:spacing w:line="353" w:lineRule="auto" w:before="213"/>
                        <w:ind w:left="506" w:right="497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19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0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t>  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Arriver à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l’heure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matin,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le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soir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ne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partez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lorsque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votre tuteur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vous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spacing w:val="4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permet.</w:t>
                      </w:r>
                    </w:p>
                    <w:p>
                      <w:pPr>
                        <w:spacing w:line="353" w:lineRule="auto" w:before="51"/>
                        <w:ind w:left="506" w:right="448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21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2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Soyez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poli,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pas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familiarité </w:t>
                      </w:r>
                      <w:r>
                        <w:rPr>
                          <w:rFonts w:ascii="Calibri" w:hAnsi="Calibri"/>
                          <w:sz w:val="24"/>
                        </w:rPr>
                        <w:t>avec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autres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employés,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ne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tutoyez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si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on</w:t>
                      </w:r>
                      <w:r>
                        <w:rPr>
                          <w:rFonts w:ascii="Calibri" w:hAnsi="Calibri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 en</w:t>
                      </w:r>
                      <w:r>
                        <w:rPr>
                          <w:rFonts w:ascii="Calibri" w:hAnsi="Calibri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donne</w:t>
                      </w:r>
                      <w:r>
                        <w:rPr>
                          <w:rFonts w:ascii="Calibri" w:hAnsi="Calibri"/>
                          <w:sz w:val="24"/>
                        </w:rPr>
                        <w:t> la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permission.</w:t>
                      </w:r>
                    </w:p>
                    <w:p>
                      <w:pPr>
                        <w:spacing w:line="356" w:lineRule="auto" w:before="52"/>
                        <w:ind w:left="506" w:right="132" w:hanging="360"/>
                        <w:jc w:val="both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23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4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Soyez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propre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soigné(e).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>Si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exercez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une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activité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salissante,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prévoyez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59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vêtements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rechange,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ayez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vêtements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travail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nettoyés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chaque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week-</w:t>
                      </w:r>
                      <w:r>
                        <w:rPr>
                          <w:rFonts w:ascii="Calibri" w:hAnsi="Calibri"/>
                          <w:spacing w:val="7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end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minimum.</w:t>
                      </w:r>
                    </w:p>
                    <w:p>
                      <w:pPr>
                        <w:spacing w:before="47"/>
                        <w:ind w:left="146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25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6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/>
                          <w:sz w:val="24"/>
                        </w:rPr>
                        <w:t>Pas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chewing-gum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ou</w:t>
                      </w:r>
                      <w:r>
                        <w:rPr>
                          <w:rFonts w:asci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bonbons.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7.4pt;height:214.25pt;mso-position-horizontal-relative:char;mso-position-vertical-relative:line" coordorigin="0,0" coordsize="9948,4285">
            <v:group style="position:absolute;left:15;top:13;width:1611;height:4261" coordorigin="15,13" coordsize="1611,4261">
              <v:shape style="position:absolute;left:15;top:13;width:1611;height:4261" coordorigin="15,13" coordsize="1611,4261" path="m15,4274l1626,4274,1626,13,15,13,15,4274xe" filled="true" fillcolor="#f1f1f1" stroked="false">
                <v:path arrowok="t"/>
                <v:fill type="solid"/>
              </v:shape>
            </v:group>
            <v:group style="position:absolute;left:119;top:1802;width:1405;height:341" coordorigin="119,1802" coordsize="1405,341">
              <v:shape style="position:absolute;left:119;top:1802;width:1405;height:341" coordorigin="119,1802" coordsize="1405,341" path="m119,2142l1523,2142,1523,1802,119,1802,119,2142xe" filled="true" fillcolor="#f1f1f1" stroked="false">
                <v:path arrowok="t"/>
                <v:fill type="solid"/>
              </v:shape>
            </v:group>
            <v:group style="position:absolute;left:119;top:2142;width:1405;height:344" coordorigin="119,2142" coordsize="1405,344">
              <v:shape style="position:absolute;left:119;top:2142;width:1405;height:344" coordorigin="119,2142" coordsize="1405,344" path="m119,2486l1523,2486,1523,2142,119,2142,119,2486xe" filled="true" fillcolor="#f1f1f1" stroked="false">
                <v:path arrowok="t"/>
                <v:fill type="solid"/>
              </v:shape>
              <v:shape style="position:absolute;left:1837;top:51;width:221;height:295" type="#_x0000_t75" stroked="false">
                <v:imagedata r:id="rId40" o:title=""/>
              </v:shape>
            </v:group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  <v:group style="position:absolute;left:11;top:11;width:2;height:4263" coordorigin="11,11" coordsize="2,4263">
              <v:shape style="position:absolute;left:11;top:11;width:2;height:4263" coordorigin="11,11" coordsize="0,4263" path="m11,11l11,4274e" filled="false" stroked="true" strokeweight=".580pt" strokecolor="#000000">
                <v:path arrowok="t"/>
              </v:shape>
            </v:group>
            <v:group style="position:absolute;left:6;top:4278;width:9936;height:2" coordorigin="6,4278" coordsize="9936,2">
              <v:shape style="position:absolute;left:6;top:4278;width:9936;height:2" coordorigin="6,4278" coordsize="9936,0" path="m6,4278l9941,4278e" filled="false" stroked="true" strokeweight=".579980pt" strokecolor="#000000">
                <v:path arrowok="t"/>
              </v:shape>
            </v:group>
            <v:group style="position:absolute;left:1631;top:11;width:2;height:4263" coordorigin="1631,11" coordsize="2,4263">
              <v:shape style="position:absolute;left:1631;top:11;width:2;height:4263" coordorigin="1631,11" coordsize="0,4263" path="m1631,11l1631,4274e" filled="false" stroked="true" strokeweight=".580pt" strokecolor="#000000">
                <v:path arrowok="t"/>
              </v:shape>
            </v:group>
            <v:group style="position:absolute;left:9937;top:11;width:2;height:4263" coordorigin="9937,11" coordsize="2,4263">
              <v:shape style="position:absolute;left:9937;top:11;width:2;height:4263" coordorigin="9937,11" coordsize="0,4263" path="m9937,11l9937,4274e" filled="false" stroked="true" strokeweight=".579980pt" strokecolor="#000000">
                <v:path arrowok="t"/>
              </v:shape>
              <v:shape style="position:absolute;left:11;top:6;width:1621;height:427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before="185"/>
                        <w:ind w:left="153" w:right="150" w:firstLine="29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 cas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9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d’absence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6;width:8306;height:4273" type="#_x0000_t202" filled="false" stroked="false">
                <v:textbox inset="0,0,0,0">
                  <w:txbxContent>
                    <w:p>
                      <w:pPr>
                        <w:spacing w:before="57"/>
                        <w:ind w:left="0" w:right="456" w:firstLine="0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rendez-vous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prévu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avant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 le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 stage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vous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empêche d’être présent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393" w:lineRule="auto" w:before="184"/>
                        <w:ind w:left="849" w:right="1499" w:hanging="15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1/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Prévenez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votre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tuteur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dès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que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vous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avez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connaissance,</w:t>
                      </w:r>
                      <w:r>
                        <w:rPr>
                          <w:rFonts w:ascii="Calibri" w:hAnsi="Calibri" w:cs="Calibri" w:eastAsia="Calibri"/>
                          <w:spacing w:val="37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2/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Présentez un justificatif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dès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votre retour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l’entreprise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.</w:t>
                      </w:r>
                    </w:p>
                    <w:p>
                      <w:pPr>
                        <w:spacing w:before="3"/>
                        <w:ind w:left="206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27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28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Si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êtes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malade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035" w:val="left" w:leader="none"/>
                        </w:tabs>
                        <w:spacing w:line="358" w:lineRule="auto" w:before="187"/>
                        <w:ind w:left="1034" w:right="772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téléphonez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dès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matin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tuteur </w:t>
                      </w:r>
                      <w:r>
                        <w:rPr>
                          <w:rFonts w:ascii="Calibri" w:hAnsi="Calibri"/>
                          <w:sz w:val="24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entreprise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qui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doit</w:t>
                      </w:r>
                      <w:r>
                        <w:rPr>
                          <w:rFonts w:ascii="Calibri" w:hAnsi="Calibri"/>
                          <w:spacing w:val="4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connaitre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raison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durée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 votre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absence (comme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tous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4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employés),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035" w:val="left" w:leader="none"/>
                        </w:tabs>
                        <w:spacing w:before="42"/>
                        <w:ind w:left="103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prévenez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aussi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collège,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14"/>
                        </w:numPr>
                        <w:tabs>
                          <w:tab w:pos="1035" w:val="left" w:leader="none"/>
                        </w:tabs>
                        <w:spacing w:before="189"/>
                        <w:ind w:left="1034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Lorsque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revenez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travailler,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  <w:u w:val="thick" w:color="000000"/>
                        </w:rPr>
                        <w:t>présentez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  <w:u w:val="thick" w:color="000000"/>
                        </w:rPr>
                        <w:t>un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  <w:u w:val="thick" w:color="000000"/>
                        </w:rPr>
                        <w:t>certificat</w:t>
                      </w:r>
                      <w:r>
                        <w:rPr>
                          <w:rFonts w:ascii="Calibri" w:hAnsi="Calibri"/>
                          <w:b/>
                          <w:spacing w:val="-7"/>
                          <w:sz w:val="24"/>
                          <w:u w:val="thick" w:color="00000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z w:val="24"/>
                          <w:u w:val="thick" w:color="000000"/>
                        </w:rPr>
                        <w:t>médical</w:t>
                      </w:r>
                      <w:r>
                        <w:rPr>
                          <w:rFonts w:ascii="Calibri" w:hAnsi="Calibri"/>
                          <w:b/>
                          <w:sz w:val="24"/>
                        </w:rPr>
                      </w:r>
                      <w:r>
                        <w:rPr>
                          <w:rFonts w:ascii="Calibri" w:hAnsi="Calibri"/>
                          <w:sz w:val="24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69.744003pt;margin-top:130.579987pt;width:70.2pt;height:68.4pt;mso-position-horizontal-relative:page;mso-position-vertical-relative:page;z-index:-402136" coordorigin="1395,2612" coordsize="1404,1368">
            <v:group style="position:absolute;left:1395;top:2612;width:1404;height:344" coordorigin="1395,2612" coordsize="1404,344">
              <v:shape style="position:absolute;left:1395;top:2612;width:1404;height:344" coordorigin="1395,2612" coordsize="1404,344" path="m1395,2955l2799,2955,2799,2612,1395,2612,1395,2955xe" filled="true" fillcolor="#f1f1f1" stroked="false">
                <v:path arrowok="t"/>
                <v:fill type="solid"/>
              </v:shape>
            </v:group>
            <v:group style="position:absolute;left:1395;top:2955;width:1404;height:341" coordorigin="1395,2955" coordsize="1404,341">
              <v:shape style="position:absolute;left:1395;top:2955;width:1404;height:341" coordorigin="1395,2955" coordsize="1404,341" path="m1395,3296l2799,3296,2799,2955,1395,2955,1395,3296xe" filled="true" fillcolor="#f1f1f1" stroked="false">
                <v:path arrowok="t"/>
                <v:fill type="solid"/>
              </v:shape>
            </v:group>
            <v:group style="position:absolute;left:1395;top:3296;width:1404;height:344" coordorigin="1395,3296" coordsize="1404,344">
              <v:shape style="position:absolute;left:1395;top:3296;width:1404;height:344" coordorigin="1395,3296" coordsize="1404,344" path="m1395,3639l2799,3639,2799,3296,1395,3296,1395,3639xe" filled="true" fillcolor="#f1f1f1" stroked="false">
                <v:path arrowok="t"/>
                <v:fill type="solid"/>
              </v:shape>
            </v:group>
            <v:group style="position:absolute;left:1395;top:3639;width:1404;height:341" coordorigin="1395,3639" coordsize="1404,341">
              <v:shape style="position:absolute;left:1395;top:3639;width:1404;height:341" coordorigin="1395,3639" coordsize="1404,341" path="m1395,3980l2799,3980,2799,3639,1395,3639,1395,3980xe" filled="true" fillcolor="#f1f1f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2.410004pt;margin-top:245.368988pt;width:256.8500pt;height:.1pt;mso-position-horizontal-relative:page;mso-position-vertical-relative:page;z-index:-402112" coordorigin="5648,4907" coordsize="5137,2">
            <v:shape style="position:absolute;left:5648;top:4907;width:5137;height:2" coordorigin="5648,4907" coordsize="5137,0" path="m5648,4907l10785,4907e" filled="false" stroked="true" strokeweight=".77925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2633"/>
        <w:gridCol w:w="5672"/>
      </w:tblGrid>
      <w:tr>
        <w:trPr>
          <w:trHeight w:val="970" w:hRule="exact"/>
        </w:trPr>
        <w:tc>
          <w:tcPr>
            <w:tcW w:w="16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</w:p>
          <w:p>
            <w:pPr>
              <w:pStyle w:val="TableParagraph"/>
              <w:spacing w:line="240" w:lineRule="auto"/>
              <w:ind w:left="239" w:right="237" w:firstLine="26"/>
              <w:jc w:val="both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</w:rPr>
              <w:t>En</w:t>
            </w:r>
            <w:r>
              <w:rPr>
                <w:rFonts w:ascii="Calibri" w:hAnsi="Calibri"/>
                <w:b/>
                <w:spacing w:val="-1"/>
                <w:sz w:val="28"/>
              </w:rPr>
              <w:t> cas</w:t>
            </w:r>
            <w:r>
              <w:rPr>
                <w:rFonts w:ascii="Calibri" w:hAnsi="Calibri"/>
                <w:b/>
                <w:sz w:val="28"/>
              </w:rPr>
              <w:t> de</w:t>
            </w:r>
            <w:r>
              <w:rPr>
                <w:rFonts w:ascii="Calibri" w:hAnsi="Calibri"/>
                <w:b/>
                <w:spacing w:val="21"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problème</w:t>
            </w:r>
            <w:r>
              <w:rPr>
                <w:rFonts w:ascii="Calibri" w:hAnsi="Calibri"/>
                <w:b/>
                <w:spacing w:val="23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sur</w:t>
            </w:r>
            <w:r>
              <w:rPr>
                <w:rFonts w:ascii="Calibri" w:hAnsi="Calibri"/>
                <w:b/>
                <w:spacing w:val="-1"/>
                <w:sz w:val="28"/>
              </w:rPr>
              <w:t> le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lieu</w:t>
            </w:r>
            <w:r>
              <w:rPr>
                <w:rFonts w:ascii="Calibri" w:hAnsi="Calibri"/>
                <w:b/>
                <w:spacing w:val="22"/>
                <w:sz w:val="28"/>
              </w:rPr>
              <w:t> </w:t>
            </w:r>
            <w:r>
              <w:rPr>
                <w:rFonts w:ascii="Calibri" w:hAnsi="Calibri"/>
                <w:b/>
                <w:sz w:val="28"/>
              </w:rPr>
              <w:t>de</w:t>
            </w:r>
            <w:r>
              <w:rPr>
                <w:rFonts w:ascii="Calibri" w:hAnsi="Calibri"/>
                <w:b/>
                <w:spacing w:val="-1"/>
                <w:sz w:val="28"/>
              </w:rPr>
              <w:t> stage </w:t>
            </w:r>
            <w:r>
              <w:rPr>
                <w:rFonts w:ascii="Calibri" w:hAnsi="Calibri"/>
                <w:b/>
                <w:sz w:val="28"/>
              </w:rPr>
              <w:t>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83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60" w:lineRule="auto" w:before="37"/>
              <w:ind w:left="135" w:right="634" w:firstLine="2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Téléphonez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au</w:t>
            </w:r>
            <w:r>
              <w:rPr>
                <w:rFonts w:ascii="Calibri" w:hAnsi="Calibri"/>
                <w:spacing w:val="-1"/>
                <w:sz w:val="24"/>
              </w:rPr>
              <w:t> collège </w:t>
            </w:r>
            <w:r>
              <w:rPr>
                <w:rFonts w:ascii="Calibri" w:hAnsi="Calibri"/>
                <w:spacing w:val="-2"/>
                <w:sz w:val="24"/>
              </w:rPr>
              <w:t>le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plus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vite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possible 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nous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puissions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contacter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6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tuteur.</w:t>
            </w:r>
          </w:p>
        </w:tc>
      </w:tr>
      <w:tr>
        <w:trPr>
          <w:trHeight w:val="2618" w:hRule="exact"/>
        </w:trPr>
        <w:tc>
          <w:tcPr>
            <w:tcW w:w="16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/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6"/>
              <w:ind w:left="41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Numéro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du collège </w:t>
            </w:r>
            <w:r>
              <w:rPr>
                <w:rFonts w:ascii="Calibri" w:hAnsi="Calibri"/>
                <w:sz w:val="22"/>
              </w:rPr>
              <w:t>:</w:t>
            </w:r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tabs>
                <w:tab w:pos="5132" w:val="left" w:leader="none"/>
                <w:tab w:pos="5274" w:val="left" w:leader="none"/>
                <w:tab w:pos="5437" w:val="left" w:leader="none"/>
              </w:tabs>
              <w:spacing w:line="573" w:lineRule="auto"/>
              <w:ind w:left="102" w:right="22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Numéro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de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l’entreprise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u w:val="single" w:color="000000"/>
              </w:rPr>
              <w:t> </w:t>
              <w:tab/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  <w:r>
              <w:rPr>
                <w:rFonts w:ascii="Calibri" w:hAnsi="Calibri" w:cs="Calibri" w:eastAsia="Calibri"/>
                <w:spacing w:val="2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Numéro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du tuteur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u w:val="single" w:color="000000"/>
              </w:rPr>
              <w:t> </w:t>
              <w:tab/>
              <w:tab/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  <w:r>
              <w:rPr>
                <w:rFonts w:ascii="Calibri" w:hAnsi="Calibri" w:cs="Calibri" w:eastAsia="Calibri"/>
                <w:spacing w:val="26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Adresse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de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l’entreprise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u w:val="single" w:color="000000"/>
              </w:rPr>
              <w:t> </w:t>
              <w:tab/>
              <w:tab/>
              <w:tab/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7.35pt;height:121pt;mso-position-horizontal-relative:char;mso-position-vertical-relative:line" coordorigin="0,0" coordsize="9947,2420">
            <v:group style="position:absolute;left:15;top:11;width:1611;height:2398" coordorigin="15,11" coordsize="1611,2398">
              <v:shape style="position:absolute;left:15;top:11;width:1611;height:2398" coordorigin="15,11" coordsize="1611,2398" path="m15,2409l1626,2409,1626,11,15,11,15,2409xe" filled="true" fillcolor="#f1f1f1" stroked="false">
                <v:path arrowok="t"/>
                <v:fill type="solid"/>
              </v:shape>
            </v:group>
            <v:group style="position:absolute;left:119;top:717;width:1404;height:394" coordorigin="119,717" coordsize="1404,394">
              <v:shape style="position:absolute;left:119;top:717;width:1404;height:394" coordorigin="119,717" coordsize="1404,394" path="m119,1110l1523,1110,1523,717,119,717,119,1110xe" filled="true" fillcolor="#f1f1f1" stroked="false">
                <v:path arrowok="t"/>
                <v:fill type="solid"/>
              </v:shape>
            </v:group>
            <v:group style="position:absolute;left:119;top:1110;width:1404;height:593" coordorigin="119,1110" coordsize="1404,593">
              <v:shape style="position:absolute;left:119;top:1110;width:1404;height:593" coordorigin="119,1110" coordsize="1404,593" path="m119,1703l1523,1703,1523,1110,119,1110,119,1703xe" filled="true" fillcolor="#f1f1f1" stroked="false">
                <v:path arrowok="t"/>
                <v:fill type="solid"/>
              </v:shape>
              <v:shape style="position:absolute;left:1806;top:50;width:221;height:295" type="#_x0000_t75" stroked="false">
                <v:imagedata r:id="rId40" o:title=""/>
              </v:shape>
            </v:group>
            <v:group style="position:absolute;left:6;top:6;width:9936;height:2" coordorigin="6,6" coordsize="9936,2">
              <v:shape style="position:absolute;left:6;top:6;width:9936;height:2" coordorigin="6,6" coordsize="9936,0" path="m6,6l9941,6e" filled="false" stroked="true" strokeweight=".579980pt" strokecolor="#000000">
                <v:path arrowok="t"/>
              </v:shape>
            </v:group>
            <v:group style="position:absolute;left:11;top:11;width:2;height:2398" coordorigin="11,11" coordsize="2,2398">
              <v:shape style="position:absolute;left:11;top:11;width:2;height:2398" coordorigin="11,11" coordsize="0,2398" path="m11,11l11,2409e" filled="false" stroked="true" strokeweight=".580pt" strokecolor="#000000">
                <v:path arrowok="t"/>
              </v:shape>
            </v:group>
            <v:group style="position:absolute;left:6;top:2414;width:9936;height:2" coordorigin="6,2414" coordsize="9936,2">
              <v:shape style="position:absolute;left:6;top:2414;width:9936;height:2" coordorigin="6,2414" coordsize="9936,0" path="m6,2414l9941,2414e" filled="false" stroked="true" strokeweight=".579980pt" strokecolor="#000000">
                <v:path arrowok="t"/>
              </v:shape>
            </v:group>
            <v:group style="position:absolute;left:1631;top:11;width:2;height:2398" coordorigin="1631,11" coordsize="2,2398">
              <v:shape style="position:absolute;left:1631;top:11;width:2;height:2398" coordorigin="1631,11" coordsize="0,2398" path="m1631,11l1631,2409e" filled="false" stroked="true" strokeweight=".580pt" strokecolor="#000000">
                <v:path arrowok="t"/>
              </v:shape>
            </v:group>
            <v:group style="position:absolute;left:9936;top:11;width:2;height:2398" coordorigin="9936,11" coordsize="2,2398">
              <v:shape style="position:absolute;left:9936;top:11;width:2;height:2398" coordorigin="9936,11" coordsize="0,2398" path="m9936,11l9936,2409e" filled="false" stroked="true" strokeweight=".58004pt" strokecolor="#000000">
                <v:path arrowok="t"/>
              </v:shape>
              <v:shape style="position:absolute;left:11;top:6;width:1620;height:2408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</w:p>
                    <w:p>
                      <w:pPr>
                        <w:spacing w:line="278" w:lineRule="auto" w:before="0"/>
                        <w:ind w:left="504" w:right="371" w:hanging="135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Dernier</w:t>
                      </w:r>
                      <w:r>
                        <w:rPr>
                          <w:rFonts w:ascii="Calibri"/>
                          <w:b/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jour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 :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631;top:6;width:8306;height:2408" type="#_x0000_t202" filled="false" stroked="false">
                <v:textbox inset="0,0,0,0">
                  <w:txbxContent>
                    <w:p>
                      <w:pPr>
                        <w:spacing w:before="55"/>
                        <w:ind w:left="535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Vérifiez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que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livret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est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bien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rempli</w:t>
                      </w:r>
                    </w:p>
                    <w:p>
                      <w:pPr>
                        <w:spacing w:line="355" w:lineRule="auto" w:before="190"/>
                        <w:ind w:left="535" w:right="475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29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0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  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Posez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cette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question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tuteur</w:t>
                      </w:r>
                      <w:r>
                        <w:rPr>
                          <w:rFonts w:ascii="Calibri" w:hAnsi="Calibri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«</w:t>
                      </w:r>
                      <w:r>
                        <w:rPr>
                          <w:rFonts w:ascii="Calibri" w:hAnsi="Calibri"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quel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conseil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i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me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 donneriez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pour</w:t>
                      </w:r>
                      <w:r>
                        <w:rPr>
                          <w:rFonts w:ascii="Calibri" w:hAnsi="Calibri"/>
                          <w:i/>
                          <w:spacing w:val="5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mon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prochain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stage</w:t>
                      </w:r>
                      <w:r>
                        <w:rPr>
                          <w:rFonts w:ascii="Calibri" w:hAnsi="Calibri"/>
                          <w:i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?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»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spacing w:line="355" w:lineRule="auto" w:before="47"/>
                        <w:ind w:left="535" w:right="612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position w:val="-5"/>
                        </w:rPr>
                        <w:drawing>
                          <wp:inline distT="0" distB="0" distL="0" distR="0">
                            <wp:extent cx="140207" cy="187451"/>
                            <wp:effectExtent l="0" t="0" r="0" b="0"/>
                            <wp:docPr id="31" name="image34.png" descr="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2" name="image34.png"/>
                                    <pic:cNvPicPr/>
                                  </pic:nvPicPr>
                                  <pic:blipFill>
                                    <a:blip r:embed="rId4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7" cy="187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position w:val="-5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  <w:t>  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N’oubliez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pas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vot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tenue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travail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personnelle,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et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ramenez-la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propre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3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collège.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9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38971" cy="2124455"/>
            <wp:effectExtent l="0" t="0" r="0" b="0"/>
            <wp:docPr id="33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971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4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83.55pt;height:178.25pt;mso-position-horizontal-relative:char;mso-position-vertical-relative:line" type="#_x0000_t202" filled="false" stroked="true" strokeweight="1.5pt" strokecolor="#000000">
            <v:textbox inset="0,0,0,0">
              <w:txbxContent>
                <w:p>
                  <w:pPr>
                    <w:spacing w:line="358" w:lineRule="auto" w:before="191"/>
                    <w:ind w:left="1016" w:right="585" w:firstLine="0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sz w:val="40"/>
                    </w:rPr>
                    <w:t>Remerciez</w:t>
                  </w:r>
                  <w:r>
                    <w:rPr>
                      <w:rFonts w:ascii="Calibri"/>
                      <w:b/>
                      <w:spacing w:val="-1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40"/>
                    </w:rPr>
                    <w:t>tout</w:t>
                  </w:r>
                  <w:r>
                    <w:rPr>
                      <w:rFonts w:ascii="Calibri"/>
                      <w:b/>
                      <w:sz w:val="40"/>
                    </w:rPr>
                    <w:t> le</w:t>
                  </w:r>
                  <w:r>
                    <w:rPr>
                      <w:rFonts w:ascii="Calibri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40"/>
                    </w:rPr>
                    <w:t>personnel</w:t>
                  </w:r>
                  <w:r>
                    <w:rPr>
                      <w:rFonts w:ascii="Calibri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de </w:t>
                  </w:r>
                  <w:r>
                    <w:rPr>
                      <w:rFonts w:ascii="Calibri"/>
                      <w:b/>
                      <w:spacing w:val="-2"/>
                      <w:sz w:val="40"/>
                    </w:rPr>
                    <w:t>vous</w:t>
                  </w:r>
                  <w:r>
                    <w:rPr>
                      <w:rFonts w:ascii="Calibri"/>
                      <w:b/>
                      <w:spacing w:val="2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avoir</w:t>
                  </w:r>
                  <w:r>
                    <w:rPr>
                      <w:rFonts w:ascii="Calibri"/>
                      <w:b/>
                      <w:spacing w:val="-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z w:val="40"/>
                    </w:rPr>
                    <w:t>accueilli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before="125"/>
                    <w:ind w:left="430" w:right="0" w:firstLine="0"/>
                    <w:jc w:val="center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sz w:val="40"/>
                    </w:rPr>
                    <w:t>=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</w:p>
                <w:p>
                  <w:pPr>
                    <w:spacing w:before="0"/>
                    <w:ind w:left="1310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sz w:val="40"/>
                    </w:rPr>
                    <w:t>Laisser</w:t>
                  </w:r>
                  <w:r>
                    <w:rPr>
                      <w:rFonts w:ascii="Calibri"/>
                      <w:b/>
                      <w:spacing w:val="-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40"/>
                    </w:rPr>
                    <w:t>une bonne</w:t>
                  </w:r>
                  <w:r>
                    <w:rPr>
                      <w:rFonts w:ascii="Calibri"/>
                      <w:b/>
                      <w:spacing w:val="-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40"/>
                    </w:rPr>
                    <w:t>impression.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4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400" w:bottom="0" w:left="1160" w:right="5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0;width:3020;height:701" coordorigin="45,30" coordsize="3020,701">
              <v:shape style="position:absolute;left:45;top:30;width:3020;height:701" coordorigin="45,30" coordsize="3020,701" path="m45,731l3065,731,3065,30,45,30,45,731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191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tâche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2"/>
        <w:gridCol w:w="2622"/>
        <w:gridCol w:w="2600"/>
        <w:gridCol w:w="2002"/>
        <w:gridCol w:w="110"/>
      </w:tblGrid>
      <w:tr>
        <w:trPr>
          <w:trHeight w:val="833" w:hRule="exact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Domaine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professionnel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Entreprise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(nommez)</w:t>
            </w:r>
            <w:r>
              <w:rPr>
                <w:rFonts w:ascii="Calibri"/>
                <w:i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30" w:hRule="exact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Métier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6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Dates:</w:t>
            </w:r>
          </w:p>
        </w:tc>
        <w:tc>
          <w:tcPr>
            <w:tcW w:w="20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361" w:hRule="exact"/>
        </w:trPr>
        <w:tc>
          <w:tcPr>
            <w:tcW w:w="9816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Liste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 </w:t>
            </w:r>
            <w:r>
              <w:rPr>
                <w:rFonts w:ascii="Calibri" w:hAnsi="Calibri"/>
                <w:b/>
                <w:spacing w:val="-1"/>
                <w:sz w:val="24"/>
              </w:rPr>
              <w:t>principales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tâches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observées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pratiquées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période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20"/>
              <w:ind w:left="7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</w:tc>
        <w:tc>
          <w:tcPr>
            <w:tcW w:w="11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2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39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travaillé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avec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6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8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En équipe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6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Avec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tuteur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6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Seul</w:t>
            </w:r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34" w:hRule="exact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2668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color w:val="BEBEBE"/>
                <w:spacing w:val="-1"/>
                <w:sz w:val="32"/>
              </w:rPr>
              <w:t>Espace</w:t>
            </w:r>
            <w:r>
              <w:rPr>
                <w:rFonts w:ascii="Calibri"/>
                <w:color w:val="BEBEBE"/>
                <w:spacing w:val="-13"/>
                <w:sz w:val="32"/>
              </w:rPr>
              <w:t> </w:t>
            </w:r>
            <w:r>
              <w:rPr>
                <w:rFonts w:ascii="Calibri"/>
                <w:color w:val="BEBEBE"/>
                <w:sz w:val="32"/>
              </w:rPr>
              <w:t>pour</w:t>
            </w:r>
            <w:r>
              <w:rPr>
                <w:rFonts w:ascii="Calibri"/>
                <w:color w:val="BEBEBE"/>
                <w:spacing w:val="-10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mettre</w:t>
            </w:r>
            <w:r>
              <w:rPr>
                <w:rFonts w:ascii="Calibri"/>
                <w:color w:val="BEBEBE"/>
                <w:spacing w:val="-12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une</w:t>
            </w:r>
            <w:r>
              <w:rPr>
                <w:rFonts w:ascii="Calibri"/>
                <w:color w:val="BEBEBE"/>
                <w:spacing w:val="-11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illustration</w:t>
            </w:r>
            <w:r>
              <w:rPr>
                <w:rFonts w:ascii="Calibri"/>
                <w:sz w:val="32"/>
              </w:rPr>
            </w:r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102" w:right="894" w:firstLine="61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Tout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document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doit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être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rempli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plus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complètement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possible,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4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réponses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sont</w:t>
            </w:r>
            <w:r>
              <w:rPr>
                <w:rFonts w:ascii="Calibri" w:hAnsi="Calibri"/>
                <w:spacing w:val="4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argumentées,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expliquées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(exemple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«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tout,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rien,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oui,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»)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4448" w:hRule="exact"/>
        </w:trPr>
        <w:tc>
          <w:tcPr>
            <w:tcW w:w="981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j’ai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appris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à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faire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 stage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…………………………………………………………………………………………………………………………........……………………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338" w:lineRule="auto"/>
              <w:ind w:left="102" w:right="10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………………………………………………………………………………………………………………………………........…………………</w:t>
            </w:r>
            <w:r>
              <w:rPr>
                <w:rFonts w:ascii="Calibri" w:hAnsi="Calibri" w:cs="Calibri" w:eastAsia="Calibri"/>
                <w:spacing w:val="2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m’a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déplu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ces tâches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……………………………….……………………………………………………..………………………………………......……………………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436" w:lineRule="auto"/>
              <w:ind w:left="102" w:right="5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</w:t>
            </w:r>
            <w:r>
              <w:rPr>
                <w:rFonts w:ascii="Calibri" w:hAnsi="Calibri" w:cs="Calibri" w:eastAsia="Calibri"/>
                <w:spacing w:val="2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m’a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déplu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déplu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 stage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92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</w:t>
            </w:r>
          </w:p>
        </w:tc>
        <w:tc>
          <w:tcPr>
            <w:tcW w:w="11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8pt;height:38.15pt;mso-position-horizontal-relative:char;mso-position-vertical-relative:line" coordorigin="0,0" coordsize="10096,763">
            <v:group style="position:absolute;left:48;top:30;width:3126;height:701" coordorigin="48,30" coordsize="3126,701">
              <v:shape style="position:absolute;left:48;top:30;width:3126;height:701" coordorigin="48,30" coordsize="3126,701" path="m48,731l3174,731,3174,30,48,30,48,731xe" filled="true" fillcolor="#f1eef5" stroked="false">
                <v:path arrowok="t"/>
                <v:fill type="solid"/>
              </v:shape>
            </v:group>
            <v:group style="position:absolute;left:139;top:63;width:2941;height:636" coordorigin="139,63" coordsize="2941,636">
              <v:shape style="position:absolute;left:139;top:63;width:2941;height:636" coordorigin="139,63" coordsize="2941,636" path="m139,699l3080,699,3080,63,139,63,139,699xe" filled="true" fillcolor="#f1eef5" stroked="false">
                <v:path arrowok="t"/>
                <v:fill type="solid"/>
              </v:shape>
            </v:group>
            <v:group style="position:absolute;left:17;top:17;width:10063;height:2" coordorigin="17,17" coordsize="10063,2">
              <v:shape style="position:absolute;left:17;top:17;width:10063;height:2" coordorigin="17,17" coordsize="10063,0" path="m17,17l10079,17e" filled="false" stroked="true" strokeweight="1.66pt" strokecolor="#403052">
                <v:path arrowok="t"/>
              </v:shape>
            </v:group>
            <v:group style="position:absolute;left:45;top:31;width:3129;height:2" coordorigin="45,31" coordsize="3129,2">
              <v:shape style="position:absolute;left:45;top:31;width:3129;height:2" coordorigin="45,31" coordsize="3129,0" path="m45,31l3174,31e" filled="false" stroked="true" strokeweight=".22pt" strokecolor="#f1eef5">
                <v:path arrowok="t"/>
              </v:shape>
            </v:group>
            <v:group style="position:absolute;left:31;top:732;width:10034;height:2" coordorigin="31,732" coordsize="10034,2">
              <v:shape style="position:absolute;left:31;top:732;width:10034;height:2" coordorigin="31,732" coordsize="10034,0" path="m31,732l10065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10063;height:2" coordorigin="17,747" coordsize="10063,2">
              <v:shape style="position:absolute;left:17;top:747;width:10063;height:2" coordorigin="17,747" coordsize="10063,0" path="m17,747l10079,747e" filled="false" stroked="true" strokeweight="1.54pt" strokecolor="#403052">
                <v:path arrowok="t"/>
              </v:shape>
            </v:group>
            <v:group style="position:absolute;left:3188;top:15;width:2;height:718" coordorigin="3188,15" coordsize="2,718">
              <v:shape style="position:absolute;left:3188;top:15;width:2;height:718" coordorigin="3188,15" coordsize="0,718" path="m3188,15l3188,733e" filled="false" stroked="true" strokeweight="1.54pt" strokecolor="#403052">
                <v:path arrowok="t"/>
              </v:shape>
            </v:group>
            <v:group style="position:absolute;left:10065;top:32;width:2;height:701" coordorigin="10065,32" coordsize="2,701">
              <v:shape style="position:absolute;left:10065;top:32;width:2;height:701" coordorigin="10065,32" coordsize="0,701" path="m10065,32l10065,733e" filled="false" stroked="true" strokeweight="1.54pt" strokecolor="#403052">
                <v:path arrowok="t"/>
              </v:shape>
              <v:shape style="position:absolute;left:32;top:17;width:3157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753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88;top:17;width:687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120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tâche.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2628"/>
        <w:gridCol w:w="2600"/>
        <w:gridCol w:w="2002"/>
        <w:gridCol w:w="79"/>
      </w:tblGrid>
      <w:tr>
        <w:trPr>
          <w:trHeight w:val="833" w:hRule="exact"/>
        </w:trPr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Domaine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professionnel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Entreprise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(nommez)</w:t>
            </w:r>
            <w:r>
              <w:rPr>
                <w:rFonts w:ascii="Calibri"/>
                <w:i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30" w:hRule="exact"/>
        </w:trPr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Métier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62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Dates:</w:t>
            </w:r>
          </w:p>
        </w:tc>
        <w:tc>
          <w:tcPr>
            <w:tcW w:w="20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9" w:hRule="exact"/>
        </w:trPr>
        <w:tc>
          <w:tcPr>
            <w:tcW w:w="9960" w:type="dxa"/>
            <w:gridSpan w:val="4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361" w:hRule="exact"/>
        </w:trPr>
        <w:tc>
          <w:tcPr>
            <w:tcW w:w="9960" w:type="dxa"/>
            <w:gridSpan w:val="4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Liste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principales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tâches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observées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et/ou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pratiquées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durant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période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  <w:p>
            <w:pPr>
              <w:pStyle w:val="TableParagraph"/>
              <w:spacing w:line="240" w:lineRule="auto" w:before="120"/>
              <w:ind w:left="7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</w:tc>
        <w:tc>
          <w:tcPr>
            <w:tcW w:w="7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2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46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travaillé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avec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81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En équipe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61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Avec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tuteur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7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Seul</w:t>
            </w:r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34" w:hRule="exact"/>
        </w:trPr>
        <w:tc>
          <w:tcPr>
            <w:tcW w:w="9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2724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color w:val="BEBEBE"/>
                <w:spacing w:val="-1"/>
                <w:sz w:val="32"/>
              </w:rPr>
              <w:t>Espace</w:t>
            </w:r>
            <w:r>
              <w:rPr>
                <w:rFonts w:ascii="Calibri"/>
                <w:color w:val="BEBEBE"/>
                <w:spacing w:val="-13"/>
                <w:sz w:val="32"/>
              </w:rPr>
              <w:t> </w:t>
            </w:r>
            <w:r>
              <w:rPr>
                <w:rFonts w:ascii="Calibri"/>
                <w:color w:val="BEBEBE"/>
                <w:sz w:val="32"/>
              </w:rPr>
              <w:t>pour</w:t>
            </w:r>
            <w:r>
              <w:rPr>
                <w:rFonts w:ascii="Calibri"/>
                <w:color w:val="BEBEBE"/>
                <w:spacing w:val="-10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mettre</w:t>
            </w:r>
            <w:r>
              <w:rPr>
                <w:rFonts w:ascii="Calibri"/>
                <w:color w:val="BEBEBE"/>
                <w:spacing w:val="-12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une</w:t>
            </w:r>
            <w:r>
              <w:rPr>
                <w:rFonts w:ascii="Calibri"/>
                <w:color w:val="BEBEBE"/>
                <w:spacing w:val="-11"/>
                <w:sz w:val="32"/>
              </w:rPr>
              <w:t> </w:t>
            </w:r>
            <w:r>
              <w:rPr>
                <w:rFonts w:ascii="Calibri"/>
                <w:color w:val="BEBEBE"/>
                <w:spacing w:val="-1"/>
                <w:sz w:val="32"/>
              </w:rPr>
              <w:t>illustration</w:t>
            </w:r>
            <w:r>
              <w:rPr>
                <w:rFonts w:ascii="Calibri"/>
                <w:sz w:val="32"/>
              </w:rPr>
            </w:r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34" w:hRule="exact"/>
        </w:trPr>
        <w:tc>
          <w:tcPr>
            <w:tcW w:w="9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left="102" w:right="1038" w:firstLine="61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Tout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document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doit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être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rempli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plus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complètement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possible,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4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réponses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sont</w:t>
            </w:r>
            <w:r>
              <w:rPr>
                <w:rFonts w:ascii="Calibri" w:hAnsi="Calibri"/>
                <w:spacing w:val="4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argumentées,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expliquées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(exemple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«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tout,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rien,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oui,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»)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/>
          </w:p>
        </w:tc>
      </w:tr>
      <w:tr>
        <w:trPr>
          <w:trHeight w:val="4448" w:hRule="exact"/>
        </w:trPr>
        <w:tc>
          <w:tcPr>
            <w:tcW w:w="99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j’ai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appris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à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faire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 stage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…………………………………………………………………………………………………………………………........………………………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338" w:lineRule="auto"/>
              <w:ind w:left="102" w:right="24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………………………………………………………………………………………………………………………………........…………………</w:t>
            </w:r>
            <w:r>
              <w:rPr>
                <w:rFonts w:ascii="Calibri" w:hAnsi="Calibri" w:cs="Calibri" w:eastAsia="Calibri"/>
                <w:spacing w:val="2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m’a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plu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déplu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ces tâches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120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……………………………….……………………………………………………..………………………………………......……………………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436" w:lineRule="auto"/>
              <w:ind w:left="102" w:right="3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…………………………………………………………………………………………………………………………………………......……………</w:t>
            </w:r>
            <w:r>
              <w:rPr>
                <w:rFonts w:ascii="Calibri" w:hAnsi="Calibri" w:cs="Calibri" w:eastAsia="Calibri"/>
                <w:spacing w:val="2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m’a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déplu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déplu</w:t>
            </w:r>
            <w:r>
              <w:rPr>
                <w:rFonts w:ascii="Calibri" w:hAnsi="Calibri" w:cs="Calibri" w:eastAsia="Calibri"/>
                <w:spacing w:val="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ce stage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…………………………………………………………………………………………………………………………………………......……………</w:t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92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…………………………………………………………………………………………………………………………………………......……………</w:t>
            </w:r>
          </w:p>
        </w:tc>
        <w:tc>
          <w:tcPr>
            <w:tcW w:w="7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5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040" w:right="5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5;top:30;width:3020;height:894" coordorigin="45,30" coordsize="3020,894">
              <v:shape style="position:absolute;left:45;top:30;width:3020;height:894" coordorigin="45,30" coordsize="3020,894" path="m45,923l3065,923,3065,30,45,30,45,923xe" filled="true" fillcolor="#f1eef5" stroked="false">
                <v:path arrowok="t"/>
                <v:fill type="solid"/>
              </v:shape>
            </v:group>
            <v:group style="position:absolute;left:139;top:159;width:2833;height:634" coordorigin="139,159" coordsize="2833,634">
              <v:shape style="position:absolute;left:139;top:159;width:2833;height:634" coordorigin="139,159" coordsize="2833,634" path="m139,793l2971,793,2971,159,139,159,139,793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79;top:15;width:2;height:910" coordorigin="3079,15" coordsize="2,910">
              <v:shape style="position:absolute;left:3079;top:15;width:2;height:910" coordorigin="3079,15" coordsize="0,910" path="m3079,15l3079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1;top:17;width:3049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922" type="#_x0000_t202" filled="false" stroked="false">
                <v:textbox inset="0,0,0,0">
                  <w:txbxContent>
                    <w:p>
                      <w:pPr>
                        <w:spacing w:line="453" w:lineRule="exact" w:before="0"/>
                        <w:ind w:left="0" w:right="0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tâche,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1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3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et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2.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  <w:p>
                      <w:pPr>
                        <w:spacing w:line="453" w:lineRule="exact" w:before="0"/>
                        <w:ind w:left="0" w:right="1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Evaluation.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658"/>
        <w:gridCol w:w="566"/>
        <w:gridCol w:w="4254"/>
        <w:gridCol w:w="955"/>
        <w:gridCol w:w="958"/>
        <w:gridCol w:w="958"/>
        <w:gridCol w:w="958"/>
      </w:tblGrid>
      <w:tr>
        <w:trPr>
          <w:trHeight w:val="350" w:hRule="exact"/>
        </w:trPr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3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40" w:lineRule="auto"/>
              <w:ind w:left="18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RAPPORT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TACHE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STAGE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1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2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39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39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1.3.4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102" w:right="38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Ecrire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phrases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imposé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respectant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l'orthographe</w:t>
            </w:r>
            <w:r>
              <w:rPr>
                <w:rFonts w:ascii="Calibri" w:hAnsi="Calibri"/>
                <w:spacing w:val="-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d'usage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0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2.5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Choisir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document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pour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illustrer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Utiliser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vocabulaire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technique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19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Respecter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temps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donnés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0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Etre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efficace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finir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travail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4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Travailler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soin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propreté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4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19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Faire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travail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maison,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temps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personnel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0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1.2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2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Respecter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appliquer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plusieurs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consignes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2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1.3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Structurer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écrit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grâce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brouillon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145" w:hRule="exact"/>
        </w:trPr>
        <w:tc>
          <w:tcPr>
            <w:tcW w:w="18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76" w:lineRule="auto"/>
              <w:ind w:left="102" w:right="47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Observation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du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professeur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8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"/>
        <w:gridCol w:w="658"/>
        <w:gridCol w:w="566"/>
        <w:gridCol w:w="4254"/>
        <w:gridCol w:w="955"/>
        <w:gridCol w:w="958"/>
        <w:gridCol w:w="958"/>
        <w:gridCol w:w="958"/>
      </w:tblGrid>
      <w:tr>
        <w:trPr>
          <w:trHeight w:val="349" w:hRule="exact"/>
        </w:trPr>
        <w:tc>
          <w:tcPr>
            <w:tcW w:w="12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1" w:lineRule="exact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position w:val="-10"/>
                <w:sz w:val="24"/>
              </w:rPr>
              <w:t>4</w:t>
            </w:r>
            <w:r>
              <w:rPr>
                <w:rFonts w:ascii="Calibri" w:hAnsi="Calibri"/>
                <w:b/>
                <w:color w:val="FFFFFF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64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</w:tcPr>
          <w:p>
            <w:pPr>
              <w:pStyle w:val="TableParagraph"/>
              <w:spacing w:line="291" w:lineRule="exact"/>
              <w:ind w:left="183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RAPPORT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TACHE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STAGE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2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73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39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39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1.3.4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102" w:right="383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Ecrire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phrases</w:t>
            </w:r>
            <w:r>
              <w:rPr>
                <w:rFonts w:ascii="Calibri" w:hAnsi="Calibri"/>
                <w:spacing w:val="-7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mot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imposé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respectant</w:t>
            </w:r>
            <w:r>
              <w:rPr>
                <w:rFonts w:ascii="Calibri" w:hAnsi="Calibri"/>
                <w:spacing w:val="29"/>
                <w:w w:val="9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l'orthographe</w:t>
            </w:r>
            <w:r>
              <w:rPr>
                <w:rFonts w:ascii="Calibri" w:hAnsi="Calibri"/>
                <w:spacing w:val="-19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d'usage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9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18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2.5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Choisir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document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pour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illustrer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D1-1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Utiliser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vocabulaire</w:t>
            </w:r>
            <w:r>
              <w:rPr>
                <w:rFonts w:ascii="Calibri"/>
                <w:spacing w:val="-9"/>
                <w:sz w:val="20"/>
              </w:rPr>
              <w:t> </w:t>
            </w:r>
            <w:r>
              <w:rPr>
                <w:rFonts w:ascii="Calibri"/>
                <w:sz w:val="20"/>
              </w:rPr>
              <w:t>technique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Respecter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les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temps</w:t>
            </w:r>
            <w:r>
              <w:rPr>
                <w:rFonts w:ascii="Calibri" w:hAnsi="Calibri"/>
                <w:spacing w:val="-9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donnés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18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Etre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efficace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finir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son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travail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Travailler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avec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soin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et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propreté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1.1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Faire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travail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maison,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sur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temps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personnel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19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1.2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1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Respecter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et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appliquer</w:t>
            </w:r>
            <w:r>
              <w:rPr>
                <w:rFonts w:ascii="Calibri"/>
                <w:spacing w:val="-8"/>
                <w:sz w:val="20"/>
              </w:rPr>
              <w:t> </w:t>
            </w:r>
            <w:r>
              <w:rPr>
                <w:rFonts w:ascii="Calibri"/>
                <w:sz w:val="20"/>
              </w:rPr>
              <w:t>plusieurs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consignes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1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521" w:hRule="exact"/>
        </w:trPr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2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1.3</w:t>
            </w:r>
          </w:p>
        </w:tc>
        <w:tc>
          <w:tcPr>
            <w:tcW w:w="48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13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Structurer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écrit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grâce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à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plan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brouillon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left="28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1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3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145" w:hRule="exact"/>
        </w:trPr>
        <w:tc>
          <w:tcPr>
            <w:tcW w:w="18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76" w:lineRule="auto"/>
              <w:ind w:left="102" w:right="479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Observation</w:t>
            </w:r>
            <w:r>
              <w:rPr>
                <w:rFonts w:ascii="Calibri"/>
                <w:spacing w:val="-13"/>
                <w:sz w:val="20"/>
              </w:rPr>
              <w:t> </w:t>
            </w:r>
            <w:r>
              <w:rPr>
                <w:rFonts w:ascii="Calibri"/>
                <w:sz w:val="20"/>
              </w:rPr>
              <w:t>du</w:t>
            </w:r>
            <w:r>
              <w:rPr>
                <w:rFonts w:ascii="Calibri"/>
                <w:spacing w:val="29"/>
                <w:w w:val="99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professeur</w:t>
            </w:r>
            <w:r>
              <w:rPr>
                <w:rFonts w:ascii="Calibri"/>
                <w:spacing w:val="-10"/>
                <w:sz w:val="20"/>
              </w:rPr>
              <w:t> 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808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63.814011pt;margin-top:212.139969pt;width:497.35pt;height:134.050pt;mso-position-horizontal-relative:page;mso-position-vertical-relative:page;z-index:-401464" coordorigin="1276,4243" coordsize="9947,2681">
            <v:group style="position:absolute;left:1287;top:4249;width:2;height:2665" coordorigin="1287,4249" coordsize="2,2665">
              <v:shape style="position:absolute;left:1287;top:4249;width:2;height:2665" coordorigin="1287,4249" coordsize="0,2665" path="m1287,4249l1287,6913e" filled="false" stroked="true" strokeweight=".580pt" strokecolor="#000000">
                <v:path arrowok="t"/>
              </v:shape>
            </v:group>
            <v:group style="position:absolute;left:1282;top:6918;width:9936;height:2" coordorigin="1282,6918" coordsize="9936,2">
              <v:shape style="position:absolute;left:1282;top:6918;width:9936;height:2" coordorigin="1282,6918" coordsize="9936,0" path="m1282,6918l11217,6918e" filled="false" stroked="true" strokeweight=".579980pt" strokecolor="#000000">
                <v:path arrowok="t"/>
              </v:shape>
            </v:group>
            <v:group style="position:absolute;left:11212;top:4249;width:2;height:2665" coordorigin="11212,4249" coordsize="2,2665">
              <v:shape style="position:absolute;left:11212;top:4249;width:2;height:2665" coordorigin="11212,4249" coordsize="0,2665" path="m11212,4249l11212,6913e" filled="false" stroked="true" strokeweight=".58004pt" strokecolor="#000000">
                <v:path arrowok="t"/>
              </v:shape>
              <v:shape style="position:absolute;left:1366;top:4368;width:9767;height:293" type="#_x0000_t202" filled="true" fillcolor="#f1f1f1" stroked="false">
                <v:textbox inset="0,0,0,0">
                  <w:txbxContent>
                    <w:p>
                      <w:pPr>
                        <w:spacing w:line="29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Liste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principales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tâches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observées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et/ou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pratiquées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durant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période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stage</w:t>
                      </w:r>
                      <w:r>
                        <w:rPr>
                          <w:rFonts w:ascii="Calibri" w:hAnsi="Calibri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276;top:4243;width:9947;height:268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..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81.820007pt;margin-top:464.445984pt;width:.1pt;height:16.850pt;mso-position-horizontal-relative:page;mso-position-vertical-relative:page;z-index:-401440" coordorigin="3636,9289" coordsize="2,337">
            <v:shape style="position:absolute;left:3636;top:9289;width:2;height:337" coordorigin="3636,9289" coordsize="0,337" path="m3636,9289l3636,9625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305.929993pt;margin-top:464.445984pt;width:.1pt;height:16.850pt;mso-position-horizontal-relative:page;mso-position-vertical-relative:page;z-index:-401416" coordorigin="6119,9289" coordsize="2,337">
            <v:shape style="position:absolute;left:6119;top:9289;width:2;height:337" coordorigin="6119,9289" coordsize="0,337" path="m6119,9289l6119,9625e" filled="false" stroked="true" strokeweight=".58001pt" strokecolor="#000000">
              <v:path arrowok="t"/>
            </v:shape>
            <w10:wrap type="none"/>
          </v:group>
        </w:pict>
      </w:r>
      <w:r>
        <w:rPr/>
        <w:pict>
          <v:group style="position:absolute;margin-left:429.910004pt;margin-top:464.445984pt;width:.1pt;height:16.850pt;mso-position-horizontal-relative:page;mso-position-vertical-relative:page;z-index:-401392" coordorigin="8598,9289" coordsize="2,337">
            <v:shape style="position:absolute;left:8598;top:9289;width:2;height:337" coordorigin="8598,9289" coordsize="0,337" path="m8598,9289l8598,9625e" filled="false" stroked="true" strokeweight=".58001pt" strokecolor="#000000">
              <v:path arrowok="t"/>
            </v:shape>
            <w10:wrap type="none"/>
          </v:group>
        </w:pict>
      </w:r>
    </w:p>
    <w:p>
      <w:pPr>
        <w:spacing w:line="200" w:lineRule="atLeas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8;top:30;width:3018;height:701" coordorigin="48,30" coordsize="3018,701">
              <v:shape style="position:absolute;left:48;top:30;width:3018;height:701" coordorigin="48,30" coordsize="3018,701" path="m48,731l3065,731,3065,30,48,30,48,731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80;top:15;width:2;height:718" coordorigin="3080,15" coordsize="2,718">
              <v:shape style="position:absolute;left:3080;top:15;width:2;height:718" coordorigin="3080,15" coordsize="0,718" path="m3080,15l3080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2;top:17;width:3048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190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tâche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4681"/>
      </w:tblGrid>
      <w:tr>
        <w:trPr>
          <w:trHeight w:val="833" w:hRule="exact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Domaine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professionnel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Entreprise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(nommez)</w:t>
            </w:r>
            <w:r>
              <w:rPr>
                <w:rFonts w:ascii="Calibri"/>
                <w:i/>
                <w:spacing w:val="-8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30" w:hRule="exact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Métier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Dates:</w:t>
            </w:r>
          </w:p>
        </w:tc>
      </w:tr>
      <w:tr>
        <w:trPr>
          <w:trHeight w:val="258" w:hRule="exact"/>
        </w:trPr>
        <w:tc>
          <w:tcPr>
            <w:tcW w:w="524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45pt;height:37.2pt;mso-position-horizontal-relative:char;mso-position-vertical-relative:line" type="#_x0000_t202" filled="true" fillcolor="#f1eef5" stroked="true" strokeweight="1.54004pt" strokecolor="#000000">
            <v:textbox inset="0,0,0,0">
              <w:txbxContent>
                <w:p>
                  <w:pPr>
                    <w:spacing w:line="277" w:lineRule="auto" w:before="20"/>
                    <w:ind w:left="217" w:right="224" w:firstLine="362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Maintenant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devez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choisir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une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tâche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professionnelle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décrirez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précisément,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soit</w:t>
                  </w:r>
                  <w:r>
                    <w:rPr>
                      <w:rFonts w:ascii="Calibri" w:hAnsi="Calibri" w:cs="Calibri" w:eastAsia="Calibri"/>
                      <w:spacing w:val="7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parce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l’avez souvent observée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soit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parce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y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avez participé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une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ou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 plusieurs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fois.</w:t>
                  </w:r>
                </w:p>
              </w:txbxContent>
            </v:textbox>
            <v:fill type="solid"/>
            <v:stroke linestyle="thinThin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5"/>
        <w:gridCol w:w="2161"/>
        <w:gridCol w:w="2858"/>
        <w:gridCol w:w="2354"/>
      </w:tblGrid>
      <w:tr>
        <w:trPr>
          <w:trHeight w:val="1078" w:hRule="exact"/>
        </w:trPr>
        <w:tc>
          <w:tcPr>
            <w:tcW w:w="99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Donnez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titre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tâche </w:t>
            </w:r>
            <w:r>
              <w:rPr>
                <w:rFonts w:ascii="Calibri" w:hAnsi="Calibri"/>
                <w:spacing w:val="-1"/>
                <w:sz w:val="24"/>
              </w:rPr>
              <w:t>professionnelle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 vous allez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décrire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</w:tc>
      </w:tr>
      <w:tr>
        <w:trPr>
          <w:trHeight w:val="346" w:hRule="exact"/>
        </w:trPr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92" w:lineRule="exact"/>
              <w:ind w:left="30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travaillé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avec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1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5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En équipe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85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2" w:lineRule="exact"/>
              <w:ind w:left="65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Avec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tuteur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2" w:lineRule="exact"/>
              <w:ind w:right="268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Seul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281.3pt;mso-position-horizontal-relative:char;mso-position-vertical-relative:line" coordorigin="0,0" coordsize="10072,5626">
            <v:group style="position:absolute;left:15;top:11;width:10042;height:624" coordorigin="15,11" coordsize="10042,624">
              <v:shape style="position:absolute;left:15;top:11;width:10042;height:624" coordorigin="15,11" coordsize="10042,624" path="m15,635l10057,635,10057,11,15,11,15,635xe" filled="true" fillcolor="#f1f1f1" stroked="false">
                <v:path arrowok="t"/>
                <v:fill type="solid"/>
              </v:shape>
            </v:group>
            <v:group style="position:absolute;left:119;top:11;width:9835;height:293" coordorigin="119,11" coordsize="9835,293">
              <v:shape style="position:absolute;left:119;top:11;width:9835;height:293" coordorigin="119,11" coordsize="9835,293" path="m119,303l9953,303,9953,11,119,11,119,303xe" filled="true" fillcolor="#f1f1f1" stroked="false">
                <v:path arrowok="t"/>
                <v:fill type="solid"/>
              </v:shape>
            </v:group>
            <v:group style="position:absolute;left:119;top:303;width:9835;height:293" coordorigin="119,303" coordsize="9835,293">
              <v:shape style="position:absolute;left:119;top:303;width:9835;height:293" coordorigin="119,303" coordsize="9835,293" path="m119,596l9953,596,9953,303,119,303,119,596xe" filled="true" fillcolor="#f1f1f1" stroked="false">
                <v:path arrowok="t"/>
                <v:fill type="solid"/>
              </v:shape>
            </v:group>
            <v:group style="position:absolute;left:6;top:6;width:10061;height:2" coordorigin="6,6" coordsize="10061,2">
              <v:shape style="position:absolute;left:6;top:6;width:10061;height:2" coordorigin="6,6" coordsize="10061,0" path="m6,6l10066,6e" filled="false" stroked="true" strokeweight=".579980pt" strokecolor="#000000">
                <v:path arrowok="t"/>
              </v:shape>
            </v:group>
            <v:group style="position:absolute;left:11;top:11;width:2;height:5605" coordorigin="11,11" coordsize="2,5605">
              <v:shape style="position:absolute;left:11;top:11;width:2;height:5605" coordorigin="11,11" coordsize="0,5605" path="m11,11l11,5615e" filled="false" stroked="true" strokeweight=".580pt" strokecolor="#000000">
                <v:path arrowok="t"/>
              </v:shape>
            </v:group>
            <v:group style="position:absolute;left:10061;top:11;width:2;height:5605" coordorigin="10061,11" coordsize="2,5605">
              <v:shape style="position:absolute;left:10061;top:11;width:2;height:5605" coordorigin="10061,11" coordsize="0,5605" path="m10061,11l10061,5615e" filled="false" stroked="true" strokeweight=".579980pt" strokecolor="#000000">
                <v:path arrowok="t"/>
              </v:shape>
            </v:group>
            <v:group style="position:absolute;left:6;top:639;width:10061;height:2" coordorigin="6,639" coordsize="10061,2">
              <v:shape style="position:absolute;left:6;top:639;width:10061;height:2" coordorigin="6,639" coordsize="10061,0" path="m6,639l10066,639e" filled="false" stroked="true" strokeweight=".58004pt" strokecolor="#000000">
                <v:path arrowok="t"/>
              </v:shape>
            </v:group>
            <v:group style="position:absolute;left:6;top:5620;width:10061;height:2" coordorigin="6,5620" coordsize="10061,2">
              <v:shape style="position:absolute;left:6;top:5620;width:10061;height:2" coordorigin="6,5620" coordsize="10061,0" path="m6,5620l10066,5620e" filled="false" stroked="true" strokeweight=".579980pt" strokecolor="#000000">
                <v:path arrowok="t"/>
              </v:shape>
              <v:shape style="position:absolute;left:11;top:6;width:10051;height:634" type="#_x0000_t202" filled="false" stroked="false">
                <v:textbox inset="0,0,0,0">
                  <w:txbxContent>
                    <w:p>
                      <w:pPr>
                        <w:spacing w:before="4"/>
                        <w:ind w:left="108" w:right="1116" w:firstLine="612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Tous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le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document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doit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être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rempli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plus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complètement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possible,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réponses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sont</w:t>
                      </w:r>
                      <w:r>
                        <w:rPr>
                          <w:rFonts w:ascii="Calibri" w:hAnsi="Calibri"/>
                          <w:spacing w:val="4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argumentées,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expliquées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(exemple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pas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«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tout,</w:t>
                      </w:r>
                      <w:r>
                        <w:rPr>
                          <w:rFonts w:ascii="Calibri" w:hAnsi="Calibri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rien,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oui,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non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»)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639;width:10051;height:4981" type="#_x0000_t202" filled="false" stroked="false">
                <v:textbox inset="0,0,0,0">
                  <w:txbxContent>
                    <w:p>
                      <w:pPr>
                        <w:spacing w:before="4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j’ai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appris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faire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 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 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……………………………………………........………………………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………………………………………………………………………………………………………………………………........………………….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338" w:lineRule="auto" w:before="0"/>
                        <w:ind w:left="108" w:right="27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………………………………………………………………………………………………………………………………........………………….</w:t>
                      </w:r>
                      <w:r>
                        <w:rPr>
                          <w:rFonts w:ascii="Calibri" w:hAnsi="Calibri" w:cs="Calibri" w:eastAsia="Calibri"/>
                          <w:spacing w:val="3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m’a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plu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 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120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……………………………….……………………………………………………..………………………………………......………………………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38" w:lineRule="auto" w:before="0"/>
                        <w:ind w:left="108" w:right="13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  <w:r>
                        <w:rPr>
                          <w:rFonts w:ascii="Calibri" w:hAnsi="Calibri" w:cs="Calibri" w:eastAsia="Calibri"/>
                          <w:spacing w:val="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qui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m’a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déplu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90" w:lineRule="exact" w:before="0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00" w:right="5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1.27pt;margin-top:48.789982pt;width:504.6pt;height:728.75pt;mso-position-horizontal-relative:page;mso-position-vertical-relative:page;z-index:-401320" coordorigin="625,976" coordsize="10092,14575">
            <v:group style="position:absolute;left:641;top:986;width:10058;height:2319" coordorigin="641,986" coordsize="10058,2319">
              <v:shape style="position:absolute;left:641;top:986;width:10058;height:2319" coordorigin="641,986" coordsize="10058,2319" path="m641,3305l10699,3305,10699,986,641,986,641,3305xe" filled="true" fillcolor="#f1f1f1" stroked="false">
                <v:path arrowok="t"/>
                <v:fill type="solid"/>
              </v:shape>
            </v:group>
            <v:group style="position:absolute;left:744;top:986;width:9854;height:634" coordorigin="744,986" coordsize="9854,634">
              <v:shape style="position:absolute;left:744;top:986;width:9854;height:634" coordorigin="744,986" coordsize="9854,634" path="m744,1620l10598,1620,10598,986,744,986,744,1620xe" filled="true" fillcolor="#f1f1f1" stroked="false">
                <v:path arrowok="t"/>
                <v:fill type="solid"/>
              </v:shape>
            </v:group>
            <v:group style="position:absolute;left:744;top:1620;width:9854;height:339" coordorigin="744,1620" coordsize="9854,339">
              <v:shape style="position:absolute;left:744;top:1620;width:9854;height:339" coordorigin="744,1620" coordsize="9854,339" path="m744,1959l10598,1959,10598,1620,744,1620,744,1959xe" filled="true" fillcolor="#f1f1f1" stroked="false">
                <v:path arrowok="t"/>
                <v:fill type="solid"/>
              </v:shape>
            </v:group>
            <v:group style="position:absolute;left:744;top:1959;width:9854;height:336" coordorigin="744,1959" coordsize="9854,336">
              <v:shape style="position:absolute;left:744;top:1959;width:9854;height:336" coordorigin="744,1959" coordsize="9854,336" path="m744,2295l10598,2295,10598,1959,744,1959,744,2295xe" filled="true" fillcolor="#f1f1f1" stroked="false">
                <v:path arrowok="t"/>
                <v:fill type="solid"/>
              </v:shape>
            </v:group>
            <v:group style="position:absolute;left:744;top:2295;width:9854;height:336" coordorigin="744,2295" coordsize="9854,336">
              <v:shape style="position:absolute;left:744;top:2295;width:9854;height:336" coordorigin="744,2295" coordsize="9854,336" path="m744,2631l10598,2631,10598,2295,744,2295,744,2631xe" filled="true" fillcolor="#f1f1f1" stroked="false">
                <v:path arrowok="t"/>
                <v:fill type="solid"/>
              </v:shape>
            </v:group>
            <v:group style="position:absolute;left:744;top:2631;width:9854;height:339" coordorigin="744,2631" coordsize="9854,339">
              <v:shape style="position:absolute;left:744;top:2631;width:9854;height:339" coordorigin="744,2631" coordsize="9854,339" path="m744,2969l10598,2969,10598,2631,744,2631,744,2969xe" filled="true" fillcolor="#f1f1f1" stroked="false">
                <v:path arrowok="t"/>
                <v:fill type="solid"/>
              </v:shape>
            </v:group>
            <v:group style="position:absolute;left:744;top:2969;width:9854;height:336" coordorigin="744,2969" coordsize="9854,336">
              <v:shape style="position:absolute;left:744;top:2969;width:9854;height:336" coordorigin="744,2969" coordsize="9854,336" path="m744,3305l10598,3305,10598,2969,744,2969,744,3305xe" filled="true" fillcolor="#f1f1f1" stroked="false">
                <v:path arrowok="t"/>
                <v:fill type="solid"/>
              </v:shape>
            </v:group>
            <v:group style="position:absolute;left:631;top:982;width:10080;height:2" coordorigin="631,982" coordsize="10080,2">
              <v:shape style="position:absolute;left:631;top:982;width:10080;height:2" coordorigin="631,982" coordsize="10080,0" path="m631,982l10711,982e" filled="false" stroked="true" strokeweight=".580pt" strokecolor="#000000">
                <v:path arrowok="t"/>
              </v:shape>
            </v:group>
            <v:group style="position:absolute;left:636;top:986;width:2;height:14554" coordorigin="636,986" coordsize="2,14554">
              <v:shape style="position:absolute;left:636;top:986;width:2;height:14554" coordorigin="636,986" coordsize="0,14554" path="m636,986l636,15540e" filled="false" stroked="true" strokeweight=".580pt" strokecolor="#000000">
                <v:path arrowok="t"/>
              </v:shape>
            </v:group>
            <v:group style="position:absolute;left:10706;top:986;width:2;height:14554" coordorigin="10706,986" coordsize="2,14554">
              <v:shape style="position:absolute;left:10706;top:986;width:2;height:14554" coordorigin="10706,986" coordsize="0,14554" path="m10706,986l10706,15540e" filled="false" stroked="true" strokeweight=".579980pt" strokecolor="#000000">
                <v:path arrowok="t"/>
              </v:shape>
            </v:group>
            <v:group style="position:absolute;left:631;top:3310;width:10080;height:2" coordorigin="631,3310" coordsize="10080,2">
              <v:shape style="position:absolute;left:631;top:3310;width:10080;height:2" coordorigin="631,3310" coordsize="10080,0" path="m631,3310l10711,3310e" filled="false" stroked="true" strokeweight=".580pt" strokecolor="#000000">
                <v:path arrowok="t"/>
              </v:shape>
            </v:group>
            <v:group style="position:absolute;left:631;top:15544;width:10080;height:2" coordorigin="631,15544" coordsize="10080,2">
              <v:shape style="position:absolute;left:631;top:15544;width:10080;height:2" coordorigin="631,15544" coordsize="10080,0" path="m631,15544l10711,15544e" filled="false" stroked="true" strokeweight=".579980pt" strokecolor="#000000">
                <v:path arrowok="t"/>
              </v:shape>
            </v:group>
            <v:group style="position:absolute;left:744;top:3935;width:9794;height:2" coordorigin="744,3935" coordsize="9794,2">
              <v:shape style="position:absolute;left:744;top:3935;width:9794;height:2" coordorigin="744,3935" coordsize="9794,0" path="m744,3935l10538,3935e" filled="false" stroked="true" strokeweight="1.08975pt" strokecolor="#bdbdbd">
                <v:path arrowok="t"/>
              </v:shape>
            </v:group>
            <v:group style="position:absolute;left:744;top:4520;width:9794;height:2" coordorigin="744,4520" coordsize="9794,2">
              <v:shape style="position:absolute;left:744;top:4520;width:9794;height:2" coordorigin="744,4520" coordsize="9794,0" path="m744,4520l10538,4520e" filled="false" stroked="true" strokeweight="1.08975pt" strokecolor="#bdbdbd">
                <v:path arrowok="t"/>
              </v:shape>
            </v:group>
            <v:group style="position:absolute;left:744;top:5108;width:9794;height:2" coordorigin="744,5108" coordsize="9794,2">
              <v:shape style="position:absolute;left:744;top:5108;width:9794;height:2" coordorigin="744,5108" coordsize="9794,0" path="m744,5108l10538,5108e" filled="false" stroked="true" strokeweight="1.08975pt" strokecolor="#bdbdbd">
                <v:path arrowok="t"/>
              </v:shape>
            </v:group>
            <v:group style="position:absolute;left:744;top:5694;width:9796;height:2" coordorigin="744,5694" coordsize="9796,2">
              <v:shape style="position:absolute;left:744;top:5694;width:9796;height:2" coordorigin="744,5694" coordsize="9796,0" path="m744,5694l10539,5694e" filled="false" stroked="true" strokeweight="1.08975pt" strokecolor="#bdbdbd">
                <v:path arrowok="t"/>
              </v:shape>
            </v:group>
            <v:group style="position:absolute;left:744;top:6280;width:9794;height:2" coordorigin="744,6280" coordsize="9794,2">
              <v:shape style="position:absolute;left:744;top:6280;width:9794;height:2" coordorigin="744,6280" coordsize="9794,0" path="m744,6280l10538,6280e" filled="false" stroked="true" strokeweight="1.08975pt" strokecolor="#bdbdbd">
                <v:path arrowok="t"/>
              </v:shape>
            </v:group>
            <v:group style="position:absolute;left:744;top:6866;width:9794;height:2" coordorigin="744,6866" coordsize="9794,2">
              <v:shape style="position:absolute;left:744;top:6866;width:9794;height:2" coordorigin="744,6866" coordsize="9794,0" path="m744,6866l10538,6866e" filled="false" stroked="true" strokeweight="1.08975pt" strokecolor="#bdbdbd">
                <v:path arrowok="t"/>
              </v:shape>
            </v:group>
            <v:group style="position:absolute;left:744;top:7451;width:9796;height:2" coordorigin="744,7451" coordsize="9796,2">
              <v:shape style="position:absolute;left:744;top:7451;width:9796;height:2" coordorigin="744,7451" coordsize="9796,0" path="m744,7451l10540,7451e" filled="false" stroked="true" strokeweight="1.08975pt" strokecolor="#bdbdbd">
                <v:path arrowok="t"/>
              </v:shape>
            </v:group>
            <v:group style="position:absolute;left:744;top:8037;width:9794;height:2" coordorigin="744,8037" coordsize="9794,2">
              <v:shape style="position:absolute;left:744;top:8037;width:9794;height:2" coordorigin="744,8037" coordsize="9794,0" path="m744,8037l10538,8037e" filled="false" stroked="true" strokeweight="1.08975pt" strokecolor="#bdbdbd">
                <v:path arrowok="t"/>
              </v:shape>
            </v:group>
            <v:group style="position:absolute;left:744;top:8622;width:9794;height:2" coordorigin="744,8622" coordsize="9794,2">
              <v:shape style="position:absolute;left:744;top:8622;width:9794;height:2" coordorigin="744,8622" coordsize="9794,0" path="m744,8622l10538,8622e" filled="false" stroked="true" strokeweight="1.08975pt" strokecolor="#bdbdbd">
                <v:path arrowok="t"/>
              </v:shape>
            </v:group>
            <v:group style="position:absolute;left:744;top:9210;width:9798;height:2" coordorigin="744,9210" coordsize="9798,2">
              <v:shape style="position:absolute;left:744;top:9210;width:9798;height:2" coordorigin="744,9210" coordsize="9798,0" path="m744,9210l10542,9210e" filled="false" stroked="true" strokeweight="1.08975pt" strokecolor="#bdbdbd">
                <v:path arrowok="t"/>
              </v:shape>
            </v:group>
            <v:group style="position:absolute;left:744;top:9796;width:9794;height:2" coordorigin="744,9796" coordsize="9794,2">
              <v:shape style="position:absolute;left:744;top:9796;width:9794;height:2" coordorigin="744,9796" coordsize="9794,0" path="m744,9796l10538,9796e" filled="false" stroked="true" strokeweight="1.08975pt" strokecolor="#bdbdbd">
                <v:path arrowok="t"/>
              </v:shape>
            </v:group>
            <v:group style="position:absolute;left:744;top:10382;width:9794;height:2" coordorigin="744,10382" coordsize="9794,2">
              <v:shape style="position:absolute;left:744;top:10382;width:9794;height:2" coordorigin="744,10382" coordsize="9794,0" path="m744,10382l10538,10382e" filled="false" stroked="true" strokeweight="1.08975pt" strokecolor="#bdbdbd">
                <v:path arrowok="t"/>
              </v:shape>
            </v:group>
            <v:group style="position:absolute;left:744;top:10968;width:9799;height:2" coordorigin="744,10968" coordsize="9799,2">
              <v:shape style="position:absolute;left:744;top:10968;width:9799;height:2" coordorigin="744,10968" coordsize="9799,0" path="m744,10968l10542,10968e" filled="false" stroked="true" strokeweight="1.08975pt" strokecolor="#bdbdbd">
                <v:path arrowok="t"/>
              </v:shape>
            </v:group>
            <v:group style="position:absolute;left:744;top:11553;width:9794;height:2" coordorigin="744,11553" coordsize="9794,2">
              <v:shape style="position:absolute;left:744;top:11553;width:9794;height:2" coordorigin="744,11553" coordsize="9794,0" path="m744,11553l10538,11553e" filled="false" stroked="true" strokeweight="1.08975pt" strokecolor="#bdbdbd">
                <v:path arrowok="t"/>
              </v:shape>
            </v:group>
            <v:group style="position:absolute;left:744;top:12139;width:9794;height:2" coordorigin="744,12139" coordsize="9794,2">
              <v:shape style="position:absolute;left:744;top:12139;width:9794;height:2" coordorigin="744,12139" coordsize="9794,0" path="m744,12139l10538,12139e" filled="false" stroked="true" strokeweight="1.08975pt" strokecolor="#bdbdbd">
                <v:path arrowok="t"/>
              </v:shape>
            </v:group>
            <v:group style="position:absolute;left:744;top:12724;width:9800;height:2" coordorigin="744,12724" coordsize="9800,2">
              <v:shape style="position:absolute;left:744;top:12724;width:9800;height:2" coordorigin="744,12724" coordsize="9800,0" path="m744,12724l10544,12724e" filled="false" stroked="true" strokeweight="1.08975pt" strokecolor="#bdbdbd">
                <v:path arrowok="t"/>
              </v:shape>
            </v:group>
            <v:group style="position:absolute;left:744;top:13313;width:9794;height:2" coordorigin="744,13313" coordsize="9794,2">
              <v:shape style="position:absolute;left:744;top:13313;width:9794;height:2" coordorigin="744,13313" coordsize="9794,0" path="m744,13313l10538,13313e" filled="false" stroked="true" strokeweight="1.08975pt" strokecolor="#bdbdbd">
                <v:path arrowok="t"/>
              </v:shape>
            </v:group>
            <v:group style="position:absolute;left:744;top:13899;width:9794;height:2" coordorigin="744,13899" coordsize="9794,2">
              <v:shape style="position:absolute;left:744;top:13899;width:9794;height:2" coordorigin="744,13899" coordsize="9794,0" path="m744,13899l10538,13899e" filled="false" stroked="true" strokeweight="1.08975pt" strokecolor="#bdbdbd">
                <v:path arrowok="t"/>
              </v:shape>
            </v:group>
            <v:group style="position:absolute;left:744;top:14484;width:9801;height:2" coordorigin="744,14484" coordsize="9801,2">
              <v:shape style="position:absolute;left:744;top:14484;width:9801;height:2" coordorigin="744,14484" coordsize="9801,0" path="m744,14484l10544,14484e" filled="false" stroked="true" strokeweight="1.08975pt" strokecolor="#bdbdbd">
                <v:path arrowok="t"/>
              </v:shape>
            </v:group>
            <v:group style="position:absolute;left:744;top:15070;width:9802;height:2" coordorigin="744,15070" coordsize="9802,2">
              <v:shape style="position:absolute;left:744;top:15070;width:9802;height:2" coordorigin="744,15070" coordsize="9802,0" path="m744,15070l10545,15070e" filled="false" stroked="true" strokeweight="1.08975pt" strokecolor="#bdbdbd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189" w:right="0"/>
        <w:jc w:val="left"/>
        <w:rPr>
          <w:b w:val="0"/>
          <w:bCs w:val="0"/>
        </w:rPr>
      </w:pPr>
      <w:r>
        <w:rPr>
          <w:spacing w:val="-1"/>
        </w:rPr>
        <w:t>Description</w:t>
      </w:r>
      <w:r>
        <w:rPr/>
        <w:t> </w:t>
      </w:r>
      <w:r>
        <w:rPr>
          <w:spacing w:val="-1"/>
        </w:rPr>
        <w:t>détaillée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tâche professionnelle</w:t>
      </w:r>
      <w:r>
        <w:rPr>
          <w:spacing w:val="3"/>
        </w:rPr>
        <w:t> </w:t>
      </w:r>
      <w:r>
        <w:rPr>
          <w:spacing w:val="-1"/>
          <w:u w:val="thick" w:color="000000"/>
        </w:rPr>
        <w:t>100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mots</w:t>
      </w:r>
      <w:r>
        <w:rPr>
          <w:u w:val="thick" w:color="000000"/>
        </w:rPr>
        <w:t> </w:t>
      </w:r>
      <w:r>
        <w:rPr>
          <w:spacing w:val="-2"/>
          <w:u w:val="thick" w:color="000000"/>
        </w:rPr>
        <w:t>minimum</w:t>
      </w:r>
      <w:r>
        <w:rPr>
          <w:spacing w:val="-1"/>
        </w:rPr>
      </w:r>
      <w:r>
        <w:rPr>
          <w:b w:val="0"/>
        </w:rPr>
      </w:r>
    </w:p>
    <w:p>
      <w:pPr>
        <w:numPr>
          <w:ilvl w:val="1"/>
          <w:numId w:val="11"/>
        </w:numPr>
        <w:tabs>
          <w:tab w:pos="1039" w:val="left" w:leader="none"/>
        </w:tabs>
        <w:spacing w:line="276" w:lineRule="auto" w:before="171"/>
        <w:ind w:left="1038" w:right="396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Rédigez sous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forme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 texte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plus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complet,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détaillé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précis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possible.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(étapes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 travail</w:t>
      </w:r>
      <w:r>
        <w:rPr>
          <w:rFonts w:ascii="Calibri" w:hAnsi="Calibri" w:cs="Calibri" w:eastAsia="Calibri"/>
          <w:i/>
          <w:spacing w:val="7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dans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l’ordre,</w:t>
      </w:r>
      <w:r>
        <w:rPr>
          <w:rFonts w:ascii="Calibri" w:hAnsi="Calibri" w:cs="Calibri" w:eastAsia="Calibri"/>
          <w:i/>
          <w:sz w:val="24"/>
          <w:szCs w:val="24"/>
        </w:rPr>
        <w:t> EPI,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matériaux,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matériel,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documents,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organisation,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description d’une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machine,</w:t>
      </w:r>
      <w:r>
        <w:rPr>
          <w:rFonts w:ascii="Calibri" w:hAnsi="Calibri" w:cs="Calibri" w:eastAsia="Calibri"/>
          <w:i/>
          <w:spacing w:val="10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traitement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des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déchets,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risques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prévention </w:t>
      </w:r>
      <w:r>
        <w:rPr>
          <w:rFonts w:ascii="Calibri" w:hAnsi="Calibri" w:cs="Calibri" w:eastAsia="Calibri"/>
          <w:i/>
          <w:sz w:val="24"/>
          <w:szCs w:val="24"/>
        </w:rPr>
        <w:t>adaptée…)</w:t>
      </w:r>
      <w:r>
        <w:rPr>
          <w:rFonts w:ascii="Calibri" w:hAnsi="Calibri" w:cs="Calibri" w:eastAsia="Calibri"/>
          <w:i/>
          <w:sz w:val="24"/>
          <w:szCs w:val="24"/>
        </w:rPr>
        <w:t>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1"/>
        </w:numPr>
        <w:tabs>
          <w:tab w:pos="1039" w:val="left" w:leader="none"/>
        </w:tabs>
        <w:spacing w:line="291" w:lineRule="exact" w:before="0"/>
        <w:ind w:left="1038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Utilisez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du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vocabulaire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technique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et</w:t>
      </w:r>
      <w:r>
        <w:rPr>
          <w:rFonts w:ascii="Calibri"/>
          <w:i/>
          <w:spacing w:val="-1"/>
          <w:sz w:val="24"/>
        </w:rPr>
        <w:t> professionnel.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039" w:val="left" w:leader="none"/>
        </w:tabs>
        <w:spacing w:before="45"/>
        <w:ind w:left="1038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z w:val="24"/>
        </w:rPr>
        <w:t>Utiliser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un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plan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puis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rédiger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texte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brouillon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avant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 rédiger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cette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page.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14"/>
          <w:szCs w:val="14"/>
        </w:rPr>
      </w:pPr>
    </w:p>
    <w:p>
      <w:pPr>
        <w:spacing w:line="200" w:lineRule="atLeast"/>
        <w:ind w:left="79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20" w:right="1080"/>
        </w:sectPr>
      </w:pPr>
    </w:p>
    <w:p>
      <w:pPr>
        <w:pStyle w:val="Heading5"/>
        <w:spacing w:line="240" w:lineRule="auto" w:before="87"/>
        <w:ind w:left="232" w:right="0"/>
        <w:jc w:val="left"/>
        <w:rPr>
          <w:b w:val="0"/>
          <w:bCs w:val="0"/>
        </w:rPr>
      </w:pPr>
      <w:r>
        <w:rPr/>
        <w:pict>
          <v:group style="position:absolute;margin-left:60.669979pt;margin-top:48.789982pt;width:502.4pt;height:732.2pt;mso-position-horizontal-relative:page;mso-position-vertical-relative:page;z-index:-401248" coordorigin="1213,976" coordsize="10048,14644">
            <v:group style="position:absolute;left:1229;top:986;width:10018;height:2818" coordorigin="1229,986" coordsize="10018,2818">
              <v:shape style="position:absolute;left:1229;top:986;width:10018;height:2818" coordorigin="1229,986" coordsize="10018,2818" path="m1229,3804l11246,3804,11246,986,1229,986,1229,3804xe" filled="true" fillcolor="#f1f1f1" stroked="false">
                <v:path arrowok="t"/>
                <v:fill type="solid"/>
              </v:shape>
            </v:group>
            <v:group style="position:absolute;left:1332;top:986;width:9811;height:459" coordorigin="1332,986" coordsize="9811,459">
              <v:shape style="position:absolute;left:1332;top:986;width:9811;height:459" coordorigin="1332,986" coordsize="9811,459" path="m1332,1445l11143,1445,11143,986,1332,986,1332,1445xe" filled="true" fillcolor="#f1f1f1" stroked="false">
                <v:path arrowok="t"/>
                <v:fill type="solid"/>
              </v:shape>
            </v:group>
            <v:group style="position:absolute;left:1332;top:1445;width:9811;height:336" coordorigin="1332,1445" coordsize="9811,336">
              <v:shape style="position:absolute;left:1332;top:1445;width:9811;height:336" coordorigin="1332,1445" coordsize="9811,336" path="m1332,1781l11143,1781,11143,1445,1332,1445,1332,1781xe" filled="true" fillcolor="#f1f1f1" stroked="false">
                <v:path arrowok="t"/>
                <v:fill type="solid"/>
              </v:shape>
            </v:group>
            <v:group style="position:absolute;left:1332;top:1781;width:9811;height:339" coordorigin="1332,1781" coordsize="9811,339">
              <v:shape style="position:absolute;left:1332;top:1781;width:9811;height:339" coordorigin="1332,1781" coordsize="9811,339" path="m1332,2120l11143,2120,11143,1781,1332,1781,1332,2120xe" filled="true" fillcolor="#f1f1f1" stroked="false">
                <v:path arrowok="t"/>
                <v:fill type="solid"/>
              </v:shape>
            </v:group>
            <v:group style="position:absolute;left:1332;top:2120;width:9811;height:336" coordorigin="1332,2120" coordsize="9811,336">
              <v:shape style="position:absolute;left:1332;top:2120;width:9811;height:336" coordorigin="1332,2120" coordsize="9811,336" path="m1332,2456l11143,2456,11143,2120,1332,2120,1332,2456xe" filled="true" fillcolor="#f1f1f1" stroked="false">
                <v:path arrowok="t"/>
                <v:fill type="solid"/>
              </v:shape>
            </v:group>
            <v:group style="position:absolute;left:1332;top:2456;width:9811;height:336" coordorigin="1332,2456" coordsize="9811,336">
              <v:shape style="position:absolute;left:1332;top:2456;width:9811;height:336" coordorigin="1332,2456" coordsize="9811,336" path="m1332,2792l11143,2792,11143,2456,1332,2456,1332,2792xe" filled="true" fillcolor="#f1f1f1" stroked="false">
                <v:path arrowok="t"/>
                <v:fill type="solid"/>
              </v:shape>
            </v:group>
            <v:group style="position:absolute;left:1332;top:2792;width:9811;height:339" coordorigin="1332,2792" coordsize="9811,339">
              <v:shape style="position:absolute;left:1332;top:2792;width:9811;height:339" coordorigin="1332,2792" coordsize="9811,339" path="m1332,3130l11143,3130,11143,2792,1332,2792,1332,3130xe" filled="true" fillcolor="#f1f1f1" stroked="false">
                <v:path arrowok="t"/>
                <v:fill type="solid"/>
              </v:shape>
            </v:group>
            <v:group style="position:absolute;left:1332;top:3130;width:9811;height:336" coordorigin="1332,3130" coordsize="9811,336">
              <v:shape style="position:absolute;left:1332;top:3130;width:9811;height:336" coordorigin="1332,3130" coordsize="9811,336" path="m1332,3466l11143,3466,11143,3130,1332,3130,1332,3466xe" filled="true" fillcolor="#f1f1f1" stroked="false">
                <v:path arrowok="t"/>
                <v:fill type="solid"/>
              </v:shape>
            </v:group>
            <v:group style="position:absolute;left:1332;top:3466;width:9811;height:339" coordorigin="1332,3466" coordsize="9811,339">
              <v:shape style="position:absolute;left:1332;top:3466;width:9811;height:339" coordorigin="1332,3466" coordsize="9811,339" path="m1332,3804l11143,3804,11143,3466,1332,3466,1332,3804xe" filled="true" fillcolor="#f1f1f1" stroked="false">
                <v:path arrowok="t"/>
                <v:fill type="solid"/>
              </v:shape>
            </v:group>
            <v:group style="position:absolute;left:1219;top:982;width:10037;height:2" coordorigin="1219,982" coordsize="10037,2">
              <v:shape style="position:absolute;left:1219;top:982;width:10037;height:2" coordorigin="1219,982" coordsize="10037,0" path="m1219,982l11256,982e" filled="false" stroked="true" strokeweight=".580pt" strokecolor="#000000">
                <v:path arrowok="t"/>
              </v:shape>
            </v:group>
            <v:group style="position:absolute;left:1224;top:986;width:2;height:14623" coordorigin="1224,986" coordsize="2,14623">
              <v:shape style="position:absolute;left:1224;top:986;width:2;height:14623" coordorigin="1224,986" coordsize="0,14623" path="m1224,986l1224,15609e" filled="false" stroked="true" strokeweight=".580pt" strokecolor="#000000">
                <v:path arrowok="t"/>
              </v:shape>
            </v:group>
            <v:group style="position:absolute;left:11251;top:986;width:2;height:14623" coordorigin="11251,986" coordsize="2,14623">
              <v:shape style="position:absolute;left:11251;top:986;width:2;height:14623" coordorigin="11251,986" coordsize="0,14623" path="m11251,986l11251,15609e" filled="false" stroked="true" strokeweight=".579980pt" strokecolor="#000000">
                <v:path arrowok="t"/>
              </v:shape>
            </v:group>
            <v:group style="position:absolute;left:1219;top:3809;width:10037;height:2" coordorigin="1219,3809" coordsize="10037,2">
              <v:shape style="position:absolute;left:1219;top:3809;width:10037;height:2" coordorigin="1219,3809" coordsize="10037,0" path="m1219,3809l11256,3809e" filled="false" stroked="true" strokeweight=".580pt" strokecolor="#000000">
                <v:path arrowok="t"/>
              </v:shape>
            </v:group>
            <v:group style="position:absolute;left:1219;top:15614;width:10037;height:2" coordorigin="1219,15614" coordsize="10037,2">
              <v:shape style="position:absolute;left:1219;top:15614;width:10037;height:2" coordorigin="1219,15614" coordsize="10037,0" path="m1219,15614l11256,15614e" filled="false" stroked="true" strokeweight=".5800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Tâche</w:t>
      </w:r>
      <w:r>
        <w:rPr>
          <w:spacing w:val="-7"/>
        </w:rPr>
        <w:t> </w:t>
      </w:r>
      <w:r>
        <w:rPr>
          <w:spacing w:val="-1"/>
        </w:rPr>
        <w:t>professionnelle</w:t>
      </w:r>
      <w:r>
        <w:rPr>
          <w:spacing w:val="-4"/>
        </w:rPr>
        <w:t> </w:t>
      </w:r>
      <w:r>
        <w:rPr/>
        <w:t>:</w:t>
      </w:r>
      <w:r>
        <w:rPr>
          <w:b w:val="0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before="165"/>
        <w:ind w:left="1046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Collez </w:t>
      </w:r>
      <w:r>
        <w:rPr>
          <w:rFonts w:ascii="Calibri"/>
          <w:i/>
          <w:sz w:val="24"/>
        </w:rPr>
        <w:t>ici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des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photos,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images,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documents,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notice,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etc,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pour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illustrer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votre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texte.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line="277" w:lineRule="auto" w:before="43"/>
        <w:ind w:left="1046" w:right="52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Les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photos, images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techniques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peuvent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être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apportés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numérique,</w:t>
      </w:r>
      <w:r>
        <w:rPr>
          <w:rFonts w:ascii="Calibri" w:hAnsi="Calibri"/>
          <w:i/>
          <w:spacing w:val="75"/>
          <w:w w:val="99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une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clef </w:t>
      </w:r>
      <w:r>
        <w:rPr>
          <w:rFonts w:ascii="Calibri" w:hAnsi="Calibri"/>
          <w:i/>
          <w:spacing w:val="-1"/>
          <w:sz w:val="24"/>
        </w:rPr>
        <w:t>USB,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papier,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etc.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Demandez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professeur.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line="291" w:lineRule="exact" w:before="0"/>
        <w:ind w:left="1046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Le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type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et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le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 des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sont variés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before="43"/>
        <w:ind w:left="1046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Chaque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document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doit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être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accompagné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d’une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légende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brève.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before="45"/>
        <w:ind w:left="1046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z w:val="24"/>
        </w:rPr>
        <w:t>Pas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sans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rapport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avec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tâche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décrite.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6" w:val="left" w:leader="none"/>
        </w:tabs>
        <w:spacing w:before="43"/>
        <w:ind w:left="1046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Donnez une logique </w:t>
      </w:r>
      <w:r>
        <w:rPr>
          <w:rFonts w:ascii="Calibri" w:hAnsi="Calibri" w:cs="Calibri" w:eastAsia="Calibri"/>
          <w:i/>
          <w:sz w:val="24"/>
          <w:szCs w:val="24"/>
        </w:rPr>
        <w:t>d</w:t>
      </w:r>
      <w:r>
        <w:rPr>
          <w:rFonts w:ascii="Calibri" w:hAnsi="Calibri" w:cs="Calibri" w:eastAsia="Calibri"/>
          <w:i/>
          <w:sz w:val="24"/>
          <w:szCs w:val="24"/>
        </w:rPr>
        <w:t>’ordre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d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ans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vos documents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lien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avec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texte.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27"/>
          <w:szCs w:val="27"/>
        </w:rPr>
      </w:pPr>
    </w:p>
    <w:p>
      <w:pPr>
        <w:spacing w:line="200" w:lineRule="atLeast"/>
        <w:ind w:left="5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1100" w:right="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5.469994pt;margin-top:198.699982pt;width:497.4pt;height:134.2pt;mso-position-horizontal-relative:page;mso-position-vertical-relative:page;z-index:-400960" coordorigin="709,3974" coordsize="9948,2684">
            <v:group style="position:absolute;left:720;top:3980;width:2;height:2667" coordorigin="720,3980" coordsize="2,2667">
              <v:shape style="position:absolute;left:720;top:3980;width:2;height:2667" coordorigin="720,3980" coordsize="0,2667" path="m720,3980l720,6647e" filled="false" stroked="true" strokeweight=".580pt" strokecolor="#000000">
                <v:path arrowok="t"/>
              </v:shape>
            </v:group>
            <v:group style="position:absolute;left:715;top:6651;width:9936;height:2" coordorigin="715,6651" coordsize="9936,2">
              <v:shape style="position:absolute;left:715;top:6651;width:9936;height:2" coordorigin="715,6651" coordsize="9936,0" path="m715,6651l10651,6651e" filled="false" stroked="true" strokeweight=".58001pt" strokecolor="#000000">
                <v:path arrowok="t"/>
              </v:shape>
            </v:group>
            <v:group style="position:absolute;left:10646;top:3980;width:2;height:2667" coordorigin="10646,3980" coordsize="2,2667">
              <v:shape style="position:absolute;left:10646;top:3980;width:2;height:2667" coordorigin="10646,3980" coordsize="0,2667" path="m10646,3980l10646,6647e" filled="false" stroked="true" strokeweight=".579980pt" strokecolor="#000000">
                <v:path arrowok="t"/>
              </v:shape>
              <v:shape style="position:absolute;left:799;top:4100;width:9768;height:293" type="#_x0000_t202" filled="true" fillcolor="#f1f1f1" stroked="false">
                <v:textbox inset="0,0,0,0">
                  <w:txbxContent>
                    <w:p>
                      <w:pPr>
                        <w:spacing w:line="292" w:lineRule="exact" w:before="0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Liste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des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4"/>
                        </w:rPr>
                        <w:t>principales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tâches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observées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et/ou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pratiquées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durant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période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stage</w:t>
                      </w:r>
                      <w:r>
                        <w:rPr>
                          <w:rFonts w:ascii="Calibri" w:hAnsi="Calibri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09;top:3974;width:9948;height:2684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</w:p>
                    <w:p>
                      <w:pPr>
                        <w:spacing w:before="0"/>
                        <w:ind w:left="173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………………………………………………………….……………………………………..…………………………………………………….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153.5pt;margin-top:451.009979pt;width:.1pt;height:16.95pt;mso-position-horizontal-relative:page;mso-position-vertical-relative:page;z-index:-400936" coordorigin="3070,9020" coordsize="2,339">
            <v:shape style="position:absolute;left:3070;top:9020;width:2;height:339" coordorigin="3070,9020" coordsize="0,339" path="m3070,9020l3070,9359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277.609985pt;margin-top:451.009979pt;width:.1pt;height:16.95pt;mso-position-horizontal-relative:page;mso-position-vertical-relative:page;z-index:-400912" coordorigin="5552,9020" coordsize="2,339">
            <v:shape style="position:absolute;left:5552;top:9020;width:2;height:339" coordorigin="5552,9020" coordsize="0,339" path="m5552,9020l5552,9359e" filled="false" stroked="true" strokeweight=".579980pt" strokecolor="#000000">
              <v:path arrowok="t"/>
            </v:shape>
            <w10:wrap type="none"/>
          </v:group>
        </w:pict>
      </w:r>
      <w:r>
        <w:rPr/>
        <w:pict>
          <v:group style="position:absolute;margin-left:401.589996pt;margin-top:451.009979pt;width:.1pt;height:16.95pt;mso-position-horizontal-relative:page;mso-position-vertical-relative:page;z-index:-400888" coordorigin="8032,9020" coordsize="2,339">
            <v:shape style="position:absolute;left:8032;top:9020;width:2;height:339" coordorigin="8032,9020" coordsize="0,339" path="m8032,9020l8032,9359e" filled="false" stroked="true" strokeweight=".58001pt" strokecolor="#000000">
              <v:path arrowok="t"/>
            </v:shape>
            <w10:wrap type="none"/>
          </v:group>
        </w:pict>
      </w:r>
    </w:p>
    <w:p>
      <w:pPr>
        <w:spacing w:line="200" w:lineRule="atLeast"/>
        <w:ind w:left="1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3;width:2833;height:636" coordorigin="139,63" coordsize="2833,636">
              <v:shape style="position:absolute;left:139;top:63;width:2833;height:636" coordorigin="139,63" coordsize="2833,636" path="m139,699l2971,699,2971,63,139,63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6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191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: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4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5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tâche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tbl>
      <w:tblPr>
        <w:tblW w:w="0" w:type="auto"/>
        <w:jc w:val="left"/>
        <w:tblInd w:w="1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4681"/>
      </w:tblGrid>
      <w:tr>
        <w:trPr>
          <w:trHeight w:val="833" w:hRule="exact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Domaine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professionnel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Entreprise</w:t>
            </w:r>
            <w:r>
              <w:rPr>
                <w:rFonts w:ascii="Calibri"/>
                <w:spacing w:val="-8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(nommez)</w:t>
            </w:r>
            <w:r>
              <w:rPr>
                <w:rFonts w:ascii="Calibri"/>
                <w:i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33" w:hRule="exact"/>
        </w:trPr>
        <w:tc>
          <w:tcPr>
            <w:tcW w:w="5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Métier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Dates:</w:t>
            </w:r>
          </w:p>
        </w:tc>
      </w:tr>
      <w:tr>
        <w:trPr>
          <w:trHeight w:val="256" w:hRule="exact"/>
        </w:trPr>
        <w:tc>
          <w:tcPr>
            <w:tcW w:w="524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8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45pt;height:37.2pt;mso-position-horizontal-relative:char;mso-position-vertical-relative:line" type="#_x0000_t202" filled="true" fillcolor="#f1eef5" stroked="true" strokeweight="1.53998pt" strokecolor="#000000">
            <v:textbox inset="0,0,0,0">
              <w:txbxContent>
                <w:p>
                  <w:pPr>
                    <w:spacing w:line="277" w:lineRule="auto" w:before="20"/>
                    <w:ind w:left="217" w:right="220" w:firstLine="362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Maintenant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devez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choisir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une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tâche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professionnelle</w:t>
                  </w:r>
                  <w:r>
                    <w:rPr>
                      <w:rFonts w:ascii="Calibri" w:hAnsi="Calibri" w:cs="Calibri" w:eastAsia="Calibri"/>
                      <w:spacing w:val="-4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décrirez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précisément,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soit</w:t>
                  </w:r>
                  <w:r>
                    <w:rPr>
                      <w:rFonts w:ascii="Calibri" w:hAnsi="Calibri" w:cs="Calibri" w:eastAsia="Calibri"/>
                      <w:spacing w:val="7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parce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vous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 l’avez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souvent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observée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oit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parce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que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vous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y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 avez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participé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une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ou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plusieurs</w:t>
                  </w:r>
                  <w:r>
                    <w:rPr>
                      <w:rFonts w:ascii="Calibri" w:hAnsi="Calibri" w:cs="Calibri" w:eastAsia="Calibri"/>
                      <w:spacing w:val="-3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fois.</w:t>
                  </w:r>
                </w:p>
              </w:txbxContent>
            </v:textbox>
            <v:fill type="solid"/>
            <v:stroke linestyle="thinThin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5"/>
        <w:gridCol w:w="2160"/>
        <w:gridCol w:w="2857"/>
        <w:gridCol w:w="2357"/>
      </w:tblGrid>
      <w:tr>
        <w:trPr>
          <w:trHeight w:val="1075" w:hRule="exact"/>
        </w:trPr>
        <w:tc>
          <w:tcPr>
            <w:tcW w:w="99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Donnez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titre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tâche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professionnelle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vous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allez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décrire :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………………………………………………………….……………………………………..…………………………………………………….</w:t>
            </w:r>
          </w:p>
        </w:tc>
      </w:tr>
      <w:tr>
        <w:trPr>
          <w:trHeight w:val="348" w:hRule="exact"/>
        </w:trPr>
        <w:tc>
          <w:tcPr>
            <w:tcW w:w="2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30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travaillé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avec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16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53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En équipe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8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91" w:lineRule="exact"/>
              <w:ind w:left="65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Avec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le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tuteur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35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right="27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Seul</w:t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281.3pt;mso-position-horizontal-relative:char;mso-position-vertical-relative:line" coordorigin="0,0" coordsize="10072,5626">
            <v:group style="position:absolute;left:15;top:11;width:10042;height:624" coordorigin="15,11" coordsize="10042,624">
              <v:shape style="position:absolute;left:15;top:11;width:10042;height:624" coordorigin="15,11" coordsize="10042,624" path="m15,635l10057,635,10057,11,15,11,15,635xe" filled="true" fillcolor="#f1f1f1" stroked="false">
                <v:path arrowok="t"/>
                <v:fill type="solid"/>
              </v:shape>
            </v:group>
            <v:group style="position:absolute;left:119;top:11;width:9835;height:293" coordorigin="119,11" coordsize="9835,293">
              <v:shape style="position:absolute;left:119;top:11;width:9835;height:293" coordorigin="119,11" coordsize="9835,293" path="m119,303l9953,303,9953,11,119,11,119,303xe" filled="true" fillcolor="#f1f1f1" stroked="false">
                <v:path arrowok="t"/>
                <v:fill type="solid"/>
              </v:shape>
            </v:group>
            <v:group style="position:absolute;left:119;top:303;width:9835;height:293" coordorigin="119,303" coordsize="9835,293">
              <v:shape style="position:absolute;left:119;top:303;width:9835;height:293" coordorigin="119,303" coordsize="9835,293" path="m119,596l9953,596,9953,303,119,303,119,596xe" filled="true" fillcolor="#f1f1f1" stroked="false">
                <v:path arrowok="t"/>
                <v:fill type="solid"/>
              </v:shape>
            </v:group>
            <v:group style="position:absolute;left:6;top:6;width:10061;height:2" coordorigin="6,6" coordsize="10061,2">
              <v:shape style="position:absolute;left:6;top:6;width:10061;height:2" coordorigin="6,6" coordsize="10061,0" path="m6,6l10066,6e" filled="false" stroked="true" strokeweight=".579980pt" strokecolor="#000000">
                <v:path arrowok="t"/>
              </v:shape>
            </v:group>
            <v:group style="position:absolute;left:11;top:11;width:2;height:5605" coordorigin="11,11" coordsize="2,5605">
              <v:shape style="position:absolute;left:11;top:11;width:2;height:5605" coordorigin="11,11" coordsize="0,5605" path="m11,11l11,5615e" filled="false" stroked="true" strokeweight=".580pt" strokecolor="#000000">
                <v:path arrowok="t"/>
              </v:shape>
            </v:group>
            <v:group style="position:absolute;left:10061;top:11;width:2;height:5605" coordorigin="10061,11" coordsize="2,5605">
              <v:shape style="position:absolute;left:10061;top:11;width:2;height:5605" coordorigin="10061,11" coordsize="0,5605" path="m10061,11l10061,5615e" filled="false" stroked="true" strokeweight=".58004pt" strokecolor="#000000">
                <v:path arrowok="t"/>
              </v:shape>
            </v:group>
            <v:group style="position:absolute;left:6;top:639;width:10061;height:2" coordorigin="6,639" coordsize="10061,2">
              <v:shape style="position:absolute;left:6;top:639;width:10061;height:2" coordorigin="6,639" coordsize="10061,0" path="m6,639l10066,639e" filled="false" stroked="true" strokeweight=".58004pt" strokecolor="#000000">
                <v:path arrowok="t"/>
              </v:shape>
            </v:group>
            <v:group style="position:absolute;left:6;top:5620;width:10061;height:2" coordorigin="6,5620" coordsize="10061,2">
              <v:shape style="position:absolute;left:6;top:5620;width:10061;height:2" coordorigin="6,5620" coordsize="10061,0" path="m6,5620l10066,5620e" filled="false" stroked="true" strokeweight=".579980pt" strokecolor="#000000">
                <v:path arrowok="t"/>
              </v:shape>
              <v:shape style="position:absolute;left:11;top:6;width:10051;height:634" type="#_x0000_t202" filled="false" stroked="false">
                <v:textbox inset="0,0,0,0">
                  <w:txbxContent>
                    <w:p>
                      <w:pPr>
                        <w:spacing w:before="4"/>
                        <w:ind w:left="107" w:right="1129" w:firstLine="612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Tout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document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doit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être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rempli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plus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complètement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possible,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48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réponses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sont</w:t>
                      </w:r>
                      <w:r>
                        <w:rPr>
                          <w:rFonts w:ascii="Calibri" w:hAnsi="Calibri"/>
                          <w:spacing w:val="4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argumentées,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expliquées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(exemple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pas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«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tout,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rien,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oui,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non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»)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639;width:10051;height:4981" type="#_x0000_t202" filled="false" stroked="false">
                <v:textbox inset="0,0,0,0">
                  <w:txbxContent>
                    <w:p>
                      <w:pPr>
                        <w:spacing w:before="4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j’ai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appris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à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faire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 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 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……………………………………………........………………………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………………………………………………………………………………………………………………………………........………………….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338" w:lineRule="auto" w:before="0"/>
                        <w:ind w:left="107" w:right="277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………………………………………………………………………………………………………………………………........………………….</w:t>
                      </w:r>
                      <w:r>
                        <w:rPr>
                          <w:rFonts w:ascii="Calibri" w:hAnsi="Calibri" w:cs="Calibri" w:eastAsia="Calibri"/>
                          <w:spacing w:val="2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m’a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plu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 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122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……………………………….……………………………………………………..………………………………………......………………………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36" w:lineRule="auto" w:before="0"/>
                        <w:ind w:left="107" w:right="13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  <w:r>
                        <w:rPr>
                          <w:rFonts w:ascii="Calibri" w:hAnsi="Calibri" w:cs="Calibri" w:eastAsia="Calibri"/>
                          <w:spacing w:val="2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qui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m’a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déplu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dans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4"/>
                          <w:szCs w:val="24"/>
                        </w:rPr>
                        <w:t>cette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tâche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…………………………………………………………………………………………………………………………………………......……………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7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520" w:right="10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59.59pt;margin-top:48.789982pt;width:504.6pt;height:724.55pt;mso-position-horizontal-relative:page;mso-position-vertical-relative:page;z-index:-400816" coordorigin="1192,976" coordsize="10092,14491">
            <v:group style="position:absolute;left:1207;top:986;width:10061;height:2319" coordorigin="1207,986" coordsize="10061,2319">
              <v:shape style="position:absolute;left:1207;top:986;width:10061;height:2319" coordorigin="1207,986" coordsize="10061,2319" path="m1207,3305l11268,3305,11268,986,1207,986,1207,3305xe" filled="true" fillcolor="#f1f1f1" stroked="false">
                <v:path arrowok="t"/>
                <v:fill type="solid"/>
              </v:shape>
            </v:group>
            <v:group style="position:absolute;left:1311;top:986;width:9854;height:634" coordorigin="1311,986" coordsize="9854,634">
              <v:shape style="position:absolute;left:1311;top:986;width:9854;height:634" coordorigin="1311,986" coordsize="9854,634" path="m1311,1620l11164,1620,11164,986,1311,986,1311,1620xe" filled="true" fillcolor="#f1f1f1" stroked="false">
                <v:path arrowok="t"/>
                <v:fill type="solid"/>
              </v:shape>
            </v:group>
            <v:group style="position:absolute;left:1311;top:1620;width:9854;height:339" coordorigin="1311,1620" coordsize="9854,339">
              <v:shape style="position:absolute;left:1311;top:1620;width:9854;height:339" coordorigin="1311,1620" coordsize="9854,339" path="m1311,1959l11164,1959,11164,1620,1311,1620,1311,1959xe" filled="true" fillcolor="#f1f1f1" stroked="false">
                <v:path arrowok="t"/>
                <v:fill type="solid"/>
              </v:shape>
            </v:group>
            <v:group style="position:absolute;left:1311;top:1959;width:9854;height:336" coordorigin="1311,1959" coordsize="9854,336">
              <v:shape style="position:absolute;left:1311;top:1959;width:9854;height:336" coordorigin="1311,1959" coordsize="9854,336" path="m1311,2295l11164,2295,11164,1959,1311,1959,1311,2295xe" filled="true" fillcolor="#f1f1f1" stroked="false">
                <v:path arrowok="t"/>
                <v:fill type="solid"/>
              </v:shape>
            </v:group>
            <v:group style="position:absolute;left:1311;top:2295;width:9854;height:336" coordorigin="1311,2295" coordsize="9854,336">
              <v:shape style="position:absolute;left:1311;top:2295;width:9854;height:336" coordorigin="1311,2295" coordsize="9854,336" path="m1311,2631l11164,2631,11164,2295,1311,2295,1311,2631xe" filled="true" fillcolor="#f1f1f1" stroked="false">
                <v:path arrowok="t"/>
                <v:fill type="solid"/>
              </v:shape>
            </v:group>
            <v:group style="position:absolute;left:1311;top:2631;width:9854;height:339" coordorigin="1311,2631" coordsize="9854,339">
              <v:shape style="position:absolute;left:1311;top:2631;width:9854;height:339" coordorigin="1311,2631" coordsize="9854,339" path="m1311,2969l11164,2969,11164,2631,1311,2631,1311,2969xe" filled="true" fillcolor="#f1f1f1" stroked="false">
                <v:path arrowok="t"/>
                <v:fill type="solid"/>
              </v:shape>
            </v:group>
            <v:group style="position:absolute;left:1311;top:2969;width:9854;height:336" coordorigin="1311,2969" coordsize="9854,336">
              <v:shape style="position:absolute;left:1311;top:2969;width:9854;height:336" coordorigin="1311,2969" coordsize="9854,336" path="m1311,3305l11164,3305,11164,2969,1311,2969,1311,3305xe" filled="true" fillcolor="#f1f1f1" stroked="false">
                <v:path arrowok="t"/>
                <v:fill type="solid"/>
              </v:shape>
            </v:group>
            <v:group style="position:absolute;left:1198;top:982;width:10080;height:2" coordorigin="1198,982" coordsize="10080,2">
              <v:shape style="position:absolute;left:1198;top:982;width:10080;height:2" coordorigin="1198,982" coordsize="10080,0" path="m1198,982l11277,982e" filled="false" stroked="true" strokeweight=".580pt" strokecolor="#000000">
                <v:path arrowok="t"/>
              </v:shape>
            </v:group>
            <v:group style="position:absolute;left:1202;top:986;width:2;height:14470" coordorigin="1202,986" coordsize="2,14470">
              <v:shape style="position:absolute;left:1202;top:986;width:2;height:14470" coordorigin="1202,986" coordsize="0,14470" path="m1202,986l1202,15456e" filled="false" stroked="true" strokeweight=".580pt" strokecolor="#000000">
                <v:path arrowok="t"/>
              </v:shape>
            </v:group>
            <v:group style="position:absolute;left:11272;top:986;width:2;height:14470" coordorigin="11272,986" coordsize="2,14470">
              <v:shape style="position:absolute;left:11272;top:986;width:2;height:14470" coordorigin="11272,986" coordsize="0,14470" path="m11272,986l11272,15456e" filled="false" stroked="true" strokeweight=".58004pt" strokecolor="#000000">
                <v:path arrowok="t"/>
              </v:shape>
            </v:group>
            <v:group style="position:absolute;left:1198;top:3310;width:10080;height:2" coordorigin="1198,3310" coordsize="10080,2">
              <v:shape style="position:absolute;left:1198;top:3310;width:10080;height:2" coordorigin="1198,3310" coordsize="10080,0" path="m1198,3310l11277,3310e" filled="false" stroked="true" strokeweight=".580pt" strokecolor="#000000">
                <v:path arrowok="t"/>
              </v:shape>
            </v:group>
            <v:group style="position:absolute;left:1198;top:15460;width:10080;height:2" coordorigin="1198,15460" coordsize="10080,2">
              <v:shape style="position:absolute;left:1198;top:15460;width:10080;height:2" coordorigin="1198,15460" coordsize="10080,0" path="m1198,15460l11277,15460e" filled="false" stroked="true" strokeweight=".579980pt" strokecolor="#000000">
                <v:path arrowok="t"/>
              </v:shape>
            </v:group>
            <v:group style="position:absolute;left:1311;top:3935;width:9794;height:2" coordorigin="1311,3935" coordsize="9794,2">
              <v:shape style="position:absolute;left:1311;top:3935;width:9794;height:2" coordorigin="1311,3935" coordsize="9794,0" path="m1311,3935l11105,3935e" filled="false" stroked="true" strokeweight="1.08975pt" strokecolor="#bdbdbd">
                <v:path arrowok="t"/>
              </v:shape>
            </v:group>
            <v:group style="position:absolute;left:1311;top:4520;width:9794;height:2" coordorigin="1311,4520" coordsize="9794,2">
              <v:shape style="position:absolute;left:1311;top:4520;width:9794;height:2" coordorigin="1311,4520" coordsize="9794,0" path="m1311,4520l11105,4520e" filled="false" stroked="true" strokeweight="1.08975pt" strokecolor="#bdbdbd">
                <v:path arrowok="t"/>
              </v:shape>
            </v:group>
            <v:group style="position:absolute;left:1311;top:5108;width:9794;height:2" coordorigin="1311,5108" coordsize="9794,2">
              <v:shape style="position:absolute;left:1311;top:5108;width:9794;height:2" coordorigin="1311,5108" coordsize="9794,0" path="m1311,5108l11105,5108e" filled="false" stroked="true" strokeweight="1.08975pt" strokecolor="#bdbdbd">
                <v:path arrowok="t"/>
              </v:shape>
            </v:group>
            <v:group style="position:absolute;left:1311;top:5694;width:9795;height:2" coordorigin="1311,5694" coordsize="9795,2">
              <v:shape style="position:absolute;left:1311;top:5694;width:9795;height:2" coordorigin="1311,5694" coordsize="9795,0" path="m1311,5694l11106,5694e" filled="false" stroked="true" strokeweight="1.08975pt" strokecolor="#bdbdbd">
                <v:path arrowok="t"/>
              </v:shape>
            </v:group>
            <v:group style="position:absolute;left:1311;top:6280;width:9794;height:2" coordorigin="1311,6280" coordsize="9794,2">
              <v:shape style="position:absolute;left:1311;top:6280;width:9794;height:2" coordorigin="1311,6280" coordsize="9794,0" path="m1311,6280l11105,6280e" filled="false" stroked="true" strokeweight="1.08975pt" strokecolor="#bdbdbd">
                <v:path arrowok="t"/>
              </v:shape>
            </v:group>
            <v:group style="position:absolute;left:1311;top:6866;width:9794;height:2" coordorigin="1311,6866" coordsize="9794,2">
              <v:shape style="position:absolute;left:1311;top:6866;width:9794;height:2" coordorigin="1311,6866" coordsize="9794,0" path="m1311,6866l11105,6866e" filled="false" stroked="true" strokeweight="1.08975pt" strokecolor="#bdbdbd">
                <v:path arrowok="t"/>
              </v:shape>
            </v:group>
            <v:group style="position:absolute;left:1311;top:7451;width:9796;height:2" coordorigin="1311,7451" coordsize="9796,2">
              <v:shape style="position:absolute;left:1311;top:7451;width:9796;height:2" coordorigin="1311,7451" coordsize="9796,0" path="m1311,7451l11106,7451e" filled="false" stroked="true" strokeweight="1.08975pt" strokecolor="#bdbdbd">
                <v:path arrowok="t"/>
              </v:shape>
            </v:group>
            <v:group style="position:absolute;left:1311;top:8037;width:9794;height:2" coordorigin="1311,8037" coordsize="9794,2">
              <v:shape style="position:absolute;left:1311;top:8037;width:9794;height:2" coordorigin="1311,8037" coordsize="9794,0" path="m1311,8037l11105,8037e" filled="false" stroked="true" strokeweight="1.08975pt" strokecolor="#bdbdbd">
                <v:path arrowok="t"/>
              </v:shape>
            </v:group>
            <v:group style="position:absolute;left:1311;top:8622;width:9794;height:2" coordorigin="1311,8622" coordsize="9794,2">
              <v:shape style="position:absolute;left:1311;top:8622;width:9794;height:2" coordorigin="1311,8622" coordsize="9794,0" path="m1311,8622l11105,8622e" filled="false" stroked="true" strokeweight="1.08975pt" strokecolor="#bdbdbd">
                <v:path arrowok="t"/>
              </v:shape>
            </v:group>
            <v:group style="position:absolute;left:1311;top:9210;width:9798;height:2" coordorigin="1311,9210" coordsize="9798,2">
              <v:shape style="position:absolute;left:1311;top:9210;width:9798;height:2" coordorigin="1311,9210" coordsize="9798,0" path="m1311,9210l11108,9210e" filled="false" stroked="true" strokeweight="1.08975pt" strokecolor="#bdbdbd">
                <v:path arrowok="t"/>
              </v:shape>
            </v:group>
            <v:group style="position:absolute;left:1311;top:9796;width:9794;height:2" coordorigin="1311,9796" coordsize="9794,2">
              <v:shape style="position:absolute;left:1311;top:9796;width:9794;height:2" coordorigin="1311,9796" coordsize="9794,0" path="m1311,9796l11105,9796e" filled="false" stroked="true" strokeweight="1.08975pt" strokecolor="#bdbdbd">
                <v:path arrowok="t"/>
              </v:shape>
            </v:group>
            <v:group style="position:absolute;left:1311;top:10382;width:9794;height:2" coordorigin="1311,10382" coordsize="9794,2">
              <v:shape style="position:absolute;left:1311;top:10382;width:9794;height:2" coordorigin="1311,10382" coordsize="9794,0" path="m1311,10382l11105,10382e" filled="false" stroked="true" strokeweight="1.08975pt" strokecolor="#bdbdbd">
                <v:path arrowok="t"/>
              </v:shape>
            </v:group>
            <v:group style="position:absolute;left:1311;top:10968;width:9798;height:2" coordorigin="1311,10968" coordsize="9798,2">
              <v:shape style="position:absolute;left:1311;top:10968;width:9798;height:2" coordorigin="1311,10968" coordsize="9798,0" path="m1311,10968l11109,10968e" filled="false" stroked="true" strokeweight="1.08975pt" strokecolor="#bdbdbd">
                <v:path arrowok="t"/>
              </v:shape>
            </v:group>
            <v:group style="position:absolute;left:1311;top:11553;width:9794;height:2" coordorigin="1311,11553" coordsize="9794,2">
              <v:shape style="position:absolute;left:1311;top:11553;width:9794;height:2" coordorigin="1311,11553" coordsize="9794,0" path="m1311,11553l11105,11553e" filled="false" stroked="true" strokeweight="1.08975pt" strokecolor="#bdbdbd">
                <v:path arrowok="t"/>
              </v:shape>
            </v:group>
            <v:group style="position:absolute;left:1311;top:12139;width:9794;height:2" coordorigin="1311,12139" coordsize="9794,2">
              <v:shape style="position:absolute;left:1311;top:12139;width:9794;height:2" coordorigin="1311,12139" coordsize="9794,0" path="m1311,12139l11105,12139e" filled="false" stroked="true" strokeweight="1.08975pt" strokecolor="#bdbdbd">
                <v:path arrowok="t"/>
              </v:shape>
            </v:group>
            <v:group style="position:absolute;left:1311;top:12724;width:9800;height:2" coordorigin="1311,12724" coordsize="9800,2">
              <v:shape style="position:absolute;left:1311;top:12724;width:9800;height:2" coordorigin="1311,12724" coordsize="9800,0" path="m1311,12724l11110,12724e" filled="false" stroked="true" strokeweight="1.08975pt" strokecolor="#bdbdbd">
                <v:path arrowok="t"/>
              </v:shape>
            </v:group>
            <v:group style="position:absolute;left:1311;top:13313;width:9794;height:2" coordorigin="1311,13313" coordsize="9794,2">
              <v:shape style="position:absolute;left:1311;top:13313;width:9794;height:2" coordorigin="1311,13313" coordsize="9794,0" path="m1311,13313l11105,13313e" filled="false" stroked="true" strokeweight="1.08975pt" strokecolor="#bdbdbd">
                <v:path arrowok="t"/>
              </v:shape>
            </v:group>
            <v:group style="position:absolute;left:1311;top:13899;width:9794;height:2" coordorigin="1311,13899" coordsize="9794,2">
              <v:shape style="position:absolute;left:1311;top:13899;width:9794;height:2" coordorigin="1311,13899" coordsize="9794,0" path="m1311,13899l11105,13899e" filled="false" stroked="true" strokeweight="1.08975pt" strokecolor="#bdbdbd">
                <v:path arrowok="t"/>
              </v:shape>
            </v:group>
            <v:group style="position:absolute;left:1311;top:14484;width:9800;height:2" coordorigin="1311,14484" coordsize="9800,2">
              <v:shape style="position:absolute;left:1311;top:14484;width:9800;height:2" coordorigin="1311,14484" coordsize="9800,0" path="m1311,14484l11111,14484e" filled="false" stroked="true" strokeweight="1.08975pt" strokecolor="#bdbdbd">
                <v:path arrowok="t"/>
              </v:shape>
            </v:group>
            <v:group style="position:absolute;left:1311;top:15070;width:9803;height:2" coordorigin="1311,15070" coordsize="9803,2">
              <v:shape style="position:absolute;left:1311;top:15070;width:9803;height:2" coordorigin="1311,15070" coordsize="9803,0" path="m1311,15070l11113,15070e" filled="false" stroked="true" strokeweight="1.08975pt" strokecolor="#bdbdbd">
                <v:path arrowok="t"/>
              </v:shape>
            </v:group>
            <w10:wrap type="none"/>
          </v:group>
        </w:pict>
      </w:r>
    </w:p>
    <w:p>
      <w:pPr>
        <w:pStyle w:val="Heading3"/>
        <w:spacing w:line="240" w:lineRule="auto"/>
        <w:ind w:left="1195" w:right="0"/>
        <w:jc w:val="left"/>
        <w:rPr>
          <w:b w:val="0"/>
          <w:bCs w:val="0"/>
        </w:rPr>
      </w:pPr>
      <w:r>
        <w:rPr>
          <w:spacing w:val="-1"/>
        </w:rPr>
        <w:t>Description</w:t>
      </w:r>
      <w:r>
        <w:rPr/>
        <w:t> </w:t>
      </w:r>
      <w:r>
        <w:rPr>
          <w:spacing w:val="-1"/>
        </w:rPr>
        <w:t>détaillée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tâche professionnelle</w:t>
      </w:r>
      <w:r>
        <w:rPr>
          <w:spacing w:val="3"/>
        </w:rPr>
        <w:t> </w:t>
      </w:r>
      <w:r>
        <w:rPr>
          <w:spacing w:val="-1"/>
          <w:u w:val="thick" w:color="000000"/>
        </w:rPr>
        <w:t>100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mots</w:t>
      </w:r>
      <w:r>
        <w:rPr>
          <w:u w:val="thick" w:color="000000"/>
        </w:rPr>
        <w:t> </w:t>
      </w:r>
      <w:r>
        <w:rPr>
          <w:spacing w:val="-2"/>
          <w:u w:val="thick" w:color="000000"/>
        </w:rPr>
        <w:t>minimum</w:t>
      </w:r>
      <w:r>
        <w:rPr>
          <w:spacing w:val="-1"/>
        </w:rPr>
      </w:r>
      <w:r>
        <w:rPr>
          <w:b w:val="0"/>
        </w:rPr>
      </w:r>
    </w:p>
    <w:p>
      <w:pPr>
        <w:numPr>
          <w:ilvl w:val="1"/>
          <w:numId w:val="11"/>
        </w:numPr>
        <w:tabs>
          <w:tab w:pos="1045" w:val="left" w:leader="none"/>
        </w:tabs>
        <w:spacing w:line="276" w:lineRule="auto" w:before="171"/>
        <w:ind w:left="1044" w:right="396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Rédigez sous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forme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 texte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plus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complet,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détaillé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précis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possible.</w:t>
      </w:r>
      <w:r>
        <w:rPr>
          <w:rFonts w:ascii="Calibri" w:hAnsi="Calibri" w:cs="Calibri" w:eastAsia="Calibri"/>
          <w:i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(étapes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 travail</w:t>
      </w:r>
      <w:r>
        <w:rPr>
          <w:rFonts w:ascii="Calibri" w:hAnsi="Calibri" w:cs="Calibri" w:eastAsia="Calibri"/>
          <w:i/>
          <w:spacing w:val="7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dans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l’ordre,</w:t>
      </w:r>
      <w:r>
        <w:rPr>
          <w:rFonts w:ascii="Calibri" w:hAnsi="Calibri" w:cs="Calibri" w:eastAsia="Calibri"/>
          <w:i/>
          <w:sz w:val="24"/>
          <w:szCs w:val="24"/>
        </w:rPr>
        <w:t> EPI,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matériaux,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matériel,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documents,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organisation,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description d’une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machine,</w:t>
      </w:r>
      <w:r>
        <w:rPr>
          <w:rFonts w:ascii="Calibri" w:hAnsi="Calibri" w:cs="Calibri" w:eastAsia="Calibri"/>
          <w:i/>
          <w:spacing w:val="10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traitement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des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déchets,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risques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prévention </w:t>
      </w:r>
      <w:r>
        <w:rPr>
          <w:rFonts w:ascii="Calibri" w:hAnsi="Calibri" w:cs="Calibri" w:eastAsia="Calibri"/>
          <w:i/>
          <w:sz w:val="24"/>
          <w:szCs w:val="24"/>
        </w:rPr>
        <w:t>adaptée…)</w:t>
      </w:r>
      <w:r>
        <w:rPr>
          <w:rFonts w:ascii="Calibri" w:hAnsi="Calibri" w:cs="Calibri" w:eastAsia="Calibri"/>
          <w:i/>
          <w:sz w:val="24"/>
          <w:szCs w:val="24"/>
        </w:rPr>
        <w:t>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1"/>
        </w:numPr>
        <w:tabs>
          <w:tab w:pos="1045" w:val="left" w:leader="none"/>
        </w:tabs>
        <w:spacing w:line="291" w:lineRule="exact" w:before="0"/>
        <w:ind w:left="1044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z w:val="24"/>
        </w:rPr>
        <w:t>Utilisez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du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pacing w:val="-1"/>
          <w:sz w:val="24"/>
        </w:rPr>
        <w:t>vocabulaire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technique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et</w:t>
      </w:r>
      <w:r>
        <w:rPr>
          <w:rFonts w:ascii="Calibri"/>
          <w:i/>
          <w:spacing w:val="-1"/>
          <w:sz w:val="24"/>
        </w:rPr>
        <w:t> professionnel.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045" w:val="left" w:leader="none"/>
        </w:tabs>
        <w:spacing w:before="45"/>
        <w:ind w:left="1044" w:right="0" w:hanging="28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z w:val="24"/>
        </w:rPr>
        <w:t>Utiliser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un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plan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puis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rédiger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texte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brouillon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avant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 rédiger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cette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page.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27"/>
          <w:szCs w:val="27"/>
        </w:rPr>
      </w:pPr>
    </w:p>
    <w:p>
      <w:pPr>
        <w:spacing w:line="200" w:lineRule="atLeast"/>
        <w:ind w:left="5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1080" w:right="520"/>
        </w:sectPr>
      </w:pPr>
    </w:p>
    <w:p>
      <w:pPr>
        <w:pStyle w:val="Heading5"/>
        <w:spacing w:line="240" w:lineRule="auto" w:before="87"/>
        <w:ind w:left="225" w:right="0"/>
        <w:jc w:val="left"/>
        <w:rPr>
          <w:b w:val="0"/>
          <w:bCs w:val="0"/>
        </w:rPr>
      </w:pPr>
      <w:r>
        <w:rPr/>
        <w:pict>
          <v:group style="position:absolute;margin-left:32.349979pt;margin-top:48.789982pt;width:502.4pt;height:725pt;mso-position-horizontal-relative:page;mso-position-vertical-relative:page;z-index:-400744" coordorigin="647,976" coordsize="10048,14500">
            <v:group style="position:absolute;left:662;top:986;width:10018;height:2818" coordorigin="662,986" coordsize="10018,2818">
              <v:shape style="position:absolute;left:662;top:986;width:10018;height:2818" coordorigin="662,986" coordsize="10018,2818" path="m662,3804l10680,3804,10680,986,662,986,662,3804xe" filled="true" fillcolor="#f1f1f1" stroked="false">
                <v:path arrowok="t"/>
                <v:fill type="solid"/>
              </v:shape>
            </v:group>
            <v:group style="position:absolute;left:766;top:986;width:9811;height:459" coordorigin="766,986" coordsize="9811,459">
              <v:shape style="position:absolute;left:766;top:986;width:9811;height:459" coordorigin="766,986" coordsize="9811,459" path="m766,1445l10576,1445,10576,986,766,986,766,1445xe" filled="true" fillcolor="#f1f1f1" stroked="false">
                <v:path arrowok="t"/>
                <v:fill type="solid"/>
              </v:shape>
            </v:group>
            <v:group style="position:absolute;left:766;top:1445;width:9811;height:336" coordorigin="766,1445" coordsize="9811,336">
              <v:shape style="position:absolute;left:766;top:1445;width:9811;height:336" coordorigin="766,1445" coordsize="9811,336" path="m766,1781l10576,1781,10576,1445,766,1445,766,1781xe" filled="true" fillcolor="#f1f1f1" stroked="false">
                <v:path arrowok="t"/>
                <v:fill type="solid"/>
              </v:shape>
            </v:group>
            <v:group style="position:absolute;left:766;top:1781;width:9811;height:339" coordorigin="766,1781" coordsize="9811,339">
              <v:shape style="position:absolute;left:766;top:1781;width:9811;height:339" coordorigin="766,1781" coordsize="9811,339" path="m766,2120l10576,2120,10576,1781,766,1781,766,2120xe" filled="true" fillcolor="#f1f1f1" stroked="false">
                <v:path arrowok="t"/>
                <v:fill type="solid"/>
              </v:shape>
            </v:group>
            <v:group style="position:absolute;left:766;top:2120;width:9811;height:336" coordorigin="766,2120" coordsize="9811,336">
              <v:shape style="position:absolute;left:766;top:2120;width:9811;height:336" coordorigin="766,2120" coordsize="9811,336" path="m766,2456l10576,2456,10576,2120,766,2120,766,2456xe" filled="true" fillcolor="#f1f1f1" stroked="false">
                <v:path arrowok="t"/>
                <v:fill type="solid"/>
              </v:shape>
            </v:group>
            <v:group style="position:absolute;left:766;top:2456;width:9811;height:336" coordorigin="766,2456" coordsize="9811,336">
              <v:shape style="position:absolute;left:766;top:2456;width:9811;height:336" coordorigin="766,2456" coordsize="9811,336" path="m766,2792l10576,2792,10576,2456,766,2456,766,2792xe" filled="true" fillcolor="#f1f1f1" stroked="false">
                <v:path arrowok="t"/>
                <v:fill type="solid"/>
              </v:shape>
            </v:group>
            <v:group style="position:absolute;left:766;top:2792;width:9811;height:339" coordorigin="766,2792" coordsize="9811,339">
              <v:shape style="position:absolute;left:766;top:2792;width:9811;height:339" coordorigin="766,2792" coordsize="9811,339" path="m766,3130l10576,3130,10576,2792,766,2792,766,3130xe" filled="true" fillcolor="#f1f1f1" stroked="false">
                <v:path arrowok="t"/>
                <v:fill type="solid"/>
              </v:shape>
            </v:group>
            <v:group style="position:absolute;left:766;top:3130;width:9811;height:336" coordorigin="766,3130" coordsize="9811,336">
              <v:shape style="position:absolute;left:766;top:3130;width:9811;height:336" coordorigin="766,3130" coordsize="9811,336" path="m766,3466l10576,3466,10576,3130,766,3130,766,3466xe" filled="true" fillcolor="#f1f1f1" stroked="false">
                <v:path arrowok="t"/>
                <v:fill type="solid"/>
              </v:shape>
            </v:group>
            <v:group style="position:absolute;left:766;top:3466;width:9811;height:339" coordorigin="766,3466" coordsize="9811,339">
              <v:shape style="position:absolute;left:766;top:3466;width:9811;height:339" coordorigin="766,3466" coordsize="9811,339" path="m766,3804l10576,3804,10576,3466,766,3466,766,3804xe" filled="true" fillcolor="#f1f1f1" stroked="false">
                <v:path arrowok="t"/>
                <v:fill type="solid"/>
              </v:shape>
            </v:group>
            <v:group style="position:absolute;left:653;top:982;width:10037;height:2" coordorigin="653,982" coordsize="10037,2">
              <v:shape style="position:absolute;left:653;top:982;width:10037;height:2" coordorigin="653,982" coordsize="10037,0" path="m653,982l10689,982e" filled="false" stroked="true" strokeweight=".580pt" strokecolor="#000000">
                <v:path arrowok="t"/>
              </v:shape>
            </v:group>
            <v:group style="position:absolute;left:658;top:986;width:2;height:14479" coordorigin="658,986" coordsize="2,14479">
              <v:shape style="position:absolute;left:658;top:986;width:2;height:14479" coordorigin="658,986" coordsize="0,14479" path="m658,986l658,15465e" filled="false" stroked="true" strokeweight=".580pt" strokecolor="#000000">
                <v:path arrowok="t"/>
              </v:shape>
            </v:group>
            <v:group style="position:absolute;left:10684;top:986;width:2;height:14479" coordorigin="10684,986" coordsize="2,14479">
              <v:shape style="position:absolute;left:10684;top:986;width:2;height:14479" coordorigin="10684,986" coordsize="0,14479" path="m10684,986l10684,15465e" filled="false" stroked="true" strokeweight=".579980pt" strokecolor="#000000">
                <v:path arrowok="t"/>
              </v:shape>
            </v:group>
            <v:group style="position:absolute;left:653;top:3809;width:10037;height:2" coordorigin="653,3809" coordsize="10037,2">
              <v:shape style="position:absolute;left:653;top:3809;width:10037;height:2" coordorigin="653,3809" coordsize="10037,0" path="m653,3809l10689,3809e" filled="false" stroked="true" strokeweight=".580pt" strokecolor="#000000">
                <v:path arrowok="t"/>
              </v:shape>
            </v:group>
            <v:group style="position:absolute;left:653;top:15470;width:10037;height:2" coordorigin="653,15470" coordsize="10037,2">
              <v:shape style="position:absolute;left:653;top:15470;width:10037;height:2" coordorigin="653,15470" coordsize="10037,0" path="m653,15470l10689,15470e" filled="false" stroked="true" strokeweight=".5800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Tâche</w:t>
      </w:r>
      <w:r>
        <w:rPr>
          <w:spacing w:val="-7"/>
        </w:rPr>
        <w:t> </w:t>
      </w:r>
      <w:r>
        <w:rPr>
          <w:spacing w:val="-1"/>
        </w:rPr>
        <w:t>professionnelle</w:t>
      </w:r>
      <w:r>
        <w:rPr>
          <w:spacing w:val="-3"/>
        </w:rPr>
        <w:t> </w:t>
      </w:r>
      <w:r>
        <w:rPr/>
        <w:t>:</w:t>
      </w:r>
      <w:r>
        <w:rPr>
          <w:b w:val="0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before="165"/>
        <w:ind w:left="1039" w:right="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Collez </w:t>
      </w:r>
      <w:r>
        <w:rPr>
          <w:rFonts w:ascii="Calibri"/>
          <w:i/>
          <w:sz w:val="24"/>
        </w:rPr>
        <w:t>ici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des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photos,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images,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documents,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pacing w:val="-1"/>
          <w:sz w:val="24"/>
        </w:rPr>
        <w:t>notice,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etc,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1"/>
          <w:sz w:val="24"/>
        </w:rPr>
        <w:t>pour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illustrer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votre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1"/>
          <w:sz w:val="24"/>
        </w:rPr>
        <w:t>texte.</w:t>
      </w:r>
      <w:r>
        <w:rPr>
          <w:rFonts w:ascii="Calibri"/>
          <w:sz w:val="24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line="277" w:lineRule="auto" w:before="43"/>
        <w:ind w:left="1039" w:right="46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Les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photos,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images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techniques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peuvent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être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apportés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numérique,</w:t>
      </w:r>
      <w:r>
        <w:rPr>
          <w:rFonts w:ascii="Calibri" w:hAnsi="Calibri"/>
          <w:i/>
          <w:spacing w:val="75"/>
          <w:w w:val="99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une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clef </w:t>
      </w:r>
      <w:r>
        <w:rPr>
          <w:rFonts w:ascii="Calibri" w:hAnsi="Calibri"/>
          <w:i/>
          <w:spacing w:val="-1"/>
          <w:sz w:val="24"/>
        </w:rPr>
        <w:t>USB,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papier,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etc. </w:t>
      </w:r>
      <w:r>
        <w:rPr>
          <w:rFonts w:ascii="Calibri" w:hAnsi="Calibri"/>
          <w:i/>
          <w:spacing w:val="-1"/>
          <w:sz w:val="24"/>
        </w:rPr>
        <w:t>Demandez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professeur.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line="291" w:lineRule="exact" w:before="0"/>
        <w:ind w:left="1039" w:right="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Le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type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et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le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format des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sont variés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before="43"/>
        <w:ind w:left="1039" w:right="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Chaque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document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doit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être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accompagné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d’une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légende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brève.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before="45"/>
        <w:ind w:left="1039" w:right="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z w:val="24"/>
        </w:rPr>
        <w:t>Pas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document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sans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rapport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avec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tâche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décrite.</w:t>
      </w:r>
      <w:r>
        <w:rPr>
          <w:rFonts w:ascii="Calibri" w:hAnsi="Calibri"/>
          <w:sz w:val="24"/>
        </w:rPr>
      </w:r>
    </w:p>
    <w:p>
      <w:pPr>
        <w:numPr>
          <w:ilvl w:val="1"/>
          <w:numId w:val="11"/>
        </w:numPr>
        <w:tabs>
          <w:tab w:pos="1040" w:val="left" w:leader="none"/>
        </w:tabs>
        <w:spacing w:before="43"/>
        <w:ind w:left="1039" w:right="0" w:hanging="285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Donnez une logique </w:t>
      </w:r>
      <w:r>
        <w:rPr>
          <w:rFonts w:ascii="Calibri" w:hAnsi="Calibri" w:cs="Calibri" w:eastAsia="Calibri"/>
          <w:i/>
          <w:sz w:val="24"/>
          <w:szCs w:val="24"/>
        </w:rPr>
        <w:t>d</w:t>
      </w:r>
      <w:r>
        <w:rPr>
          <w:rFonts w:ascii="Calibri" w:hAnsi="Calibri" w:cs="Calibri" w:eastAsia="Calibri"/>
          <w:i/>
          <w:sz w:val="24"/>
          <w:szCs w:val="24"/>
        </w:rPr>
        <w:t>’ordre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d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ans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vos documents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lien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avec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texte.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i/>
          <w:sz w:val="14"/>
          <w:szCs w:val="14"/>
        </w:rPr>
      </w:pPr>
    </w:p>
    <w:p>
      <w:pPr>
        <w:spacing w:line="200" w:lineRule="atLeast"/>
        <w:ind w:left="77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40" w:right="11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47.8pt;mso-position-horizontal-relative:char;mso-position-vertical-relative:line" coordorigin="0,0" coordsize="9988,956">
            <v:group style="position:absolute;left:48;top:32;width:3018;height:891" coordorigin="48,32" coordsize="3018,891">
              <v:shape style="position:absolute;left:48;top:32;width:3018;height:891" coordorigin="48,32" coordsize="3018,891" path="m48,923l3065,923,3065,32,48,32,48,923xe" filled="true" fillcolor="#f1eef5" stroked="false">
                <v:path arrowok="t"/>
                <v:fill type="solid"/>
              </v:shape>
            </v:group>
            <v:group style="position:absolute;left:139;top:159;width:2833;height:636" coordorigin="139,159" coordsize="2833,636">
              <v:shape style="position:absolute;left:139;top:159;width:2833;height:636" coordorigin="139,159" coordsize="2833,636" path="m139,795l2971,795,2971,159,139,159,139,795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924;width:9926;height:2" coordorigin="31,924" coordsize="9926,2">
              <v:shape style="position:absolute;left:31;top:924;width:9926;height:2" coordorigin="31,924" coordsize="9926,0" path="m31,924l9957,924e" filled="false" stroked="true" strokeweight=".22pt" strokecolor="#eaf0dd">
                <v:path arrowok="t"/>
              </v:shape>
            </v:group>
            <v:group style="position:absolute;left:31;top:32;width:2;height:894" coordorigin="31,32" coordsize="2,894">
              <v:shape style="position:absolute;left:31;top:32;width:2;height:894" coordorigin="31,32" coordsize="0,894" path="m31,32l31,925e" filled="false" stroked="true" strokeweight="1.54pt" strokecolor="#403052">
                <v:path arrowok="t"/>
              </v:shape>
            </v:group>
            <v:group style="position:absolute;left:17;top:940;width:9955;height:2" coordorigin="17,940" coordsize="9955,2">
              <v:shape style="position:absolute;left:17;top:940;width:9955;height:2" coordorigin="17,940" coordsize="9955,0" path="m17,940l9971,940e" filled="false" stroked="true" strokeweight="1.54pt" strokecolor="#403052">
                <v:path arrowok="t"/>
              </v:shape>
            </v:group>
            <v:group style="position:absolute;left:3080;top:15;width:2;height:910" coordorigin="3080,15" coordsize="2,910">
              <v:shape style="position:absolute;left:3080;top:15;width:2;height:910" coordorigin="3080,15" coordsize="0,910" path="m3080,15l3080,925e" filled="false" stroked="true" strokeweight="1.54pt" strokecolor="#403052">
                <v:path arrowok="t"/>
              </v:shape>
            </v:group>
            <v:group style="position:absolute;left:9957;top:32;width:2;height:894" coordorigin="9957,32" coordsize="2,894">
              <v:shape style="position:absolute;left:9957;top:32;width:2;height:894" coordorigin="9957,32" coordsize="0,894" path="m9957,32l9957,925e" filled="false" stroked="true" strokeweight="1.54pt" strokecolor="#403052">
                <v:path arrowok="t"/>
              </v:shape>
              <v:shape style="position:absolute;left:32;top:17;width:3048;height:922" type="#_x0000_t202" filled="false" stroked="false">
                <v:textbox inset="0,0,0,0">
                  <w:txbxContent>
                    <w:p>
                      <w:pPr>
                        <w:spacing w:before="142"/>
                        <w:ind w:left="69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80;top:17;width:6877;height:922" type="#_x0000_t202" filled="false" stroked="false">
                <v:textbox inset="0,0,0,0">
                  <w:txbxContent>
                    <w:p>
                      <w:pPr>
                        <w:spacing w:line="453" w:lineRule="exact" w:before="2"/>
                        <w:ind w:left="0" w:right="2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Rapport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de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tâche,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stage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3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z w:val="33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2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et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30"/>
                          <w:sz w:val="33"/>
                        </w:rPr>
                        <w:t> </w:t>
                      </w:r>
                      <w:r>
                        <w:rPr>
                          <w:rFonts w:ascii="Comic Sans MS" w:hAnsi="Comic Sans MS"/>
                          <w:b/>
                          <w:i/>
                          <w:color w:val="403052"/>
                          <w:spacing w:val="-2"/>
                          <w:sz w:val="33"/>
                        </w:rPr>
                        <w:t>4.</w:t>
                      </w:r>
                      <w:r>
                        <w:rPr>
                          <w:rFonts w:ascii="Comic Sans MS" w:hAnsi="Comic Sans MS"/>
                          <w:sz w:val="33"/>
                        </w:rPr>
                      </w:r>
                    </w:p>
                    <w:p>
                      <w:pPr>
                        <w:spacing w:line="453" w:lineRule="exact" w:before="0"/>
                        <w:ind w:left="0" w:right="2" w:firstLine="0"/>
                        <w:jc w:val="center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/>
                          <w:b/>
                          <w:i/>
                          <w:color w:val="403052"/>
                          <w:sz w:val="33"/>
                        </w:rPr>
                        <w:t>Evaluation.</w:t>
                      </w:r>
                      <w:r>
                        <w:rPr>
                          <w:rFonts w:ascii="Comic Sans MS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722"/>
        <w:gridCol w:w="4537"/>
        <w:gridCol w:w="991"/>
        <w:gridCol w:w="994"/>
        <w:gridCol w:w="991"/>
        <w:gridCol w:w="994"/>
      </w:tblGrid>
      <w:tr>
        <w:trPr>
          <w:trHeight w:val="349" w:hRule="exact"/>
        </w:trPr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3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50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176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RAPPORT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TACHE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STAGE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3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1.3.4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Produire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texte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cohérent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structuré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1.3.4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33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Ecrire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phrases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imposé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respectant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l'orthographe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d'usage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2.5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Choisir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document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pour illustrer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5.1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Utiliser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vocabulaire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technique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Respecter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donnés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9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2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Faire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2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1.2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/>
              <w:ind w:left="102" w:right="79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Structurer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écrit </w:t>
            </w:r>
            <w:r>
              <w:rPr>
                <w:rFonts w:ascii="Calibri" w:hAnsi="Calibri"/>
                <w:sz w:val="24"/>
              </w:rPr>
              <w:t>grâce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plan </w:t>
            </w:r>
            <w:r>
              <w:rPr>
                <w:rFonts w:ascii="Calibri" w:hAnsi="Calibri"/>
                <w:spacing w:val="-2"/>
                <w:sz w:val="24"/>
              </w:rPr>
              <w:t>au</w:t>
            </w:r>
            <w:r>
              <w:rPr>
                <w:rFonts w:ascii="Calibri" w:hAnsi="Calibri"/>
                <w:spacing w:val="2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brouillon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20" w:hRule="exact"/>
        </w:trPr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/>
              <w:ind w:left="102" w:right="10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Observation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pacing w:val="1"/>
                <w:sz w:val="24"/>
              </w:rPr>
              <w:t>du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professeur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50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722"/>
        <w:gridCol w:w="425"/>
        <w:gridCol w:w="4112"/>
        <w:gridCol w:w="991"/>
        <w:gridCol w:w="994"/>
        <w:gridCol w:w="991"/>
        <w:gridCol w:w="994"/>
      </w:tblGrid>
      <w:tr>
        <w:trPr>
          <w:trHeight w:val="350" w:hRule="exact"/>
        </w:trPr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3" w:lineRule="exact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50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/>
              <w:ind w:left="176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RAPPORT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TACHE</w:t>
            </w:r>
            <w:r>
              <w:rPr>
                <w:rFonts w:asci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STAGE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4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1.3.4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Produire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texte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cohérent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 </w:t>
            </w:r>
            <w:r>
              <w:rPr>
                <w:rFonts w:ascii="Calibri" w:hAnsi="Calibri"/>
                <w:spacing w:val="-1"/>
                <w:sz w:val="24"/>
              </w:rPr>
              <w:t>structuré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1.3.4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 w:before="1"/>
              <w:ind w:left="102" w:right="33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Ecrire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phrases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imposé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respectant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l'orthographe</w:t>
            </w:r>
            <w:r>
              <w:rPr>
                <w:rFonts w:ascii="Calibri" w:hAnsi="Calibri"/>
                <w:spacing w:val="-10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d'usage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2.5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Choisir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document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pour illustrer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D1-1</w:t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5.1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Utiliser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un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vocabulaire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technique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Respecter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donnés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efficace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et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finir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son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travail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Travailler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avec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soin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propreté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5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7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7" w:lineRule="auto"/>
              <w:ind w:left="102" w:right="2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Faire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1"/>
                <w:sz w:val="24"/>
              </w:rPr>
              <w:t> maison, sur</w:t>
            </w:r>
            <w:r>
              <w:rPr>
                <w:rFonts w:ascii="Calibri" w:hAnsi="Calibri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temps</w:t>
            </w:r>
            <w:r>
              <w:rPr>
                <w:rFonts w:ascii="Calibri" w:hAnsi="Calibri"/>
                <w:spacing w:val="2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7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1.2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Respecter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et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appliquer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plusieurs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consignes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84" w:hRule="exact"/>
        </w:trPr>
        <w:tc>
          <w:tcPr>
            <w:tcW w:w="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D2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2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69"/>
              <w:ind w:left="12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4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 w:before="1"/>
              <w:ind w:left="102" w:right="79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Structurer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écrit </w:t>
            </w:r>
            <w:r>
              <w:rPr>
                <w:rFonts w:ascii="Calibri" w:hAnsi="Calibri"/>
                <w:sz w:val="24"/>
              </w:rPr>
              <w:t>grâce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plan </w:t>
            </w:r>
            <w:r>
              <w:rPr>
                <w:rFonts w:ascii="Calibri" w:hAnsi="Calibri"/>
                <w:spacing w:val="-2"/>
                <w:sz w:val="24"/>
              </w:rPr>
              <w:t>au</w:t>
            </w:r>
            <w:r>
              <w:rPr>
                <w:rFonts w:ascii="Calibri" w:hAnsi="Calibri"/>
                <w:spacing w:val="2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brouillon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2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left="3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5" w:lineRule="auto" w:before="80"/>
              <w:ind w:left="102" w:right="22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Observation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2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professeur</w:t>
            </w:r>
            <w:r>
              <w:rPr>
                <w:rFonts w:ascii="Calibri"/>
                <w:spacing w:val="-12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808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5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8.15pt;mso-position-horizontal-relative:char;mso-position-vertical-relative:line" coordorigin="0,0" coordsize="9988,763">
            <v:group style="position:absolute;left:45;top:32;width:3020;height:701" coordorigin="45,32" coordsize="3020,701">
              <v:shape style="position:absolute;left:45;top:32;width:3020;height:701" coordorigin="45,32" coordsize="3020,701" path="m45,733l3065,733,3065,32,45,32,45,733xe" filled="true" fillcolor="#f1eef5" stroked="false">
                <v:path arrowok="t"/>
                <v:fill type="solid"/>
              </v:shape>
            </v:group>
            <v:group style="position:absolute;left:139;top:66;width:2833;height:634" coordorigin="139,66" coordsize="2833,634">
              <v:shape style="position:absolute;left:139;top:66;width:2833;height:634" coordorigin="139,66" coordsize="2833,634" path="m139,699l2971,699,2971,66,139,66,139,699xe" filled="true" fillcolor="#f1eef5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403052">
                <v:path arrowok="t"/>
              </v:shape>
            </v:group>
            <v:group style="position:absolute;left:45;top:31;width:3020;height:2" coordorigin="45,31" coordsize="3020,2">
              <v:shape style="position:absolute;left:45;top:31;width:3020;height:2" coordorigin="45,31" coordsize="3020,0" path="m45,31l3065,31e" filled="false" stroked="true" strokeweight=".22pt" strokecolor="#f1eef5">
                <v:path arrowok="t"/>
              </v:shape>
            </v:group>
            <v:group style="position:absolute;left:31;top:732;width:9926;height:2" coordorigin="31,732" coordsize="9926,2">
              <v:shape style="position:absolute;left:31;top:732;width:9926;height:2" coordorigin="31,732" coordsize="9926,0" path="m31,732l9957,732e" filled="false" stroked="true" strokeweight=".22pt" strokecolor="#eaf0dd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403052">
                <v:path arrowok="t"/>
              </v:shape>
            </v:group>
            <v:group style="position:absolute;left:17;top:747;width:9955;height:2" coordorigin="17,747" coordsize="9955,2">
              <v:shape style="position:absolute;left:17;top:747;width:9955;height:2" coordorigin="17,747" coordsize="9955,0" path="m17,747l9971,747e" filled="false" stroked="true" strokeweight="1.54pt" strokecolor="#403052">
                <v:path arrowok="t"/>
              </v:shape>
            </v:group>
            <v:group style="position:absolute;left:3079;top:15;width:2;height:718" coordorigin="3079,15" coordsize="2,718">
              <v:shape style="position:absolute;left:3079;top:15;width:2;height:718" coordorigin="3079,15" coordsize="0,718" path="m3079,15l3079,733e" filled="false" stroked="true" strokeweight="1.54pt" strokecolor="#403052">
                <v:path arrowok="t"/>
              </v:shape>
            </v:group>
            <v:group style="position:absolute;left:9957;top:32;width:2;height:701" coordorigin="9957,32" coordsize="2,701">
              <v:shape style="position:absolute;left:9957;top:32;width:2;height:701" coordorigin="9957,32" coordsize="0,701" path="m9957,32l9957,733e" filled="false" stroked="true" strokeweight="1.54pt" strokecolor="#403052">
                <v:path arrowok="t"/>
              </v:shape>
              <v:shape style="position:absolute;left:31;top:17;width:3049;height:730" type="#_x0000_t202" filled="false" stroked="false">
                <v:textbox inset="0,0,0,0">
                  <w:txbxContent>
                    <w:p>
                      <w:pPr>
                        <w:spacing w:before="48"/>
                        <w:ind w:left="698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52"/>
                        </w:rPr>
                        <w:t>STAGES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079;top:17;width:6878;height:730" type="#_x0000_t202" filled="false" stroked="false">
                <v:textbox inset="0,0,0,0">
                  <w:txbxContent>
                    <w:p>
                      <w:pPr>
                        <w:spacing w:before="129"/>
                        <w:ind w:left="1123" w:right="0" w:firstLine="0"/>
                        <w:jc w:val="left"/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pP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z w:val="33"/>
                          <w:szCs w:val="33"/>
                        </w:rPr>
                        <w:t>Préparer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pacing w:val="-47"/>
                          <w:sz w:val="33"/>
                          <w:szCs w:val="33"/>
                        </w:rPr>
                        <w:t> 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z w:val="33"/>
                          <w:szCs w:val="33"/>
                        </w:rPr>
                        <w:t>l’oral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pacing w:val="-46"/>
                          <w:sz w:val="33"/>
                          <w:szCs w:val="33"/>
                        </w:rPr>
                        <w:t> 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z w:val="33"/>
                          <w:szCs w:val="33"/>
                        </w:rPr>
                        <w:t>blanc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pacing w:val="-47"/>
                          <w:sz w:val="33"/>
                          <w:szCs w:val="33"/>
                        </w:rPr>
                        <w:t> 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pacing w:val="1"/>
                          <w:sz w:val="33"/>
                          <w:szCs w:val="33"/>
                        </w:rPr>
                        <w:t>de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pacing w:val="-46"/>
                          <w:sz w:val="33"/>
                          <w:szCs w:val="33"/>
                        </w:rPr>
                        <w:t> </w:t>
                      </w:r>
                      <w:r>
                        <w:rPr>
                          <w:rFonts w:ascii="Comic Sans MS" w:hAnsi="Comic Sans MS" w:cs="Comic Sans MS" w:eastAsia="Comic Sans MS"/>
                          <w:b/>
                          <w:bCs/>
                          <w:i/>
                          <w:color w:val="403052"/>
                          <w:sz w:val="33"/>
                          <w:szCs w:val="33"/>
                        </w:rPr>
                        <w:t>stage</w:t>
                      </w:r>
                      <w:r>
                        <w:rPr>
                          <w:rFonts w:ascii="Comic Sans MS" w:hAnsi="Comic Sans MS" w:cs="Comic Sans MS" w:eastAsia="Comic Sans MS"/>
                          <w:sz w:val="33"/>
                          <w:szCs w:val="3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63"/>
        <w:ind w:left="220" w:right="505" w:firstLine="566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la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suite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votre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premier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stage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3</w:t>
      </w:r>
      <w:r>
        <w:rPr>
          <w:rFonts w:ascii="Calibri" w:hAnsi="Calibri" w:cs="Calibri" w:eastAsia="Calibri"/>
          <w:position w:val="13"/>
          <w:sz w:val="18"/>
          <w:szCs w:val="18"/>
        </w:rPr>
        <w:t>ème</w:t>
      </w:r>
      <w:r>
        <w:rPr>
          <w:rFonts w:ascii="Calibri" w:hAnsi="Calibri" w:cs="Calibri" w:eastAsia="Calibri"/>
          <w:spacing w:val="21"/>
          <w:position w:val="13"/>
          <w:sz w:val="18"/>
          <w:szCs w:val="1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(stage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n°3),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tous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les</w:t>
      </w:r>
      <w:r>
        <w:rPr>
          <w:rFonts w:ascii="Calibri" w:hAnsi="Calibri" w:cs="Calibri" w:eastAsia="Calibri"/>
          <w:spacing w:val="-1"/>
          <w:sz w:val="28"/>
          <w:szCs w:val="28"/>
        </w:rPr>
        <w:t> élève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3</w:t>
      </w:r>
      <w:r>
        <w:rPr>
          <w:rFonts w:ascii="Calibri" w:hAnsi="Calibri" w:cs="Calibri" w:eastAsia="Calibri"/>
          <w:position w:val="13"/>
          <w:sz w:val="18"/>
          <w:szCs w:val="18"/>
        </w:rPr>
        <w:t>ème</w:t>
      </w:r>
      <w:r>
        <w:rPr>
          <w:rFonts w:ascii="Calibri" w:hAnsi="Calibri" w:cs="Calibri" w:eastAsia="Calibri"/>
          <w:spacing w:val="20"/>
          <w:position w:val="13"/>
          <w:sz w:val="18"/>
          <w:szCs w:val="18"/>
        </w:rPr>
        <w:t> </w:t>
      </w:r>
      <w:r>
        <w:rPr>
          <w:rFonts w:ascii="Calibri" w:hAnsi="Calibri" w:cs="Calibri" w:eastAsia="Calibri"/>
          <w:sz w:val="28"/>
          <w:szCs w:val="28"/>
        </w:rPr>
        <w:t>du</w:t>
      </w:r>
      <w:r>
        <w:rPr>
          <w:rFonts w:ascii="Calibri" w:hAnsi="Calibri" w:cs="Calibri" w:eastAsia="Calibri"/>
          <w:spacing w:val="3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collège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passent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un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oral</w:t>
      </w:r>
      <w:r>
        <w:rPr>
          <w:rFonts w:ascii="Calibri" w:hAnsi="Calibri" w:cs="Calibri" w:eastAsia="Calibri"/>
          <w:spacing w:val="-1"/>
          <w:sz w:val="28"/>
          <w:szCs w:val="28"/>
        </w:rPr>
        <w:t> blanc. C’est </w:t>
      </w:r>
      <w:r>
        <w:rPr>
          <w:rFonts w:ascii="Calibri" w:hAnsi="Calibri" w:cs="Calibri" w:eastAsia="Calibri"/>
          <w:sz w:val="28"/>
          <w:szCs w:val="28"/>
        </w:rPr>
        <w:t>un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moment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important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car</w:t>
      </w:r>
      <w:r>
        <w:rPr>
          <w:rFonts w:ascii="Calibri" w:hAnsi="Calibri" w:cs="Calibri" w:eastAsia="Calibri"/>
          <w:sz w:val="28"/>
          <w:szCs w:val="28"/>
        </w:rPr>
        <w:t> c’est</w:t>
      </w:r>
      <w:r>
        <w:rPr>
          <w:rFonts w:ascii="Calibri" w:hAnsi="Calibri" w:cs="Calibri" w:eastAsia="Calibri"/>
          <w:spacing w:val="-2"/>
          <w:sz w:val="28"/>
          <w:szCs w:val="28"/>
        </w:rPr>
        <w:t> une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première</w:t>
      </w:r>
      <w:r>
        <w:rPr>
          <w:rFonts w:ascii="Calibri" w:hAnsi="Calibri" w:cs="Calibri" w:eastAsia="Calibri"/>
          <w:spacing w:val="5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situation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d’épreuve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orale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conditions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réelles.</w:t>
      </w:r>
    </w:p>
    <w:p>
      <w:pPr>
        <w:spacing w:before="119"/>
        <w:ind w:left="786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Cette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épreuve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orale</w:t>
      </w:r>
      <w:r>
        <w:rPr>
          <w:rFonts w:ascii="Calibri" w:hAnsi="Calibri"/>
          <w:sz w:val="28"/>
        </w:rPr>
        <w:t> est</w:t>
      </w:r>
      <w:r>
        <w:rPr>
          <w:rFonts w:ascii="Calibri" w:hAnsi="Calibri"/>
          <w:spacing w:val="-1"/>
          <w:sz w:val="28"/>
        </w:rPr>
        <w:t> évaluée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compte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dans</w:t>
      </w:r>
      <w:r>
        <w:rPr>
          <w:rFonts w:ascii="Calibri" w:hAnsi="Calibri"/>
          <w:sz w:val="28"/>
        </w:rPr>
        <w:t> votre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bulletin trimestriel.</w:t>
      </w:r>
    </w:p>
    <w:p>
      <w:pPr>
        <w:spacing w:before="121"/>
        <w:ind w:left="292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Cette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épreuve</w:t>
      </w:r>
      <w:r>
        <w:rPr>
          <w:rFonts w:ascii="Calibri" w:hAnsi="Calibri"/>
          <w:b/>
          <w:spacing w:val="-2"/>
          <w:sz w:val="28"/>
        </w:rPr>
        <w:t> vous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entraîne </w:t>
      </w:r>
      <w:r>
        <w:rPr>
          <w:rFonts w:ascii="Calibri" w:hAnsi="Calibri"/>
          <w:b/>
          <w:sz w:val="28"/>
        </w:rPr>
        <w:t>à</w:t>
      </w:r>
      <w:r>
        <w:rPr>
          <w:rFonts w:ascii="Calibri" w:hAnsi="Calibri"/>
          <w:b/>
          <w:spacing w:val="-1"/>
          <w:sz w:val="28"/>
        </w:rPr>
        <w:t> celle</w:t>
      </w:r>
      <w:r>
        <w:rPr>
          <w:rFonts w:ascii="Calibri" w:hAnsi="Calibri"/>
          <w:b/>
          <w:sz w:val="28"/>
        </w:rPr>
        <w:t> du </w:t>
      </w:r>
      <w:r>
        <w:rPr>
          <w:rFonts w:ascii="Calibri" w:hAnsi="Calibri"/>
          <w:b/>
          <w:spacing w:val="-2"/>
          <w:sz w:val="28"/>
        </w:rPr>
        <w:t>CFG.</w:t>
      </w:r>
      <w:r>
        <w:rPr>
          <w:rFonts w:ascii="Calibri" w:hAns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eef5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: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préparer l’oral blanc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stage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en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créant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une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fiche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soutien.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numPr>
          <w:ilvl w:val="0"/>
          <w:numId w:val="15"/>
        </w:numPr>
        <w:tabs>
          <w:tab w:pos="1637" w:val="left" w:leader="none"/>
        </w:tabs>
        <w:spacing w:before="44"/>
        <w:ind w:left="940" w:right="0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un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guide de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critères (pages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suivantes),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1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des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feuilles blanches,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0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le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livret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de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stage,</w:t>
      </w:r>
    </w:p>
    <w:p>
      <w:pPr>
        <w:numPr>
          <w:ilvl w:val="0"/>
          <w:numId w:val="15"/>
        </w:numPr>
        <w:tabs>
          <w:tab w:pos="1637" w:val="left" w:leader="none"/>
        </w:tabs>
        <w:spacing w:before="1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des </w:t>
      </w:r>
      <w:r>
        <w:rPr>
          <w:rFonts w:ascii="Calibri" w:hAnsi="Calibri" w:cs="Calibri" w:eastAsia="Calibri"/>
          <w:sz w:val="28"/>
          <w:szCs w:val="28"/>
        </w:rPr>
        <w:t>outils </w:t>
      </w:r>
      <w:r>
        <w:rPr>
          <w:rFonts w:ascii="Calibri" w:hAnsi="Calibri" w:cs="Calibri" w:eastAsia="Calibri"/>
          <w:spacing w:val="-1"/>
          <w:sz w:val="28"/>
          <w:szCs w:val="28"/>
        </w:rPr>
        <w:t>sur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l’orientation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(revue </w:t>
      </w:r>
      <w:r>
        <w:rPr>
          <w:rFonts w:ascii="Calibri" w:hAnsi="Calibri" w:cs="Calibri" w:eastAsia="Calibri"/>
          <w:spacing w:val="-1"/>
          <w:sz w:val="28"/>
          <w:szCs w:val="28"/>
        </w:rPr>
        <w:t>ou site internet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ONISEP).</w:t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 contenu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de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votre fiche</w:t>
                  </w:r>
                  <w:r>
                    <w:rPr>
                      <w:rFonts w:ascii="Calibri" w:hAns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44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notez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les</w:t>
      </w:r>
      <w:r>
        <w:rPr>
          <w:rFonts w:ascii="Calibri" w:hAnsi="Calibri"/>
          <w:spacing w:val="-1"/>
          <w:sz w:val="28"/>
        </w:rPr>
        <w:t> idées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à</w:t>
      </w:r>
      <w:r>
        <w:rPr>
          <w:rFonts w:ascii="Calibri" w:hAnsi="Calibri"/>
          <w:spacing w:val="-1"/>
          <w:sz w:val="28"/>
        </w:rPr>
        <w:t> développer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par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axe ou thème,</w:t>
      </w:r>
    </w:p>
    <w:p>
      <w:pPr>
        <w:numPr>
          <w:ilvl w:val="0"/>
          <w:numId w:val="15"/>
        </w:numPr>
        <w:tabs>
          <w:tab w:pos="1637" w:val="left" w:leader="none"/>
        </w:tabs>
        <w:spacing w:before="0"/>
        <w:ind w:left="940" w:right="995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inscrivez </w:t>
      </w:r>
      <w:r>
        <w:rPr>
          <w:rFonts w:ascii="Calibri" w:hAnsi="Calibri"/>
          <w:sz w:val="28"/>
        </w:rPr>
        <w:t>les</w:t>
      </w:r>
      <w:r>
        <w:rPr>
          <w:rFonts w:ascii="Calibri" w:hAnsi="Calibri"/>
          <w:spacing w:val="-1"/>
          <w:sz w:val="28"/>
        </w:rPr>
        <w:t> détails techniques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pacing w:val="-2"/>
          <w:sz w:val="28"/>
        </w:rPr>
        <w:t>(nom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machine,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geste,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détails de</w:t>
      </w:r>
      <w:r>
        <w:rPr>
          <w:rFonts w:ascii="Calibri" w:hAnsi="Calibri"/>
          <w:spacing w:val="37"/>
          <w:sz w:val="28"/>
        </w:rPr>
        <w:t> </w:t>
      </w:r>
      <w:r>
        <w:rPr>
          <w:rFonts w:ascii="Calibri" w:hAnsi="Calibri"/>
          <w:spacing w:val="-1"/>
          <w:sz w:val="28"/>
        </w:rPr>
        <w:t>chiffres,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tout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ce</w:t>
      </w:r>
      <w:r>
        <w:rPr>
          <w:rFonts w:ascii="Calibri" w:hAnsi="Calibri"/>
          <w:spacing w:val="-2"/>
          <w:sz w:val="28"/>
        </w:rPr>
        <w:t> qui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est</w:t>
      </w:r>
      <w:r>
        <w:rPr>
          <w:rFonts w:ascii="Calibri" w:hAnsi="Calibri"/>
          <w:spacing w:val="-1"/>
          <w:sz w:val="28"/>
        </w:rPr>
        <w:t> difficilement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mémorisable),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0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notez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mots-clefs</w:t>
      </w:r>
      <w:r>
        <w:rPr>
          <w:rFonts w:ascii="Calibri" w:hAnsi="Calibri"/>
          <w:spacing w:val="-1"/>
          <w:sz w:val="28"/>
        </w:rPr>
        <w:t>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pas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texte </w:t>
      </w:r>
      <w:r>
        <w:rPr>
          <w:rFonts w:ascii="Calibri" w:hAnsi="Calibri"/>
          <w:sz w:val="28"/>
        </w:rPr>
        <w:t>«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pacing w:val="-1"/>
          <w:sz w:val="28"/>
        </w:rPr>
        <w:t>prêt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à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lire »,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0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2"/>
          <w:sz w:val="28"/>
        </w:rPr>
        <w:t>une </w:t>
      </w:r>
      <w:r>
        <w:rPr>
          <w:rFonts w:ascii="Calibri" w:hAnsi="Calibri"/>
          <w:spacing w:val="-1"/>
          <w:sz w:val="28"/>
        </w:rPr>
        <w:t>idée</w:t>
      </w:r>
      <w:r>
        <w:rPr>
          <w:rFonts w:ascii="Calibri" w:hAnsi="Calibri"/>
          <w:sz w:val="28"/>
        </w:rPr>
        <w:t> =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une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ligne,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1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utilisez de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la</w:t>
      </w:r>
      <w:r>
        <w:rPr>
          <w:rFonts w:ascii="Calibri"/>
          <w:spacing w:val="-1"/>
          <w:sz w:val="28"/>
        </w:rPr>
        <w:t> couleur,</w:t>
      </w:r>
    </w:p>
    <w:p>
      <w:pPr>
        <w:numPr>
          <w:ilvl w:val="0"/>
          <w:numId w:val="15"/>
        </w:numPr>
        <w:tabs>
          <w:tab w:pos="1637" w:val="left" w:leader="none"/>
        </w:tabs>
        <w:spacing w:line="341" w:lineRule="exact" w:before="0"/>
        <w:ind w:left="1636" w:right="0" w:hanging="41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n</w:t>
      </w:r>
      <w:r>
        <w:rPr>
          <w:rFonts w:ascii="Calibri" w:hAnsi="Calibri" w:cs="Calibri" w:eastAsia="Calibri"/>
          <w:spacing w:val="-1"/>
          <w:sz w:val="28"/>
          <w:szCs w:val="28"/>
        </w:rPr>
        <w:t>’écrivez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pas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petit.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z w:val="28"/>
                    </w:rPr>
                    <w:t>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44"/>
        <w:ind w:left="220" w:right="505" w:firstLine="283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1"/>
          <w:sz w:val="28"/>
          <w:szCs w:val="28"/>
        </w:rPr>
        <w:t>Vous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devez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vous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entrainer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en</w:t>
      </w:r>
      <w:r>
        <w:rPr>
          <w:rFonts w:ascii="Calibri" w:hAnsi="Calibri" w:cs="Calibri" w:eastAsia="Calibri"/>
          <w:spacing w:val="-1"/>
          <w:sz w:val="28"/>
          <w:szCs w:val="28"/>
        </w:rPr>
        <w:t> binôme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et passer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au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moins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une </w:t>
      </w:r>
      <w:r>
        <w:rPr>
          <w:rFonts w:ascii="Calibri" w:hAnsi="Calibri" w:cs="Calibri" w:eastAsia="Calibri"/>
          <w:sz w:val="28"/>
          <w:szCs w:val="28"/>
        </w:rPr>
        <w:t>fois avec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vos</w:t>
      </w:r>
      <w:r>
        <w:rPr>
          <w:rFonts w:ascii="Calibri" w:hAnsi="Calibri" w:cs="Calibri" w:eastAsia="Calibri"/>
          <w:spacing w:val="29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professeurs </w:t>
      </w:r>
      <w:r>
        <w:rPr>
          <w:rFonts w:ascii="Calibri" w:hAnsi="Calibri" w:cs="Calibri" w:eastAsia="Calibri"/>
          <w:sz w:val="28"/>
          <w:szCs w:val="28"/>
        </w:rPr>
        <w:t>la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semaine </w:t>
      </w:r>
      <w:r>
        <w:rPr>
          <w:rFonts w:ascii="Calibri" w:hAnsi="Calibri" w:cs="Calibri" w:eastAsia="Calibri"/>
          <w:spacing w:val="-1"/>
          <w:sz w:val="28"/>
          <w:szCs w:val="28"/>
        </w:rPr>
        <w:t>précédente,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pour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tester </w:t>
      </w:r>
      <w:r>
        <w:rPr>
          <w:rFonts w:ascii="Calibri" w:hAnsi="Calibri" w:cs="Calibri" w:eastAsia="Calibri"/>
          <w:sz w:val="28"/>
          <w:szCs w:val="28"/>
        </w:rPr>
        <w:t>et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prendre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des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repères</w:t>
      </w:r>
      <w:r>
        <w:rPr>
          <w:rFonts w:ascii="Calibri" w:hAnsi="Calibri" w:cs="Calibri" w:eastAsia="Calibri"/>
          <w:sz w:val="28"/>
          <w:szCs w:val="28"/>
        </w:rPr>
        <w:t> afin</w:t>
      </w:r>
      <w:r>
        <w:rPr>
          <w:rFonts w:ascii="Calibri" w:hAnsi="Calibri" w:cs="Calibri" w:eastAsia="Calibri"/>
          <w:spacing w:val="4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d’améliorer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votre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fiche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l’oral.</w:t>
      </w:r>
    </w:p>
    <w:p>
      <w:pPr>
        <w:spacing w:line="240" w:lineRule="auto" w:before="1"/>
        <w:rPr>
          <w:rFonts w:ascii="Calibri" w:hAnsi="Calibri" w:cs="Calibri" w:eastAsia="Calibri"/>
          <w:sz w:val="7"/>
          <w:szCs w:val="7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14.35pt;height:171.15pt;mso-position-horizontal-relative:char;mso-position-vertical-relative:line" coordorigin="0,0" coordsize="10287,3423">
            <v:shape style="position:absolute;left:0;top:0;width:10286;height:3422" type="#_x0000_t75" stroked="false">
              <v:imagedata r:id="rId56" o:title=""/>
            </v:shape>
            <v:shape style="position:absolute;left:10;top:110;width:1990;height:1946" type="#_x0000_t75" stroked="false">
              <v:imagedata r:id="rId57" o:title=""/>
            </v:shape>
            <v:shape style="position:absolute;left:245;top:1841;width:1399;height:1205" type="#_x0000_t75" stroked="false">
              <v:imagedata r:id="rId58" o:title=""/>
            </v:shape>
            <v:shape style="position:absolute;left:2237;top:327;width:191;height:1492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  <w:t></w:t>
                    </w:r>
                  </w:p>
                  <w:p>
                    <w:pPr>
                      <w:spacing w:line="240" w:lineRule="auto" w:before="0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alibri" w:hAnsi="Calibri" w:cs="Calibri" w:eastAsia="Calibri"/>
                        <w:sz w:val="19"/>
                        <w:szCs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  <w:t></w:t>
                    </w:r>
                  </w:p>
                  <w:p>
                    <w:pPr>
                      <w:spacing w:line="261" w:lineRule="exact" w:before="189"/>
                      <w:ind w:left="0" w:right="0" w:firstLine="0"/>
                      <w:jc w:val="left"/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</w:pPr>
                    <w:r>
                      <w:rPr>
                        <w:rFonts w:ascii="Wingdings" w:hAnsi="Wingdings" w:cs="Wingdings" w:eastAsia="Wingdings"/>
                        <w:sz w:val="24"/>
                        <w:szCs w:val="24"/>
                      </w:rPr>
                      <w:t></w:t>
                    </w:r>
                  </w:p>
                </w:txbxContent>
              </v:textbox>
              <w10:wrap type="none"/>
            </v:shape>
            <v:shape style="position:absolute;left:415;top:1908;width:1054;height:1220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center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E</w:t>
                    </w:r>
                    <w:r>
                      <w:rPr>
                        <w:rFonts w:asci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JOUR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  <w:p>
                    <w:pPr>
                      <w:spacing w:line="450" w:lineRule="atLeast" w:before="1"/>
                      <w:ind w:left="55" w:right="53" w:firstLine="0"/>
                      <w:jc w:val="center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32"/>
                        <w:szCs w:val="32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19"/>
                        <w:w w:val="99"/>
                        <w:sz w:val="32"/>
                        <w:szCs w:val="32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w w:val="95"/>
                        <w:sz w:val="32"/>
                        <w:szCs w:val="32"/>
                      </w:rPr>
                      <w:t>L’ORAL</w:t>
                    </w:r>
                    <w:r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r>
                  </w:p>
                </w:txbxContent>
              </v:textbox>
              <w10:wrap type="none"/>
            </v:shape>
            <v:shape style="position:absolute;left:2237;top:342;width:7664;height:2745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36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Munissez-vous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votre</w:t>
                    </w:r>
                    <w:r>
                      <w:rPr>
                        <w:rFonts w:ascii="Calibri" w:hAnsi="Calibri" w:cs="Calibri" w:eastAsia="Calibri"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convocation,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votre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carte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d’identité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et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votre</w:t>
                    </w:r>
                  </w:p>
                  <w:p>
                    <w:pPr>
                      <w:spacing w:before="46"/>
                      <w:ind w:left="36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livret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stage.</w:t>
                    </w:r>
                    <w:r>
                      <w:rPr>
                        <w:rFonts w:ascii="Calibri"/>
                        <w:sz w:val="24"/>
                      </w:rPr>
                    </w:r>
                  </w:p>
                  <w:p>
                    <w:pPr>
                      <w:spacing w:before="163"/>
                      <w:ind w:left="36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Prévoyez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d’arriver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au</w:t>
                    </w:r>
                    <w:r>
                      <w:rPr>
                        <w:rFonts w:ascii="Calibri" w:hAnsi="Calibri" w:cs="Calibri" w:eastAsia="Calibri"/>
                        <w:spacing w:val="1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moins</w:t>
                    </w:r>
                    <w:r>
                      <w:rPr>
                        <w:rFonts w:ascii="Calibri" w:hAnsi="Calibri" w:cs="Calibri" w:eastAsia="Calibri"/>
                        <w:spacing w:val="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 minutes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à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 l’avance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.</w:t>
                    </w:r>
                  </w:p>
                  <w:p>
                    <w:pPr>
                      <w:spacing w:line="277" w:lineRule="auto" w:before="163"/>
                      <w:ind w:left="360" w:right="407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Soignez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votre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tenue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vestimentaire,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ne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mâchez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pas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bonbons,</w:t>
                    </w:r>
                    <w:r>
                      <w:rPr>
                        <w:rFonts w:ascii="Calibri" w:hAnsi="Calibri"/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pas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spacing w:val="47"/>
                        <w:w w:val="9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casquette...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60" w:val="left" w:leader="none"/>
                      </w:tabs>
                      <w:spacing w:before="117"/>
                      <w:ind w:left="360" w:right="0" w:hanging="36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N’oubliez</w:t>
                    </w:r>
                    <w:r>
                      <w:rPr>
                        <w:rFonts w:ascii="Calibri" w:hAnsi="Calibri" w:cs="Calibri" w:eastAsia="Calibri"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pas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dire</w:t>
                    </w:r>
                    <w:r>
                      <w:rPr>
                        <w:rFonts w:ascii="Calibri" w:hAnsi="Calibri" w:cs="Calibri" w:eastAsia="Calibri"/>
                        <w:spacing w:val="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bonjour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en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entrant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dans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 la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pièce,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60" w:val="left" w:leader="none"/>
                      </w:tabs>
                      <w:spacing w:line="289" w:lineRule="exact" w:before="165"/>
                      <w:ind w:left="360" w:right="0" w:hanging="36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N’oubliez</w:t>
                    </w:r>
                    <w:r>
                      <w:rPr>
                        <w:rFonts w:ascii="Calibri" w:hAnsi="Calibri" w:cs="Calibri" w:eastAsia="Calibri"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pas</w:t>
                    </w:r>
                    <w:r>
                      <w:rPr>
                        <w:rFonts w:ascii="Calibri" w:hAnsi="Calibri" w:cs="Calibri" w:eastAsia="Calibri"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dire</w:t>
                    </w:r>
                    <w:r>
                      <w:rPr>
                        <w:rFonts w:ascii="Calibri" w:hAnsi="Calibri" w:cs="Calibri" w:eastAsia="Calibri"/>
                        <w:spacing w:val="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au-revoir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et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merci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en</w:t>
                    </w:r>
                    <w:r>
                      <w:rPr>
                        <w:rFonts w:ascii="Calibri" w:hAnsi="Calibri" w:cs="Calibri" w:eastAsia="Calibri"/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quittant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  <w:t> la</w:t>
                    </w:r>
                    <w:r>
                      <w:rPr>
                        <w:rFonts w:ascii="Calibri" w:hAnsi="Calibri" w:cs="Calibri" w:eastAsia="Calibri"/>
                        <w:spacing w:val="-4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spacing w:val="-1"/>
                        <w:sz w:val="24"/>
                        <w:szCs w:val="24"/>
                      </w:rPr>
                      <w:t>pièce.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8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00" w:right="900"/>
        </w:sectPr>
      </w:pPr>
    </w:p>
    <w:p>
      <w:pPr>
        <w:spacing w:line="240" w:lineRule="auto" w:before="12"/>
        <w:rPr>
          <w:rFonts w:ascii="Calibri" w:hAnsi="Calibri" w:cs="Calibri" w:eastAsia="Calibri"/>
          <w:sz w:val="5"/>
          <w:szCs w:val="5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07.35pt;height:23.3pt;mso-position-horizontal-relative:char;mso-position-vertical-relative:line" type="#_x0000_t202" filled="true" fillcolor="#f1eef5" stroked="true" strokeweight="1.54pt" strokecolor="#403052">
            <v:textbox inset="0,0,0,0">
              <w:txbxContent>
                <w:p>
                  <w:pPr>
                    <w:spacing w:before="22"/>
                    <w:ind w:left="1902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GUIDE</w:t>
                  </w:r>
                  <w:r>
                    <w:rPr>
                      <w:rFonts w:ascii="Calibri" w:hAnsi="Calibri"/>
                      <w:b/>
                      <w:color w:val="403052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40305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CRITERES </w:t>
                  </w:r>
                  <w:r>
                    <w:rPr>
                      <w:rFonts w:ascii="Calibri" w:hAnsi="Calibri"/>
                      <w:b/>
                      <w:color w:val="403052"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color w:val="403052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organisez</w:t>
                  </w:r>
                  <w:r>
                    <w:rPr>
                      <w:rFonts w:ascii="Calibri" w:hAnsi="Calibri"/>
                      <w:b/>
                      <w:color w:val="40305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vos idées</w:t>
                  </w:r>
                  <w:r>
                    <w:rPr>
                      <w:rFonts w:ascii="Calibri" w:hAnsi="Calibri"/>
                      <w:b/>
                      <w:color w:val="403052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z w:val="28"/>
                    </w:rPr>
                    <w:t>sur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 ces</w:t>
                  </w:r>
                  <w:r>
                    <w:rPr>
                      <w:rFonts w:ascii="Calibri" w:hAnsi="Calibri"/>
                      <w:b/>
                      <w:color w:val="40305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403052"/>
                      <w:spacing w:val="-1"/>
                      <w:sz w:val="28"/>
                    </w:rPr>
                    <w:t>pages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p>
      <w:pPr>
        <w:spacing w:before="44"/>
        <w:ind w:left="116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  <w:t>ATTENTION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ce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n’est </w:t>
      </w:r>
      <w:r>
        <w:rPr>
          <w:rFonts w:ascii="Calibri" w:hAnsi="Calibri" w:cs="Calibri" w:eastAsia="Calibri"/>
          <w:b/>
          <w:bCs/>
          <w:sz w:val="28"/>
          <w:szCs w:val="28"/>
        </w:rPr>
        <w:t>pas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votre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fiche </w:t>
      </w:r>
      <w:r>
        <w:rPr>
          <w:rFonts w:ascii="Calibri" w:hAnsi="Calibri" w:cs="Calibri" w:eastAsia="Calibri"/>
          <w:b/>
          <w:bCs/>
          <w:sz w:val="28"/>
          <w:szCs w:val="28"/>
        </w:rPr>
        <w:t>de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soutien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mais</w:t>
      </w:r>
      <w:r>
        <w:rPr>
          <w:rFonts w:ascii="Calibri" w:hAnsi="Calibri" w:cs="Calibri" w:eastAsia="Calibri"/>
          <w:b/>
          <w:bCs/>
          <w:sz w:val="28"/>
          <w:szCs w:val="28"/>
        </w:rPr>
        <w:t> un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outil</w:t>
      </w:r>
      <w:r>
        <w:rPr>
          <w:rFonts w:ascii="Calibri" w:hAnsi="Calibri" w:cs="Calibri" w:eastAsia="Calibri"/>
          <w:b/>
          <w:bCs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qui sert</w:t>
      </w:r>
      <w:r>
        <w:rPr>
          <w:rFonts w:ascii="Calibri" w:hAnsi="Calibri" w:cs="Calibri" w:eastAsia="Calibri"/>
          <w:b/>
          <w:bCs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:</w:t>
      </w:r>
      <w:r>
        <w:rPr>
          <w:rFonts w:ascii="Calibri" w:hAnsi="Calibri" w:cs="Calibri" w:eastAsia="Calibri"/>
          <w:sz w:val="28"/>
          <w:szCs w:val="28"/>
        </w:rPr>
      </w:r>
    </w:p>
    <w:p>
      <w:pPr>
        <w:numPr>
          <w:ilvl w:val="0"/>
          <w:numId w:val="17"/>
        </w:numPr>
        <w:tabs>
          <w:tab w:pos="947" w:val="left" w:leader="none"/>
        </w:tabs>
        <w:spacing w:before="172"/>
        <w:ind w:left="946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z w:val="28"/>
        </w:rPr>
        <w:t>à</w:t>
      </w:r>
      <w:r>
        <w:rPr>
          <w:rFonts w:ascii="Calibri" w:hAnsi="Calibri"/>
          <w:b/>
          <w:spacing w:val="-1"/>
          <w:sz w:val="28"/>
        </w:rPr>
        <w:t> faire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ressortir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les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éléments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importants,</w:t>
      </w:r>
      <w:r>
        <w:rPr>
          <w:rFonts w:ascii="Calibri" w:hAnsi="Calibri"/>
          <w:sz w:val="28"/>
        </w:rPr>
      </w:r>
    </w:p>
    <w:p>
      <w:pPr>
        <w:numPr>
          <w:ilvl w:val="0"/>
          <w:numId w:val="17"/>
        </w:numPr>
        <w:tabs>
          <w:tab w:pos="947" w:val="left" w:leader="none"/>
        </w:tabs>
        <w:spacing w:before="169"/>
        <w:ind w:left="946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b/>
          <w:spacing w:val="-1"/>
          <w:sz w:val="28"/>
        </w:rPr>
        <w:t>permet</w:t>
      </w:r>
      <w:r>
        <w:rPr>
          <w:rFonts w:ascii="Calibri" w:hAnsi="Calibri"/>
          <w:b/>
          <w:sz w:val="28"/>
        </w:rPr>
        <w:t> au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professeur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z w:val="28"/>
        </w:rPr>
        <w:t>de</w:t>
      </w:r>
      <w:r>
        <w:rPr>
          <w:rFonts w:ascii="Calibri" w:hAnsi="Calibri"/>
          <w:b/>
          <w:spacing w:val="-1"/>
          <w:sz w:val="28"/>
        </w:rPr>
        <w:t> vous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aider avant </w:t>
      </w:r>
      <w:r>
        <w:rPr>
          <w:rFonts w:ascii="Calibri" w:hAnsi="Calibri"/>
          <w:b/>
          <w:sz w:val="28"/>
        </w:rPr>
        <w:t>la</w:t>
      </w:r>
      <w:r>
        <w:rPr>
          <w:rFonts w:ascii="Calibri" w:hAnsi="Calibri"/>
          <w:b/>
          <w:spacing w:val="-1"/>
          <w:sz w:val="28"/>
        </w:rPr>
        <w:t> création</w:t>
      </w:r>
      <w:r>
        <w:rPr>
          <w:rFonts w:ascii="Calibri" w:hAnsi="Calibri"/>
          <w:b/>
          <w:sz w:val="28"/>
        </w:rPr>
        <w:t> de</w:t>
      </w:r>
      <w:r>
        <w:rPr>
          <w:rFonts w:ascii="Calibri" w:hAnsi="Calibri"/>
          <w:b/>
          <w:spacing w:val="-1"/>
          <w:sz w:val="28"/>
        </w:rPr>
        <w:t> votre</w:t>
      </w:r>
      <w:r>
        <w:rPr>
          <w:rFonts w:ascii="Calibri" w:hAnsi="Calibri"/>
          <w:b/>
          <w:spacing w:val="-4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fiche</w:t>
      </w:r>
      <w:r>
        <w:rPr>
          <w:rFonts w:ascii="Calibri" w:hAnsi="Calibri"/>
          <w:b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définitive.</w:t>
      </w:r>
      <w:r>
        <w:rPr>
          <w:rFonts w:ascii="Calibri" w:hAnsi="Calibri"/>
          <w:sz w:val="28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19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2.45pt;mso-position-horizontal-relative:char;mso-position-vertical-relative:line" type="#_x0000_t202" filled="true" fillcolor="#585858" stroked="false">
            <v:textbox inset="0,0,0,0">
              <w:txbxContent>
                <w:p>
                  <w:pPr>
                    <w:spacing w:before="0"/>
                    <w:ind w:left="235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PARTIE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1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: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32"/>
                    </w:rPr>
                    <w:t>présentation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32"/>
                    </w:rPr>
                    <w:t>de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soi,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32"/>
                    </w:rPr>
                    <w:t>du</w:t>
                  </w:r>
                  <w:r>
                    <w:rPr>
                      <w:rFonts w:ascii="Calibri" w:hAnsi="Calibri"/>
                      <w:b/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stage</w:t>
                  </w:r>
                  <w:r>
                    <w:rPr>
                      <w:rFonts w:ascii="Calibri" w:hAns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tabs>
          <w:tab w:pos="3426" w:val="left" w:leader="none"/>
          <w:tab w:pos="10216" w:val="left" w:leader="none"/>
        </w:tabs>
        <w:spacing w:before="214"/>
        <w:ind w:left="197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z w:val="28"/>
        </w:rPr>
      </w:r>
      <w:r>
        <w:rPr>
          <w:rFonts w:ascii="Calibri"/>
          <w:b/>
          <w:sz w:val="28"/>
          <w:highlight w:val="lightGray"/>
        </w:rPr>
        <w:t> </w:t>
        <w:tab/>
      </w:r>
      <w:r>
        <w:rPr>
          <w:rFonts w:ascii="Calibri"/>
          <w:b/>
          <w:spacing w:val="-1"/>
          <w:sz w:val="28"/>
          <w:highlight w:val="lightGray"/>
        </w:rPr>
        <w:t>PRESENTATION</w:t>
      </w:r>
      <w:r>
        <w:rPr>
          <w:rFonts w:ascii="Calibri"/>
          <w:b/>
          <w:spacing w:val="-3"/>
          <w:sz w:val="28"/>
          <w:highlight w:val="lightGray"/>
        </w:rPr>
        <w:t> </w:t>
      </w:r>
      <w:r>
        <w:rPr>
          <w:rFonts w:ascii="Calibri"/>
          <w:b/>
          <w:spacing w:val="-2"/>
          <w:sz w:val="28"/>
          <w:highlight w:val="lightGray"/>
        </w:rPr>
        <w:t>PERSONNELLE</w:t>
      </w:r>
      <w:r>
        <w:rPr>
          <w:rFonts w:ascii="Calibri"/>
          <w:b/>
          <w:sz w:val="28"/>
          <w:highlight w:val="lightGray"/>
        </w:rPr>
        <w:t> </w:t>
        <w:tab/>
      </w:r>
      <w:r>
        <w:rPr>
          <w:rFonts w:ascii="Calibri"/>
          <w:b/>
          <w:sz w:val="28"/>
        </w:rPr>
      </w:r>
      <w:r>
        <w:rPr>
          <w:rFonts w:ascii="Calibri"/>
          <w:sz w:val="28"/>
        </w:rPr>
      </w:r>
    </w:p>
    <w:p>
      <w:pPr>
        <w:pStyle w:val="BodyText"/>
        <w:spacing w:line="240" w:lineRule="auto" w:before="49"/>
        <w:ind w:left="226" w:right="0" w:firstLine="0"/>
        <w:jc w:val="left"/>
      </w:pPr>
      <w:r>
        <w:rPr/>
        <w:t>Nom,</w:t>
      </w:r>
      <w:r>
        <w:rPr>
          <w:spacing w:val="-6"/>
        </w:rPr>
        <w:t> </w:t>
      </w:r>
      <w:r>
        <w:rPr>
          <w:spacing w:val="-1"/>
        </w:rPr>
        <w:t>prénom,</w:t>
      </w:r>
      <w:r>
        <w:rPr>
          <w:spacing w:val="-2"/>
        </w:rPr>
        <w:t> </w:t>
      </w:r>
      <w:r>
        <w:rPr>
          <w:spacing w:val="-1"/>
        </w:rPr>
        <w:t>âge,</w:t>
      </w:r>
      <w:r>
        <w:rPr>
          <w:spacing w:val="-3"/>
        </w:rPr>
        <w:t> </w:t>
      </w:r>
      <w:r>
        <w:rPr>
          <w:spacing w:val="-1"/>
        </w:rPr>
        <w:t>collège,</w:t>
      </w:r>
      <w:r>
        <w:rPr>
          <w:spacing w:val="-4"/>
        </w:rPr>
        <w:t> </w:t>
      </w:r>
      <w:r>
        <w:rPr/>
        <w:t>ville,</w:t>
      </w:r>
      <w:r>
        <w:rPr>
          <w:spacing w:val="-3"/>
        </w:rPr>
        <w:t> </w:t>
      </w:r>
      <w:r>
        <w:rPr>
          <w:spacing w:val="-1"/>
        </w:rPr>
        <w:t>classe.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pStyle w:val="Heading3"/>
        <w:tabs>
          <w:tab w:pos="4475" w:val="left" w:leader="none"/>
          <w:tab w:pos="10216" w:val="left" w:leader="none"/>
        </w:tabs>
        <w:spacing w:line="240" w:lineRule="auto"/>
        <w:ind w:left="197" w:right="0"/>
        <w:jc w:val="left"/>
        <w:rPr>
          <w:b w:val="0"/>
          <w:bCs w:val="0"/>
        </w:rPr>
      </w:pPr>
      <w:r>
        <w:rPr/>
      </w:r>
      <w:r>
        <w:rPr>
          <w:highlight w:val="lightGray"/>
        </w:rPr>
        <w:t> </w:t>
        <w:tab/>
      </w:r>
      <w:r>
        <w:rPr>
          <w:spacing w:val="-1"/>
          <w:highlight w:val="lightGray"/>
        </w:rPr>
        <w:t>ENTREPRISE</w:t>
      </w:r>
      <w:r>
        <w:rPr>
          <w:highlight w:val="lightGray"/>
        </w:rPr>
        <w:t> </w:t>
        <w:tab/>
      </w:r>
      <w:r>
        <w:rPr/>
      </w:r>
      <w:r>
        <w:rPr>
          <w:b w:val="0"/>
        </w:rPr>
      </w:r>
    </w:p>
    <w:p>
      <w:pPr>
        <w:spacing w:line="275" w:lineRule="auto" w:before="51"/>
        <w:ind w:left="226" w:right="37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Nom,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adresse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(ou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ville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+</w:t>
      </w:r>
      <w:r>
        <w:rPr>
          <w:rFonts w:ascii="Calibri" w:hAnsi="Calibri" w:cs="Calibri" w:eastAsia="Calibri"/>
          <w:i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quartier),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nombre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salariés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(si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possible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homme,</w:t>
      </w:r>
      <w:r>
        <w:rPr>
          <w:rFonts w:ascii="Calibri" w:hAnsi="Calibri" w:cs="Calibri" w:eastAsia="Calibri"/>
          <w:i/>
          <w:sz w:val="24"/>
          <w:szCs w:val="24"/>
        </w:rPr>
        <w:t> femme,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apprentis),</w:t>
      </w:r>
      <w:r>
        <w:rPr>
          <w:rFonts w:ascii="Calibri" w:hAnsi="Calibri" w:cs="Calibri" w:eastAsia="Calibri"/>
          <w:i/>
          <w:spacing w:val="6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domaine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professionnel,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activité(s)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l’entreprise.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i/>
          <w:sz w:val="24"/>
          <w:szCs w:val="24"/>
        </w:rPr>
      </w:pPr>
    </w:p>
    <w:p>
      <w:pPr>
        <w:pStyle w:val="Heading3"/>
        <w:tabs>
          <w:tab w:pos="4194" w:val="left" w:leader="none"/>
          <w:tab w:pos="10216" w:val="left" w:leader="none"/>
        </w:tabs>
        <w:spacing w:line="240" w:lineRule="auto"/>
        <w:ind w:left="197" w:right="0"/>
        <w:jc w:val="left"/>
        <w:rPr>
          <w:b w:val="0"/>
          <w:bCs w:val="0"/>
        </w:rPr>
      </w:pPr>
      <w:r>
        <w:rPr/>
      </w:r>
      <w:r>
        <w:rPr>
          <w:highlight w:val="lightGray"/>
        </w:rPr>
        <w:t> </w:t>
        <w:tab/>
      </w:r>
      <w:r>
        <w:rPr>
          <w:highlight w:val="lightGray"/>
        </w:rPr>
        <w:t>AVANT</w:t>
      </w:r>
      <w:r>
        <w:rPr>
          <w:spacing w:val="-2"/>
          <w:highlight w:val="lightGray"/>
        </w:rPr>
        <w:t> </w:t>
      </w:r>
      <w:r>
        <w:rPr>
          <w:spacing w:val="-1"/>
          <w:highlight w:val="lightGray"/>
        </w:rPr>
        <w:t>LE</w:t>
      </w:r>
      <w:r>
        <w:rPr>
          <w:spacing w:val="-2"/>
          <w:highlight w:val="lightGray"/>
        </w:rPr>
        <w:t> </w:t>
      </w:r>
      <w:r>
        <w:rPr>
          <w:highlight w:val="lightGray"/>
        </w:rPr>
        <w:t>STAGE</w:t>
      </w:r>
      <w:r>
        <w:rPr>
          <w:highlight w:val="lightGray"/>
        </w:rPr>
        <w:t> </w:t>
        <w:tab/>
      </w:r>
      <w:r>
        <w:rPr/>
      </w:r>
      <w:r>
        <w:rPr>
          <w:b w:val="0"/>
        </w:rPr>
      </w:r>
    </w:p>
    <w:p>
      <w:pPr>
        <w:spacing w:line="259" w:lineRule="auto" w:before="51"/>
        <w:ind w:left="226" w:right="211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Durée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dates du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stage,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comment vous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avez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trouvé votre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stage, pourquoi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avez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choisi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(ou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non)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97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métier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ou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l’entreprise,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quelles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difficultés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avez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rencontrées, vos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stages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z w:val="24"/>
          <w:szCs w:val="24"/>
        </w:rPr>
        <w:t> 4</w:t>
      </w:r>
      <w:r>
        <w:rPr>
          <w:rFonts w:ascii="Calibri" w:hAnsi="Calibri" w:cs="Calibri" w:eastAsia="Calibri"/>
          <w:i/>
          <w:position w:val="11"/>
          <w:sz w:val="16"/>
          <w:szCs w:val="16"/>
        </w:rPr>
        <w:t>ème</w:t>
      </w:r>
      <w:r>
        <w:rPr>
          <w:rFonts w:ascii="Calibri" w:hAnsi="Calibri" w:cs="Calibri" w:eastAsia="Calibri"/>
          <w:i/>
          <w:spacing w:val="14"/>
          <w:position w:val="11"/>
          <w:sz w:val="16"/>
          <w:szCs w:val="16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ont-ils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influencé</w:t>
      </w:r>
      <w:r>
        <w:rPr>
          <w:rFonts w:ascii="Calibri" w:hAnsi="Calibri" w:cs="Calibri" w:eastAsia="Calibri"/>
          <w:i/>
          <w:spacing w:val="111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votre</w:t>
      </w:r>
      <w:r>
        <w:rPr>
          <w:rFonts w:ascii="Calibri" w:hAnsi="Calibri" w:cs="Calibri" w:eastAsia="Calibri"/>
          <w:i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démarche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?....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i/>
          <w:sz w:val="14"/>
          <w:szCs w:val="14"/>
        </w:rPr>
      </w:pPr>
    </w:p>
    <w:p>
      <w:pPr>
        <w:spacing w:line="200" w:lineRule="atLeast"/>
        <w:ind w:left="5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900" w:bottom="0" w:left="1060" w:right="480"/>
        </w:sectPr>
      </w:pPr>
    </w:p>
    <w:p>
      <w:pPr>
        <w:spacing w:line="240" w:lineRule="auto" w:before="5"/>
        <w:rPr>
          <w:rFonts w:ascii="Calibri" w:hAnsi="Calibri" w:cs="Calibri" w:eastAsia="Calibri"/>
          <w:i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2.45pt;mso-position-horizontal-relative:char;mso-position-vertical-relative:line" type="#_x0000_t202" filled="true" fillcolor="#622322" stroked="false">
            <v:textbox inset="0,0,0,0">
              <w:txbxContent>
                <w:p>
                  <w:pPr>
                    <w:spacing w:before="0"/>
                    <w:ind w:left="1390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PARTIE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2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:</w:t>
                  </w:r>
                  <w:r>
                    <w:rPr>
                      <w:rFonts w:ascii="Calibri" w:hAnsi="Calibri"/>
                      <w:b/>
                      <w:color w:val="FFFFFF"/>
                      <w:spacing w:val="-5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32"/>
                    </w:rPr>
                    <w:t>descriptif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des</w:t>
                  </w:r>
                  <w:r>
                    <w:rPr>
                      <w:rFonts w:ascii="Calibri" w:hAnsi="Calibri"/>
                      <w:b/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activités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pacing w:val="-1"/>
                      <w:sz w:val="32"/>
                    </w:rPr>
                    <w:t>et</w:t>
                  </w:r>
                  <w:r>
                    <w:rPr>
                      <w:rFonts w:ascii="Calibri" w:hAns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analyse</w:t>
                  </w:r>
                  <w:r>
                    <w:rPr>
                      <w:rFonts w:ascii="Calibri" w:hAns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du</w:t>
                  </w:r>
                  <w:r>
                    <w:rPr>
                      <w:rFonts w:ascii="Calibri" w:hAns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 w:hAnsi="Calibri"/>
                      <w:b/>
                      <w:color w:val="FFFFFF"/>
                      <w:sz w:val="32"/>
                    </w:rPr>
                    <w:t>métier</w:t>
                  </w:r>
                  <w:r>
                    <w:rPr>
                      <w:rFonts w:ascii="Calibri" w:hAns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DEFINITION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DU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METIER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5" w:lineRule="auto" w:before="0"/>
        <w:ind w:left="140" w:right="1001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Celui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 votre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tuteur,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gérant,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patron,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collègue,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vu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trouvé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internet</w:t>
      </w:r>
      <w:r>
        <w:rPr>
          <w:rFonts w:ascii="Calibri" w:hAnsi="Calibri"/>
          <w:i/>
          <w:sz w:val="24"/>
        </w:rPr>
        <w:t> /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CDI,</w:t>
      </w:r>
      <w:r>
        <w:rPr>
          <w:rFonts w:ascii="Calibri" w:hAnsi="Calibri"/>
          <w:i/>
          <w:spacing w:val="3"/>
          <w:sz w:val="24"/>
        </w:rPr>
        <w:t> </w:t>
      </w:r>
      <w:r>
        <w:rPr>
          <w:rFonts w:ascii="Calibri" w:hAnsi="Calibri"/>
          <w:b/>
          <w:i/>
          <w:spacing w:val="-1"/>
          <w:sz w:val="24"/>
        </w:rPr>
        <w:t>MAIS</w:t>
      </w:r>
      <w:r>
        <w:rPr>
          <w:rFonts w:ascii="Calibri" w:hAnsi="Calibri"/>
          <w:b/>
          <w:i/>
          <w:spacing w:val="-2"/>
          <w:sz w:val="24"/>
        </w:rPr>
        <w:t> </w:t>
      </w:r>
      <w:r>
        <w:rPr>
          <w:rFonts w:ascii="Calibri" w:hAnsi="Calibri"/>
          <w:b/>
          <w:i/>
          <w:spacing w:val="-1"/>
          <w:sz w:val="24"/>
        </w:rPr>
        <w:t>PAS VOS</w:t>
      </w:r>
      <w:r>
        <w:rPr>
          <w:rFonts w:ascii="Calibri" w:hAnsi="Calibri"/>
          <w:b/>
          <w:i/>
          <w:spacing w:val="70"/>
          <w:sz w:val="24"/>
        </w:rPr>
        <w:t> </w:t>
      </w:r>
      <w:r>
        <w:rPr>
          <w:rFonts w:ascii="Calibri" w:hAnsi="Calibri"/>
          <w:b/>
          <w:i/>
          <w:spacing w:val="-1"/>
          <w:sz w:val="24"/>
        </w:rPr>
        <w:t>TACHES</w:t>
      </w:r>
      <w:r>
        <w:rPr>
          <w:rFonts w:ascii="Calibri" w:hAnsi="Calibri"/>
          <w:b/>
          <w:i/>
          <w:spacing w:val="-4"/>
          <w:sz w:val="24"/>
        </w:rPr>
        <w:t> </w:t>
      </w:r>
      <w:r>
        <w:rPr>
          <w:rFonts w:ascii="Calibri" w:hAnsi="Calibri"/>
          <w:b/>
          <w:i/>
          <w:sz w:val="24"/>
        </w:rPr>
        <w:t>!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i/>
          <w:sz w:val="25"/>
          <w:szCs w:val="25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6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3029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VOS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HORAIRES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JOURNEE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TYPE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0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Donnez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plages horaires,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décrivez si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il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y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1"/>
          <w:sz w:val="24"/>
        </w:rPr>
        <w:t>des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horaires décalés ou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en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équipe.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2026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PRINCIPALES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TACHES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QUE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VOUS</w:t>
                  </w:r>
                  <w:r>
                    <w:rPr>
                      <w:rFonts w:ascii="Calibri"/>
                      <w:b/>
                      <w:sz w:val="28"/>
                    </w:rPr>
                    <w:t> AVEZ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EFFECTUEES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92" w:lineRule="exact" w:before="0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Ce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que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b/>
          <w:i/>
          <w:spacing w:val="-1"/>
          <w:sz w:val="24"/>
        </w:rPr>
        <w:t>vous</w:t>
      </w:r>
      <w:r>
        <w:rPr>
          <w:rFonts w:ascii="Calibri" w:hAnsi="Calibri"/>
          <w:b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avez fait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b/>
          <w:i/>
          <w:spacing w:val="-1"/>
          <w:sz w:val="24"/>
        </w:rPr>
        <w:t>ET</w:t>
      </w:r>
      <w:r>
        <w:rPr>
          <w:rFonts w:ascii="Calibri" w:hAnsi="Calibri"/>
          <w:b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ce</w:t>
      </w:r>
      <w:r>
        <w:rPr>
          <w:rFonts w:ascii="Calibri" w:hAnsi="Calibri"/>
          <w:i/>
          <w:spacing w:val="-1"/>
          <w:sz w:val="24"/>
        </w:rPr>
        <w:t> que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vous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avez observé.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6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DESCRIPTION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D’UNE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TACHE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7" w:lineRule="auto" w:before="0"/>
        <w:ind w:left="140" w:right="2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Celle que vous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avez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choisi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 développer,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avec matériaux,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outils,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mode opératoire, pourquoi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vous</w:t>
      </w:r>
      <w:r>
        <w:rPr>
          <w:rFonts w:ascii="Calibri" w:hAnsi="Calibri" w:cs="Calibri" w:eastAsia="Calibri"/>
          <w:i/>
          <w:spacing w:val="8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l’avez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fait, </w:t>
      </w:r>
      <w:r>
        <w:rPr>
          <w:rFonts w:ascii="Calibri" w:hAnsi="Calibri" w:cs="Calibri" w:eastAsia="Calibri"/>
          <w:i/>
          <w:sz w:val="24"/>
          <w:szCs w:val="24"/>
        </w:rPr>
        <w:t>à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quoi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sert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-elle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(utilité),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etc.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27"/>
          <w:szCs w:val="27"/>
        </w:rPr>
      </w:pPr>
    </w:p>
    <w:p>
      <w:pPr>
        <w:spacing w:line="200" w:lineRule="atLeast"/>
        <w:ind w:left="272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252.2pt;height:19.350pt;mso-position-horizontal-relative:char;mso-position-vertical-relative:line" type="#_x0000_t202" filled="false" stroked="true" strokeweight=".58001pt" strokecolor="#000000">
            <v:textbox inset="0,0,0,0">
              <w:txbxContent>
                <w:p>
                  <w:pPr>
                    <w:spacing w:before="20"/>
                    <w:ind w:left="17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spacing w:val="-1"/>
                      <w:sz w:val="24"/>
                    </w:rPr>
                    <w:t>Reprenez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le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rapport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z w:val="24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tâche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du</w:t>
                  </w:r>
                  <w:r>
                    <w:rPr>
                      <w:rFonts w:ascii="Calibri" w:hAnsi="Calibri"/>
                      <w:spacing w:val="-3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stage</w:t>
                  </w:r>
                  <w:r>
                    <w:rPr>
                      <w:rFonts w:ascii="Calibri" w:hAnsi="Calibri"/>
                      <w:spacing w:val="-2"/>
                      <w:sz w:val="24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4"/>
                    </w:rPr>
                    <w:t>concerné</w:t>
                  </w:r>
                  <w:r>
                    <w:rPr>
                      <w:rFonts w:ascii="Calibri" w:hAns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26"/>
          <w:szCs w:val="26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000" w:bottom="0" w:left="580" w:right="1140"/>
        </w:sectPr>
      </w:pPr>
    </w:p>
    <w:p>
      <w:pPr>
        <w:spacing w:line="240" w:lineRule="auto" w:before="5"/>
        <w:rPr>
          <w:rFonts w:ascii="Calibri" w:hAnsi="Calibri" w:cs="Calibri" w:eastAsia="Calibri"/>
          <w:i/>
          <w:sz w:val="6"/>
          <w:szCs w:val="6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-1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RISQUES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ET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SECURITE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5" w:lineRule="auto" w:before="0"/>
        <w:ind w:left="146" w:right="2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Listez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les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risques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environnement de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travail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et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les</w:t>
      </w:r>
      <w:r>
        <w:rPr>
          <w:rFonts w:ascii="Calibri" w:hAnsi="Calibri"/>
          <w:i/>
          <w:spacing w:val="-1"/>
          <w:sz w:val="24"/>
        </w:rPr>
        <w:t> moyens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prévention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individuels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et</w:t>
      </w:r>
      <w:r>
        <w:rPr>
          <w:rFonts w:ascii="Calibri" w:hAnsi="Calibri"/>
          <w:i/>
          <w:spacing w:val="97"/>
          <w:w w:val="99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collectifs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mis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en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place.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6pt;mso-position-horizontal-relative:char;mso-position-vertical-relative:line" type="#_x0000_t202" filled="true" fillcolor="#e4b8b7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DECHETS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92" w:lineRule="exact" w:before="0"/>
        <w:ind w:left="1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Décrivez</w:t>
      </w:r>
      <w:r>
        <w:rPr>
          <w:rFonts w:ascii="Calibri" w:hAnsi="Calibri"/>
          <w:i/>
          <w:spacing w:val="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les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moyens</w:t>
      </w:r>
      <w:r>
        <w:rPr>
          <w:rFonts w:ascii="Calibri" w:hAnsi="Calibri"/>
          <w:i/>
          <w:sz w:val="24"/>
        </w:rPr>
        <w:t> mis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en </w:t>
      </w:r>
      <w:r>
        <w:rPr>
          <w:rFonts w:ascii="Calibri" w:hAnsi="Calibri"/>
          <w:i/>
          <w:spacing w:val="-1"/>
          <w:sz w:val="24"/>
        </w:rPr>
        <w:t>œuvre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pour</w:t>
      </w:r>
      <w:r>
        <w:rPr>
          <w:rFonts w:ascii="Calibri" w:hAnsi="Calibri"/>
          <w:i/>
          <w:sz w:val="24"/>
        </w:rPr>
        <w:t> limiter, recycler,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traiter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les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déchets.</w:t>
      </w:r>
      <w:r>
        <w:rPr>
          <w:rFonts w:ascii="Calibri" w:hAnsi="Calibri"/>
          <w:sz w:val="24"/>
        </w:rPr>
      </w:r>
    </w:p>
    <w:p>
      <w:pPr>
        <w:spacing w:before="45"/>
        <w:ind w:left="146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Faites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des propositions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si vous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trouvez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que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le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traitement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des déchets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est </w:t>
      </w:r>
      <w:r>
        <w:rPr>
          <w:rFonts w:ascii="Calibri" w:hAnsi="Calibri"/>
          <w:i/>
          <w:sz w:val="24"/>
        </w:rPr>
        <w:t>à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améliorer.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0"/>
          <w:szCs w:val="10"/>
        </w:rPr>
      </w:pPr>
    </w:p>
    <w:p>
      <w:pPr>
        <w:spacing w:line="200" w:lineRule="atLeast"/>
        <w:ind w:left="4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1140" w:right="580"/>
        </w:sectPr>
      </w:pPr>
    </w:p>
    <w:p>
      <w:pPr>
        <w:spacing w:line="240" w:lineRule="auto" w:before="5"/>
        <w:rPr>
          <w:rFonts w:ascii="Calibri" w:hAnsi="Calibri" w:cs="Calibri" w:eastAsia="Calibri"/>
          <w:i/>
          <w:sz w:val="6"/>
          <w:szCs w:val="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2.45pt;mso-position-horizontal-relative:char;mso-position-vertical-relative:line" type="#_x0000_t202" filled="true" fillcolor="#4f6128" stroked="false">
            <v:textbox inset="0,0,0,0">
              <w:txbxContent>
                <w:p>
                  <w:pPr>
                    <w:spacing w:before="0"/>
                    <w:ind w:left="2638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color w:val="FFFFFF"/>
                      <w:sz w:val="32"/>
                    </w:rPr>
                    <w:t>PARTIE</w:t>
                  </w:r>
                  <w:r>
                    <w:rPr>
                      <w:rFonts w:ascii="Calibri"/>
                      <w:b/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3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: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analyse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soi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/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du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stage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d5e2bb" stroked="false">
            <v:textbox inset="0,0,0,0">
              <w:txbxContent>
                <w:p>
                  <w:pPr>
                    <w:spacing w:line="342" w:lineRule="exact" w:before="0"/>
                    <w:ind w:left="2654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ANALYSE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DU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METIER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8"/>
                      <w:szCs w:val="28"/>
                    </w:rPr>
                    <w:t>DE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8"/>
                      <w:szCs w:val="28"/>
                    </w:rPr>
                    <w:t>L’ENTREPRISE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92" w:lineRule="exact" w:before="0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Qualités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requises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pour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ce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métier.</w:t>
      </w:r>
      <w:r>
        <w:rPr>
          <w:rFonts w:ascii="Calibri" w:hAnsi="Calibri"/>
          <w:sz w:val="24"/>
        </w:rPr>
      </w:r>
    </w:p>
    <w:p>
      <w:pPr>
        <w:spacing w:line="275" w:lineRule="auto" w:before="43"/>
        <w:ind w:left="140" w:right="384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Points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positifs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ET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négatifs (ce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que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vous avez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aimé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/ </w:t>
      </w:r>
      <w:r>
        <w:rPr>
          <w:rFonts w:ascii="Calibri" w:hAnsi="Calibri"/>
          <w:i/>
          <w:spacing w:val="-1"/>
          <w:sz w:val="24"/>
        </w:rPr>
        <w:t>pas aimé).</w:t>
      </w:r>
      <w:r>
        <w:rPr>
          <w:rFonts w:ascii="Calibri" w:hAnsi="Calibri"/>
          <w:i/>
          <w:spacing w:val="57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Les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contraintes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que vous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avez</w:t>
      </w:r>
      <w:r>
        <w:rPr>
          <w:rFonts w:ascii="Calibri" w:hAnsi="Calibri"/>
          <w:i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dû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gérer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ou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accepter.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i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d5e2bb" stroked="false">
            <v:textbox inset="0,0,0,0">
              <w:txbxContent>
                <w:p>
                  <w:pPr>
                    <w:spacing w:line="342" w:lineRule="exact" w:before="0"/>
                    <w:ind w:left="1668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ANALYSE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DE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VOTRE</w:t>
                  </w:r>
                  <w:r>
                    <w:rPr>
                      <w:rFonts w:ascii="Calibri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ATTITUDE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FACE</w:t>
                  </w:r>
                  <w:r>
                    <w:rPr>
                      <w:rFonts w:ascii="Calibri"/>
                      <w:b/>
                      <w:sz w:val="28"/>
                    </w:rPr>
                    <w:t> A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CETTE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EXPERIENCE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77" w:lineRule="auto" w:before="0"/>
        <w:ind w:left="140" w:right="271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attitude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pendant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ce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stage</w:t>
      </w:r>
      <w:r>
        <w:rPr>
          <w:rFonts w:ascii="Calibri" w:hAnsi="Calibri"/>
          <w:i/>
          <w:sz w:val="24"/>
        </w:rPr>
        <w:t> :</w:t>
      </w:r>
      <w:r>
        <w:rPr>
          <w:rFonts w:ascii="Calibri" w:hAnsi="Calibri"/>
          <w:i/>
          <w:spacing w:val="-6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engagé(e),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réservé(e),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curieux,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attentiste,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initiative,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autonomie...</w:t>
      </w:r>
      <w:r>
        <w:rPr>
          <w:rFonts w:ascii="Calibri" w:hAnsi="Calibri"/>
          <w:i/>
          <w:spacing w:val="99"/>
          <w:sz w:val="24"/>
        </w:rPr>
        <w:t> </w:t>
      </w:r>
      <w:r>
        <w:rPr>
          <w:rFonts w:ascii="Calibri" w:hAnsi="Calibri"/>
          <w:i/>
          <w:sz w:val="24"/>
        </w:rPr>
        <w:t>Avis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tuteur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: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vos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qualités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/</w:t>
      </w:r>
      <w:r>
        <w:rPr>
          <w:rFonts w:ascii="Calibri" w:hAnsi="Calibri"/>
          <w:i/>
          <w:spacing w:val="-1"/>
          <w:sz w:val="24"/>
        </w:rPr>
        <w:t> vos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défauts.</w:t>
      </w:r>
      <w:r>
        <w:rPr>
          <w:rFonts w:ascii="Calibri" w:hAnsi="Calibri"/>
          <w:sz w:val="24"/>
        </w:rPr>
      </w:r>
    </w:p>
    <w:p>
      <w:pPr>
        <w:spacing w:line="275" w:lineRule="auto" w:before="0"/>
        <w:ind w:left="140" w:right="2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pacing w:val="-1"/>
          <w:sz w:val="24"/>
          <w:szCs w:val="24"/>
        </w:rPr>
        <w:t>Qu’avez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-vous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appris sur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vous</w:t>
      </w:r>
      <w:r>
        <w:rPr>
          <w:rFonts w:ascii="Calibri" w:hAnsi="Calibri" w:cs="Calibri" w:eastAsia="Calibri"/>
          <w:i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?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(contact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avec</w:t>
      </w:r>
      <w:r>
        <w:rPr>
          <w:rFonts w:ascii="Calibri" w:hAnsi="Calibri" w:cs="Calibri" w:eastAsia="Calibri"/>
          <w:i/>
          <w:sz w:val="24"/>
          <w:szCs w:val="24"/>
        </w:rPr>
        <w:t> les</w:t>
      </w:r>
      <w:r>
        <w:rPr>
          <w:rFonts w:ascii="Calibri" w:hAnsi="Calibri" w:cs="Calibri" w:eastAsia="Calibri"/>
          <w:i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adultes,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milieu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de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travail,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positif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+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négatif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ce</w:t>
      </w:r>
      <w:r>
        <w:rPr>
          <w:rFonts w:ascii="Calibri" w:hAnsi="Calibri" w:cs="Calibri" w:eastAsia="Calibri"/>
          <w:i/>
          <w:spacing w:val="73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que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vous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en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retirez).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25"/>
          <w:szCs w:val="25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9.7pt;mso-position-horizontal-relative:char;mso-position-vertical-relative:line" type="#_x0000_t202" filled="true" fillcolor="#d5e2bb" stroked="false">
            <v:textbox inset="0,0,0,0">
              <w:txbxContent>
                <w:p>
                  <w:pPr>
                    <w:spacing w:line="342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CONCLUSION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92" w:lineRule="exact" w:before="0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Avez-vous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préférences,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des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objectifs pour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la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suite de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vos</w:t>
      </w:r>
      <w:r>
        <w:rPr>
          <w:rFonts w:ascii="Calibri" w:hAnsi="Calibri"/>
          <w:i/>
          <w:spacing w:val="-5"/>
          <w:sz w:val="24"/>
        </w:rPr>
        <w:t> </w:t>
      </w:r>
      <w:r>
        <w:rPr>
          <w:rFonts w:ascii="Calibri" w:hAnsi="Calibri"/>
          <w:i/>
          <w:sz w:val="24"/>
        </w:rPr>
        <w:t>stages.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8pt;height:34.15pt;mso-position-horizontal-relative:char;mso-position-vertical-relative:line" coordorigin="0,0" coordsize="9960,683">
            <v:group style="position:absolute;left:0;top:0;width:9960;height:394" coordorigin="0,0" coordsize="9960,394">
              <v:shape style="position:absolute;left:0;top:0;width:9960;height:394" coordorigin="0,0" coordsize="9960,394" path="m0,394l9960,394,9960,0,0,0,0,394xe" filled="true" fillcolor="#d5e2bb" stroked="false">
                <v:path arrowok="t"/>
                <v:fill type="solid"/>
              </v:shape>
              <v:shape style="position:absolute;left:0;top:0;width:9960;height:683" type="#_x0000_t202" filled="false" stroked="false">
                <v:textbox inset="0,0,0,0">
                  <w:txbxContent>
                    <w:p>
                      <w:pPr>
                        <w:spacing w:line="342" w:lineRule="exact" w:before="0"/>
                        <w:ind w:left="2" w:right="0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ORIENTATION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322" w:lineRule="exact" w:before="18"/>
                        <w:ind w:left="2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Conclusion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pour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l’avenir,</w:t>
                      </w:r>
                      <w:r>
                        <w:rPr>
                          <w:rFonts w:ascii="Calibri" w:hAnsi="Calibri" w:cs="Calibri" w:eastAsia="Calibri"/>
                          <w:i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l’après</w:t>
                      </w:r>
                      <w:r>
                        <w:rPr>
                          <w:rFonts w:ascii="Calibri" w:hAnsi="Calibri" w:cs="Calibri" w:eastAsia="Calibri"/>
                          <w:i/>
                          <w:sz w:val="24"/>
                          <w:szCs w:val="24"/>
                        </w:rPr>
                        <w:t> 3</w:t>
                      </w:r>
                      <w:r>
                        <w:rPr>
                          <w:rFonts w:ascii="Calibri" w:hAnsi="Calibri" w:cs="Calibri" w:eastAsia="Calibri"/>
                          <w:i/>
                          <w:position w:val="11"/>
                          <w:sz w:val="16"/>
                          <w:szCs w:val="16"/>
                        </w:rPr>
                        <w:t>ème</w:t>
                      </w:r>
                      <w:r>
                        <w:rPr>
                          <w:rFonts w:ascii="Calibri" w:hAnsi="Calibri" w:cs="Calibri" w:eastAsia="Calibri"/>
                          <w:i/>
                          <w:sz w:val="24"/>
                          <w:szCs w:val="24"/>
                        </w:rPr>
                        <w:t>,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votre</w:t>
                      </w:r>
                      <w:r>
                        <w:rPr>
                          <w:rFonts w:ascii="Calibri" w:hAnsi="Calibri" w:cs="Calibri" w:eastAsia="Calibri"/>
                          <w:i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4"/>
                          <w:szCs w:val="24"/>
                        </w:rPr>
                        <w:t>projet d’orientation.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47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Quelle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sera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stratégie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pour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votre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stage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suivant</w:t>
      </w:r>
      <w:r>
        <w:rPr>
          <w:rFonts w:ascii="Calibri" w:hAnsi="Calibri"/>
          <w:i/>
          <w:spacing w:val="4"/>
          <w:sz w:val="24"/>
        </w:rPr>
        <w:t> </w:t>
      </w:r>
      <w:r>
        <w:rPr>
          <w:rFonts w:ascii="Calibri" w:hAnsi="Calibri"/>
          <w:i/>
          <w:sz w:val="24"/>
        </w:rPr>
        <w:t>?</w:t>
      </w:r>
      <w:r>
        <w:rPr>
          <w:rFonts w:ascii="Calibri" w:hAnsi="Calibri"/>
          <w:sz w:val="24"/>
        </w:rPr>
      </w:r>
    </w:p>
    <w:p>
      <w:pPr>
        <w:spacing w:before="43"/>
        <w:ind w:left="14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Quelle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sera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stratégie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pour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le</w:t>
      </w:r>
      <w:r>
        <w:rPr>
          <w:rFonts w:ascii="Calibri" w:hAnsi="Calibri"/>
          <w:i/>
          <w:spacing w:val="-1"/>
          <w:sz w:val="24"/>
        </w:rPr>
        <w:t> choix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de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votre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pacing w:val="-1"/>
          <w:sz w:val="24"/>
        </w:rPr>
        <w:t>voie de formation</w:t>
      </w:r>
      <w:r>
        <w:rPr>
          <w:rFonts w:ascii="Calibri" w:hAnsi="Calibri"/>
          <w:i/>
          <w:spacing w:val="3"/>
          <w:sz w:val="24"/>
        </w:rPr>
        <w:t> </w:t>
      </w:r>
      <w:r>
        <w:rPr>
          <w:rFonts w:ascii="Calibri" w:hAnsi="Calibri"/>
          <w:i/>
          <w:sz w:val="24"/>
        </w:rPr>
        <w:t>?</w:t>
      </w:r>
      <w:r>
        <w:rPr>
          <w:rFonts w:ascii="Calibri" w:hAns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i/>
          <w:sz w:val="17"/>
          <w:szCs w:val="17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000" w:bottom="0" w:left="580" w:right="1140"/>
        </w:sectPr>
      </w:pPr>
    </w:p>
    <w:p>
      <w:pPr>
        <w:spacing w:line="240" w:lineRule="auto" w:before="7"/>
        <w:rPr>
          <w:rFonts w:ascii="Calibri" w:hAnsi="Calibri" w:cs="Calibri" w:eastAsia="Calibri"/>
          <w:i/>
          <w:sz w:val="6"/>
          <w:szCs w:val="6"/>
        </w:rPr>
      </w:pPr>
      <w:r>
        <w:rPr/>
        <w:pict>
          <v:group style="position:absolute;margin-left:134.149994pt;margin-top:654.349976pt;width:11.35pt;height:11.35pt;mso-position-horizontal-relative:page;mso-position-vertical-relative:page;z-index:-399592" coordorigin="2683,13087" coordsize="227,227">
            <v:shape style="position:absolute;left:2683;top:13087;width:227;height:227" coordorigin="2683,13087" coordsize="227,227" path="m2683,13314l2910,13314,2910,13087,2683,13087,2683,13314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799988pt;margin-top:655pt;width:11.35pt;height:11.35pt;mso-position-horizontal-relative:page;mso-position-vertical-relative:page;z-index:-399568" coordorigin="6976,13100" coordsize="227,227">
            <v:shape style="position:absolute;left:6976;top:13100;width:227;height:227" coordorigin="6976,13100" coordsize="227,227" path="m6976,13327l7203,13327,7203,13100,6976,13100,6976,13327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149.050003pt;margin-top:670.23999pt;width:11.35pt;height:11.35pt;mso-position-horizontal-relative:page;mso-position-vertical-relative:page;z-index:-399544" coordorigin="2981,13405" coordsize="227,227">
            <v:shape style="position:absolute;left:2981;top:13405;width:227;height:227" coordorigin="2981,13405" coordsize="227,227" path="m2981,13632l3208,13632,3208,13405,2981,13405,2981,13632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281.399994pt;margin-top:670.23999pt;width:11.35pt;height:11.35pt;mso-position-horizontal-relative:page;mso-position-vertical-relative:page;z-index:-399520" coordorigin="5628,13405" coordsize="227,227">
            <v:shape style="position:absolute;left:5628;top:13405;width:227;height:227" coordorigin="5628,13405" coordsize="227,227" path="m5628,13632l5855,13632,5855,13405,5628,13405,5628,13632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187.199997pt;margin-top:685.529968pt;width:11.35pt;height:11.35pt;mso-position-horizontal-relative:page;mso-position-vertical-relative:page;z-index:-399496" coordorigin="3744,13711" coordsize="227,227">
            <v:shape style="position:absolute;left:3744;top:13711;width:227;height:227" coordorigin="3744,13711" coordsize="227,227" path="m3744,13938l3971,13938,3971,13711,3744,13711,3744,13938xe" filled="false" stroked="true" strokeweight=".75pt" strokecolor="#000000">
              <v:path arrowok="t"/>
            </v:shape>
            <w10:wrap type="none"/>
          </v:group>
        </w:pict>
      </w:r>
      <w:r>
        <w:rPr/>
        <w:pict>
          <v:group style="position:absolute;margin-left:340.399994pt;margin-top:685.529968pt;width:11.35pt;height:11.35pt;mso-position-horizontal-relative:page;mso-position-vertical-relative:page;z-index:-399472" coordorigin="6808,13711" coordsize="227,227">
            <v:shape style="position:absolute;left:6808;top:13711;width:227;height:227" coordorigin="6808,13711" coordsize="227,227" path="m6808,13938l7035,13938,7035,13711,6808,13711,6808,13938xe" filled="false" stroked="true" strokeweight=".75pt" strokecolor="#000000">
              <v:path arrowok="t"/>
            </v:shape>
            <w10:wrap type="none"/>
          </v:group>
        </w:pict>
      </w:r>
    </w:p>
    <w:p>
      <w:pPr>
        <w:spacing w:line="200" w:lineRule="atLeast"/>
        <w:ind w:left="1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8.65pt;height:39.85pt;mso-position-horizontal-relative:char;mso-position-vertical-relative:line" coordorigin="0,0" coordsize="10173,797">
            <v:group style="position:absolute;left:44;top:30;width:10078;height:380" coordorigin="44,30" coordsize="10078,380">
              <v:shape style="position:absolute;left:44;top:30;width:10078;height:380" coordorigin="44,30" coordsize="10078,380" path="m44,409l10121,409,10121,30,44,30,44,409xe" filled="true" fillcolor="#f1eef5" stroked="false">
                <v:path arrowok="t"/>
                <v:fill type="solid"/>
              </v:shape>
            </v:group>
            <v:group style="position:absolute;left:15;top:15;width:10135;height:2" coordorigin="15,15" coordsize="10135,2">
              <v:shape style="position:absolute;left:15;top:15;width:10135;height:2" coordorigin="15,15" coordsize="10135,0" path="m15,15l10150,15e" filled="false" stroked="true" strokeweight="1.54pt" strokecolor="#403052">
                <v:path arrowok="t"/>
              </v:shape>
            </v:group>
            <v:group style="position:absolute;left:15;top:423;width:10135;height:2" coordorigin="15,423" coordsize="10135,2">
              <v:shape style="position:absolute;left:15;top:423;width:10135;height:2" coordorigin="15,423" coordsize="10135,0" path="m15,423l10150,423e" filled="false" stroked="true" strokeweight="1.54pt" strokecolor="#403052">
                <v:path arrowok="t"/>
              </v:shape>
            </v:group>
            <v:group style="position:absolute;left:30;top:30;width:2;height:380" coordorigin="30,30" coordsize="2,380">
              <v:shape style="position:absolute;left:30;top:30;width:2;height:380" coordorigin="30,30" coordsize="0,380" path="m30,30l30,409e" filled="false" stroked="true" strokeweight="1.54pt" strokecolor="#403052">
                <v:path arrowok="t"/>
              </v:shape>
            </v:group>
            <v:group style="position:absolute;left:10136;top:30;width:2;height:380" coordorigin="10136,30" coordsize="2,380">
              <v:shape style="position:absolute;left:10136;top:30;width:2;height:380" coordorigin="10136,30" coordsize="0,380" path="m10136,30l10136,409e" filled="false" stroked="true" strokeweight="1.54pt" strokecolor="#403052">
                <v:path arrowok="t"/>
              </v:shape>
            </v:group>
            <v:group style="position:absolute;left:10054;top:447;width:104;height:339" coordorigin="10054,447" coordsize="104,339">
              <v:shape style="position:absolute;left:10054;top:447;width:104;height:339" coordorigin="10054,447" coordsize="104,339" path="m10054,786l10157,786,10157,447,10054,447,10054,786xe" filled="true" fillcolor="#585858" stroked="false">
                <v:path arrowok="t"/>
                <v:fill type="solid"/>
              </v:shape>
            </v:group>
            <v:group style="position:absolute;left:49;top:447;width:104;height:339" coordorigin="49,447" coordsize="104,339">
              <v:shape style="position:absolute;left:49;top:447;width:104;height:339" coordorigin="49,447" coordsize="104,339" path="m49,786l153,786,153,447,49,447,49,786xe" filled="true" fillcolor="#585858" stroked="false">
                <v:path arrowok="t"/>
                <v:fill type="solid"/>
              </v:shape>
            </v:group>
            <v:group style="position:absolute;left:153;top:447;width:9902;height:339" coordorigin="153,447" coordsize="9902,339">
              <v:shape style="position:absolute;left:153;top:447;width:9902;height:339" coordorigin="153,447" coordsize="9902,339" path="m153,786l10054,786,10054,447,153,447,153,786xe" filled="true" fillcolor="#585858" stroked="false">
                <v:path arrowok="t"/>
                <v:fill type="solid"/>
              </v:shape>
            </v:group>
            <v:group style="position:absolute;left:39;top:443;width:10128;height:2" coordorigin="39,443" coordsize="10128,2">
              <v:shape style="position:absolute;left:39;top:443;width:10128;height:2" coordorigin="39,443" coordsize="10128,0" path="m39,443l10167,443e" filled="false" stroked="true" strokeweight=".580pt" strokecolor="#000000">
                <v:path arrowok="t"/>
              </v:shape>
            </v:group>
            <v:group style="position:absolute;left:44;top:447;width:2;height:339" coordorigin="44,447" coordsize="2,339">
              <v:shape style="position:absolute;left:44;top:447;width:2;height:339" coordorigin="44,447" coordsize="0,339" path="m44,447l44,786e" filled="false" stroked="true" strokeweight=".580pt" strokecolor="#000000">
                <v:path arrowok="t"/>
              </v:shape>
            </v:group>
            <v:group style="position:absolute;left:10162;top:447;width:2;height:339" coordorigin="10162,447" coordsize="2,339">
              <v:shape style="position:absolute;left:10162;top:447;width:2;height:339" coordorigin="10162,447" coordsize="0,339" path="m10162,447l10162,786e" filled="false" stroked="true" strokeweight=".58004pt" strokecolor="#000000">
                <v:path arrowok="t"/>
              </v:shape>
            </v:group>
            <v:group style="position:absolute;left:39;top:791;width:10128;height:2" coordorigin="39,791" coordsize="10128,2">
              <v:shape style="position:absolute;left:39;top:791;width:10128;height:2" coordorigin="39,791" coordsize="10128,0" path="m39,791l10167,791e" filled="false" stroked="true" strokeweight=".580pt" strokecolor="#000000">
                <v:path arrowok="t"/>
              </v:shape>
              <v:shape style="position:absolute;left:32;top:15;width:10112;height:413" type="#_x0000_t202" filled="false" stroked="false">
                <v:textbox inset="0,0,0,0">
                  <w:txbxContent>
                    <w:p>
                      <w:pPr>
                        <w:spacing w:before="38"/>
                        <w:ind w:left="2761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24"/>
                        </w:rPr>
                        <w:t>FICHE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24"/>
                        </w:rPr>
                        <w:t>CO-EVALUATION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03052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03052"/>
                          <w:spacing w:val="-1"/>
                          <w:sz w:val="24"/>
                        </w:rPr>
                        <w:t>ENTRAINEMENT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32;top:428;width:10112;height:363" type="#_x0000_t202" filled="false" stroked="false">
                <v:textbox inset="0,0,0,0">
                  <w:txbxContent>
                    <w:p>
                      <w:pPr>
                        <w:spacing w:before="18"/>
                        <w:ind w:left="3099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4"/>
                        </w:rPr>
                        <w:t>PARTIE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4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soi,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du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4"/>
                        </w:rPr>
                        <w:t>stage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tabs>
          <w:tab w:pos="7820" w:val="left" w:leader="none"/>
          <w:tab w:pos="8747" w:val="left" w:leader="none"/>
        </w:tabs>
        <w:spacing w:line="242" w:lineRule="exact" w:before="0"/>
        <w:ind w:left="681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w w:val="95"/>
          <w:sz w:val="20"/>
        </w:rPr>
        <w:t>oui</w:t>
        <w:tab/>
        <w:t>non</w:t>
        <w:tab/>
      </w:r>
      <w:r>
        <w:rPr>
          <w:rFonts w:ascii="Calibri" w:hAnsi="Calibri"/>
          <w:spacing w:val="-1"/>
          <w:sz w:val="20"/>
        </w:rPr>
        <w:t>Question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posée</w:t>
      </w:r>
      <w:r>
        <w:rPr>
          <w:rFonts w:ascii="Calibri" w:hAns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tbl>
      <w:tblPr>
        <w:tblW w:w="0" w:type="auto"/>
        <w:jc w:val="left"/>
        <w:tblInd w:w="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7"/>
        <w:gridCol w:w="1027"/>
        <w:gridCol w:w="1033"/>
        <w:gridCol w:w="1781"/>
      </w:tblGrid>
      <w:tr>
        <w:trPr>
          <w:trHeight w:val="320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5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Nom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Prénom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Age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Collège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Ville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Classe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627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2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Nom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de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l’entreprise</w:t>
            </w:r>
          </w:p>
        </w:tc>
        <w:tc>
          <w:tcPr>
            <w:tcW w:w="102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Situation géographique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Domaine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professionnel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Activité(e)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de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l’entreprise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Nombre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salariés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627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Durée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du stage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(dates)</w:t>
            </w:r>
          </w:p>
        </w:tc>
        <w:tc>
          <w:tcPr>
            <w:tcW w:w="102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Méthode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recherche du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stage</w:t>
            </w:r>
            <w:r>
              <w:rPr>
                <w:rFonts w:ascii="Calibri" w:hAnsi="Calibri"/>
                <w:sz w:val="22"/>
              </w:rPr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Difficultés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rencontrées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8" w:hRule="exact"/>
        </w:trPr>
        <w:tc>
          <w:tcPr>
            <w:tcW w:w="101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22322"/>
          </w:tcPr>
          <w:p>
            <w:pPr>
              <w:pStyle w:val="TableParagraph"/>
              <w:spacing w:line="291" w:lineRule="exact"/>
              <w:ind w:left="236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PARTIE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2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: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descriptif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des</w:t>
            </w:r>
            <w:r>
              <w:rPr>
                <w:rFonts w:ascii="Calibri" w:hAns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activités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et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analyse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du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métier</w:t>
            </w:r>
            <w:r>
              <w:rPr>
                <w:rFonts w:ascii="Calibri" w:hAnsi="Calibri"/>
                <w:sz w:val="24"/>
              </w:rPr>
            </w:r>
          </w:p>
        </w:tc>
      </w:tr>
    </w:tbl>
    <w:p>
      <w:pPr>
        <w:tabs>
          <w:tab w:pos="7820" w:val="left" w:leader="none"/>
          <w:tab w:pos="8747" w:val="left" w:leader="none"/>
        </w:tabs>
        <w:spacing w:line="242" w:lineRule="exact" w:before="0"/>
        <w:ind w:left="681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w w:val="95"/>
          <w:sz w:val="20"/>
        </w:rPr>
        <w:t>oui</w:t>
        <w:tab/>
        <w:t>non</w:t>
        <w:tab/>
      </w:r>
      <w:r>
        <w:rPr>
          <w:rFonts w:ascii="Calibri" w:hAnsi="Calibri"/>
          <w:spacing w:val="-1"/>
          <w:sz w:val="20"/>
        </w:rPr>
        <w:t>Question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posée</w:t>
      </w:r>
      <w:r>
        <w:rPr>
          <w:rFonts w:ascii="Calibri" w:hAns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tbl>
      <w:tblPr>
        <w:tblW w:w="0" w:type="auto"/>
        <w:jc w:val="left"/>
        <w:tblInd w:w="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7"/>
        <w:gridCol w:w="1027"/>
        <w:gridCol w:w="1033"/>
        <w:gridCol w:w="1781"/>
      </w:tblGrid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Définition du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métier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Horaires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Journée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type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Principales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tâches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Description détaillée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d’une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tâche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Risques</w:t>
            </w:r>
            <w:r>
              <w:rPr>
                <w:rFonts w:ascii="Calibri" w:hAnsi="Calibri"/>
                <w:sz w:val="22"/>
              </w:rPr>
              <w:t> 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sécurité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Traitement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déchets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101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91" w:lineRule="exact"/>
              <w:ind w:left="329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PARTIE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: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analyse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de</w:t>
            </w:r>
            <w:r>
              <w:rPr>
                <w:rFonts w:asci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soi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/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z w:val="24"/>
              </w:rPr>
              <w:t>du</w:t>
            </w:r>
            <w:r>
              <w:rPr>
                <w:rFonts w:asci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stage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tabs>
          <w:tab w:pos="7820" w:val="left" w:leader="none"/>
          <w:tab w:pos="8747" w:val="left" w:leader="none"/>
        </w:tabs>
        <w:spacing w:before="0"/>
        <w:ind w:left="6819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w w:val="95"/>
          <w:sz w:val="20"/>
        </w:rPr>
        <w:t>oui</w:t>
        <w:tab/>
        <w:t>non</w:t>
        <w:tab/>
      </w:r>
      <w:r>
        <w:rPr>
          <w:rFonts w:ascii="Calibri" w:hAnsi="Calibri"/>
          <w:spacing w:val="-1"/>
          <w:sz w:val="20"/>
        </w:rPr>
        <w:t>Question</w:t>
      </w:r>
      <w:r>
        <w:rPr>
          <w:rFonts w:ascii="Calibri" w:hAnsi="Calibri"/>
          <w:spacing w:val="-13"/>
          <w:sz w:val="20"/>
        </w:rPr>
        <w:t> </w:t>
      </w:r>
      <w:r>
        <w:rPr>
          <w:rFonts w:ascii="Calibri" w:hAnsi="Calibri"/>
          <w:sz w:val="20"/>
        </w:rPr>
        <w:t>posée</w:t>
      </w:r>
      <w:r>
        <w:rPr>
          <w:rFonts w:ascii="Calibri" w:hAnsi="Calibri"/>
          <w:sz w:val="20"/>
        </w:rPr>
      </w:r>
    </w:p>
    <w:p>
      <w:pPr>
        <w:spacing w:line="240" w:lineRule="auto" w:before="12"/>
        <w:rPr>
          <w:rFonts w:ascii="Calibri" w:hAnsi="Calibri" w:cs="Calibri" w:eastAsia="Calibri"/>
          <w:sz w:val="2"/>
          <w:szCs w:val="2"/>
        </w:rPr>
      </w:pPr>
    </w:p>
    <w:tbl>
      <w:tblPr>
        <w:tblW w:w="0" w:type="auto"/>
        <w:jc w:val="left"/>
        <w:tblInd w:w="1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7"/>
        <w:gridCol w:w="1027"/>
        <w:gridCol w:w="1033"/>
        <w:gridCol w:w="1781"/>
      </w:tblGrid>
      <w:tr>
        <w:trPr>
          <w:trHeight w:val="31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Qualités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requises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pour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métier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Points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positifs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du stage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(aimé)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Points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négatifs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du stage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(pas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aimé)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627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Mon</w:t>
            </w:r>
            <w:r>
              <w:rPr>
                <w:rFonts w:ascii="Calibri"/>
                <w:spacing w:val="-1"/>
                <w:sz w:val="22"/>
              </w:rPr>
              <w:t> attitude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pendant</w:t>
            </w:r>
            <w:r>
              <w:rPr>
                <w:rFonts w:ascii="Calibri"/>
                <w:sz w:val="22"/>
              </w:rPr>
              <w:t> 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stage</w:t>
            </w:r>
          </w:p>
        </w:tc>
        <w:tc>
          <w:tcPr>
            <w:tcW w:w="102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6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que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mon tuteur</w:t>
            </w:r>
            <w:r>
              <w:rPr>
                <w:rFonts w:ascii="Calibri" w:hAnsi="Calibri" w:cs="Calibri" w:eastAsia="Calibri"/>
                <w:spacing w:val="-3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’a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expliqué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Mes </w:t>
            </w:r>
            <w:r>
              <w:rPr>
                <w:rFonts w:ascii="Calibri" w:hAnsi="Calibri"/>
                <w:spacing w:val="-1"/>
                <w:sz w:val="22"/>
              </w:rPr>
              <w:t>qualités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Mes </w:t>
            </w:r>
            <w:r>
              <w:rPr>
                <w:rFonts w:ascii="Calibri" w:hAnsi="Calibri"/>
                <w:spacing w:val="-1"/>
                <w:sz w:val="22"/>
              </w:rPr>
              <w:t>défauts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8" w:hRule="exact"/>
        </w:trPr>
        <w:tc>
          <w:tcPr>
            <w:tcW w:w="627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2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Mes </w:t>
            </w:r>
            <w:r>
              <w:rPr>
                <w:rFonts w:ascii="Calibri"/>
                <w:spacing w:val="-1"/>
                <w:sz w:val="22"/>
              </w:rPr>
              <w:t>projets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mon</w:t>
            </w:r>
            <w:r>
              <w:rPr>
                <w:rFonts w:ascii="Calibri"/>
                <w:spacing w:val="-1"/>
                <w:sz w:val="22"/>
              </w:rPr>
              <w:t> prochain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stage</w:t>
            </w:r>
          </w:p>
        </w:tc>
        <w:tc>
          <w:tcPr>
            <w:tcW w:w="102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F0DD"/>
          </w:tcPr>
          <w:p>
            <w:pPr>
              <w:pStyle w:val="TableParagraph"/>
              <w:spacing w:line="264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Mes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projets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d’orientation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83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>
            <w:pPr>
              <w:pStyle w:val="TableParagraph"/>
              <w:spacing w:line="291" w:lineRule="exact"/>
              <w:ind w:left="25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Analyse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présentation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orale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>
            <w:pPr>
              <w:pStyle w:val="TableParagraph"/>
              <w:spacing w:line="291" w:lineRule="exact"/>
              <w:ind w:left="5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Note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13" w:hRule="exact"/>
        </w:trPr>
        <w:tc>
          <w:tcPr>
            <w:tcW w:w="8337" w:type="dxa"/>
            <w:gridSpan w:val="3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2344" w:val="left" w:leader="none"/>
              </w:tabs>
              <w:spacing w:line="267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Regarde</w:t>
            </w:r>
            <w:r>
              <w:rPr>
                <w:rFonts w:ascii="Calibri" w:hAnsi="Calibri"/>
                <w:sz w:val="22"/>
              </w:rPr>
              <w:t> le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jury</w:t>
              <w:tab/>
              <w:t>Attitude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dynamique,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posée,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sérieuse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67" w:lineRule="exact"/>
              <w:ind w:left="8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  <w:t>/ 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308" w:hRule="exact"/>
        </w:trPr>
        <w:tc>
          <w:tcPr>
            <w:tcW w:w="8337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2429" w:val="left" w:leader="none"/>
              </w:tabs>
              <w:spacing w:line="268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Explications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claires</w:t>
              <w:tab/>
              <w:t>Pas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mots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familiers</w:t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68" w:lineRule="exact"/>
              <w:ind w:left="8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  <w:t>/ 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310" w:hRule="exact"/>
        </w:trPr>
        <w:tc>
          <w:tcPr>
            <w:tcW w:w="8337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3382" w:val="left" w:leader="none"/>
              </w:tabs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z w:val="22"/>
                <w:szCs w:val="22"/>
              </w:rPr>
              <w:t>Pas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d’hésitation (</w:t>
            </w:r>
            <w:r>
              <w:rPr>
                <w:rFonts w:ascii="Calibri" w:hAnsi="Calibri" w:cs="Calibri" w:eastAsia="Calibri"/>
                <w:i/>
                <w:spacing w:val="-1"/>
                <w:sz w:val="22"/>
                <w:szCs w:val="22"/>
              </w:rPr>
              <w:t>heuheu...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)</w:t>
              <w:tab/>
              <w:t>Pas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parasites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(gestes)</w:t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40" w:lineRule="auto"/>
              <w:ind w:left="8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  <w:t>/ 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308" w:hRule="exact"/>
        </w:trPr>
        <w:tc>
          <w:tcPr>
            <w:tcW w:w="8337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2416" w:val="left" w:leader="none"/>
                <w:tab w:pos="5045" w:val="left" w:leader="none"/>
              </w:tabs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Nombre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oui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:</w:t>
            </w:r>
            <w:r>
              <w:rPr>
                <w:rFonts w:ascii="Calibri"/>
                <w:sz w:val="22"/>
                <w:u w:val="single" w:color="000000"/>
              </w:rPr>
              <w:tab/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Nombre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non</w:t>
            </w:r>
            <w:r>
              <w:rPr>
                <w:rFonts w:ascii="Calibri"/>
                <w:sz w:val="22"/>
              </w:rPr>
              <w:t> 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59" w:val="left" w:leader="none"/>
              </w:tabs>
              <w:spacing w:line="240" w:lineRule="auto"/>
              <w:ind w:left="92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pacing w:val="-1"/>
                <w:sz w:val="22"/>
              </w:rPr>
              <w:t>/30</w:t>
            </w:r>
          </w:p>
        </w:tc>
      </w:tr>
      <w:tr>
        <w:trPr>
          <w:trHeight w:val="308" w:hRule="exact"/>
        </w:trPr>
        <w:tc>
          <w:tcPr>
            <w:tcW w:w="8337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7201" w:val="left" w:leader="none"/>
              </w:tabs>
              <w:spacing w:line="268" w:lineRule="exact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L’exposé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était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intéressant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: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  <w:u w:val="single" w:color="000000"/>
              </w:rPr>
              <w:t> </w:t>
              <w:tab/>
            </w:r>
            <w:r>
              <w:rPr>
                <w:rFonts w:ascii="Calibri" w:hAnsi="Calibri" w:cs="Calibri" w:eastAsia="Calibri"/>
                <w:sz w:val="22"/>
                <w:szCs w:val="22"/>
              </w:rPr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68" w:lineRule="exact"/>
              <w:ind w:left="8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  <w:t>/ 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313" w:hRule="exact"/>
        </w:trPr>
        <w:tc>
          <w:tcPr>
            <w:tcW w:w="8337" w:type="dxa"/>
            <w:gridSpan w:val="3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L’exposé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fait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entre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5 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(minimum)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et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7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minutes</w:t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1321" w:val="left" w:leader="none"/>
              </w:tabs>
              <w:spacing w:line="240" w:lineRule="auto"/>
              <w:ind w:left="8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</w:r>
            <w:r>
              <w:rPr>
                <w:rFonts w:ascii="Calibri"/>
                <w:sz w:val="22"/>
                <w:u w:val="single" w:color="000000"/>
              </w:rPr>
              <w:t> </w:t>
              <w:tab/>
            </w:r>
            <w:r>
              <w:rPr>
                <w:rFonts w:ascii="Calibri"/>
                <w:sz w:val="22"/>
              </w:rPr>
              <w:t>/ 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6</w:t>
            </w:r>
          </w:p>
        </w:tc>
      </w:tr>
      <w:tr>
        <w:trPr>
          <w:trHeight w:val="318" w:hRule="exact"/>
        </w:trPr>
        <w:tc>
          <w:tcPr>
            <w:tcW w:w="8337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2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w w:val="99"/>
                <w:sz w:val="24"/>
              </w:rPr>
            </w:r>
            <w:r>
              <w:rPr>
                <w:rFonts w:ascii="Calibri"/>
                <w:sz w:val="24"/>
                <w:u w:val="single" w:color="000000"/>
              </w:rPr>
              <w:t>Remarques</w:t>
            </w:r>
            <w:r>
              <w:rPr>
                <w:rFonts w:ascii="Calibri"/>
                <w:spacing w:val="-12"/>
                <w:sz w:val="24"/>
                <w:u w:val="single" w:color="000000"/>
              </w:rPr>
              <w:t> </w:t>
            </w:r>
            <w:r>
              <w:rPr>
                <w:rFonts w:ascii="Calibri"/>
                <w:sz w:val="24"/>
                <w:u w:val="single" w:color="000000"/>
              </w:rPr>
              <w:t>:</w:t>
            </w:r>
            <w:r>
              <w:rPr>
                <w:rFonts w:ascii="Calibri"/>
                <w:w w:val="99"/>
                <w:sz w:val="24"/>
              </w:rPr>
            </w:r>
            <w:r>
              <w:rPr>
                <w:rFonts w:ascii="Calibri"/>
                <w:sz w:val="24"/>
              </w:rPr>
            </w:r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8337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55" w:lineRule="exact"/>
              <w:ind w:left="107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TOTAL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318" w:hRule="exact"/>
        </w:trPr>
        <w:tc>
          <w:tcPr>
            <w:tcW w:w="8337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349" w:val="left" w:leader="none"/>
              </w:tabs>
              <w:spacing w:line="240" w:lineRule="auto"/>
              <w:ind w:left="69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z w:val="22"/>
              </w:rPr>
            </w:r>
            <w:r>
              <w:rPr>
                <w:rFonts w:ascii="Calibri"/>
                <w:b/>
                <w:sz w:val="22"/>
                <w:u w:val="thick" w:color="000000"/>
              </w:rPr>
              <w:t> </w:t>
              <w:tab/>
            </w:r>
            <w:r>
              <w:rPr>
                <w:rFonts w:ascii="Calibri"/>
                <w:b/>
                <w:spacing w:val="-1"/>
                <w:sz w:val="22"/>
              </w:rPr>
              <w:t>/60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58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620" w:bottom="0" w:left="102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.3pt;height:131.3pt;mso-position-horizontal-relative:char;mso-position-vertical-relative:line" coordorigin="0,0" coordsize="10186,2626">
            <v:shape style="position:absolute;left:0;top:0;width:3329;height:2626" type="#_x0000_t75" stroked="false">
              <v:imagedata r:id="rId59" o:title=""/>
            </v:shape>
            <v:shape style="position:absolute;left:3115;top:0;width:7070;height:2626" type="#_x0000_t75" stroked="false">
              <v:imagedata r:id="rId60" o:title=""/>
            </v:shape>
            <v:shape style="position:absolute;left:780;top:1098;width:1651;height:521" type="#_x0000_t202" filled="false" stroked="false">
              <v:textbox inset="0,0,0,0">
                <w:txbxContent>
                  <w:p>
                    <w:pPr>
                      <w:spacing w:line="52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52"/>
                        <w:szCs w:val="52"/>
                      </w:rPr>
                    </w:pPr>
                    <w:r>
                      <w:rPr>
                        <w:rFonts w:ascii="Calibri"/>
                        <w:b/>
                        <w:color w:val="622322"/>
                        <w:spacing w:val="-1"/>
                        <w:sz w:val="52"/>
                      </w:rPr>
                      <w:t>STAGES</w:t>
                    </w:r>
                    <w:r>
                      <w:rPr>
                        <w:rFonts w:ascii="Calibri"/>
                        <w:sz w:val="52"/>
                      </w:rPr>
                    </w:r>
                  </w:p>
                </w:txbxContent>
              </v:textbox>
              <w10:wrap type="none"/>
            </v:shape>
            <v:shape style="position:absolute;left:3383;top:996;width:6414;height:685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2"/>
                        <w:sz w:val="29"/>
                        <w:szCs w:val="29"/>
                      </w:rPr>
                      <w:t>S’informer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38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z w:val="29"/>
                        <w:szCs w:val="29"/>
                      </w:rPr>
                      <w:t>et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40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2"/>
                        <w:sz w:val="29"/>
                        <w:szCs w:val="29"/>
                      </w:rPr>
                      <w:t>créer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37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z w:val="29"/>
                        <w:szCs w:val="29"/>
                      </w:rPr>
                      <w:t>son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40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2"/>
                        <w:sz w:val="29"/>
                        <w:szCs w:val="29"/>
                      </w:rPr>
                      <w:t>projet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38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z w:val="29"/>
                        <w:szCs w:val="29"/>
                      </w:rPr>
                      <w:t>de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39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622322"/>
                        <w:spacing w:val="-2"/>
                        <w:sz w:val="29"/>
                        <w:szCs w:val="29"/>
                      </w:rPr>
                      <w:t>scolarisation</w:t>
                    </w:r>
                    <w:r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r>
                  </w:p>
                  <w:p>
                    <w:pPr>
                      <w:spacing w:line="374" w:lineRule="exact" w:before="0"/>
                      <w:ind w:left="3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/>
                        <w:b/>
                        <w:i/>
                        <w:color w:val="622322"/>
                        <w:spacing w:val="-2"/>
                        <w:sz w:val="29"/>
                      </w:rPr>
                      <w:t>après</w:t>
                    </w:r>
                    <w:r>
                      <w:rPr>
                        <w:rFonts w:ascii="Comic Sans MS" w:hAnsi="Comic Sans MS"/>
                        <w:b/>
                        <w:i/>
                        <w:color w:val="622322"/>
                        <w:spacing w:val="-43"/>
                        <w:sz w:val="29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i/>
                        <w:color w:val="622322"/>
                        <w:sz w:val="29"/>
                      </w:rPr>
                      <w:t>la</w:t>
                    </w:r>
                    <w:r>
                      <w:rPr>
                        <w:rFonts w:ascii="Comic Sans MS" w:hAnsi="Comic Sans MS"/>
                        <w:b/>
                        <w:i/>
                        <w:color w:val="622322"/>
                        <w:spacing w:val="-45"/>
                        <w:sz w:val="29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i/>
                        <w:color w:val="622322"/>
                        <w:spacing w:val="-2"/>
                        <w:sz w:val="29"/>
                      </w:rPr>
                      <w:t>troisième</w:t>
                    </w:r>
                    <w:r>
                      <w:rPr>
                        <w:rFonts w:ascii="Comic Sans MS" w:hAnsi="Comic Sans MS"/>
                        <w:sz w:val="2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6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6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229;height:694" coordorigin="48,32" coordsize="3229,694">
              <v:shape style="position:absolute;left:48;top:32;width:3229;height:694" coordorigin="48,32" coordsize="3229,694" path="m48,726l3276,726,3276,32,48,32,48,726xe" filled="true" fillcolor="#f1dbdb" stroked="false">
                <v:path arrowok="t"/>
                <v:fill type="solid"/>
              </v:shape>
            </v:group>
            <v:group style="position:absolute;left:139;top:61;width:3044;height:634" coordorigin="139,61" coordsize="3044,634">
              <v:shape style="position:absolute;left:139;top:61;width:3044;height:634" coordorigin="139,61" coordsize="3044,634" path="m139,695l3183,695,3183,61,139,61,139,695xe" filled="true" fillcolor="#f1dbdb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1;height:2" coordorigin="45,31" coordsize="3231,2">
              <v:shape style="position:absolute;left:45;top:31;width:3231;height:2" coordorigin="45,31" coordsize="3231,0" path="m45,31l3276,31e" filled="false" stroked="true" strokeweight=".22pt" strokecolor="#f1dbdb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2;top:17;width:3259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0.55pt;height:136.8pt;mso-position-horizontal-relative:char;mso-position-vertical-relative:line" coordorigin="0,0" coordsize="10011,2736">
            <v:group style="position:absolute;left:8;top:8;width:4001;height:2721" coordorigin="8,8" coordsize="4001,2721">
              <v:shape style="position:absolute;left:8;top:8;width:4001;height:2721" coordorigin="8,8" coordsize="4001,2721" path="m8,2729l4009,2729,4009,8,8,8,8,2729xe" filled="true" fillcolor="#f1f1f1" stroked="false">
                <v:path arrowok="t"/>
                <v:fill type="solid"/>
              </v:shape>
            </v:group>
            <v:group style="position:absolute;left:8;top:8;width:4001;height:2721" coordorigin="8,8" coordsize="4001,2721">
              <v:shape style="position:absolute;left:8;top:8;width:4001;height:2721" coordorigin="8,8" coordsize="4001,2721" path="m8,2729l4009,2729,4009,8,8,8,8,2729xe" filled="false" stroked="true" strokeweight=".75pt" strokecolor="#f1f1f1">
                <v:path arrowok="t"/>
              </v:shape>
              <v:shape style="position:absolute;left:159;top:87;width:3698;height:2547" type="#_x0000_t75" stroked="false">
                <v:imagedata r:id="rId61" o:title=""/>
              </v:shape>
            </v:group>
            <v:group style="position:absolute;left:4010;top:8;width:5994;height:2721" coordorigin="4010,8" coordsize="5994,2721">
              <v:shape style="position:absolute;left:4010;top:8;width:5994;height:2721" coordorigin="4010,8" coordsize="5994,2721" path="m4010,2729l10004,2729,10004,8,4010,8,4010,2729xe" filled="true" fillcolor="#f1f1f1" stroked="false">
                <v:path arrowok="t"/>
                <v:fill type="solid"/>
              </v:shape>
            </v:group>
            <v:group style="position:absolute;left:4010;top:8;width:5994;height:2721" coordorigin="4010,8" coordsize="5994,2721">
              <v:shape style="position:absolute;left:4010;top:8;width:5994;height:2721" coordorigin="4010,8" coordsize="5994,2721" path="m4010,2729l10004,2729,10004,8,4010,8,4010,2729xe" filled="false" stroked="true" strokeweight=".75pt" strokecolor="#f1f1f1">
                <v:path arrowok="t"/>
              </v:shape>
              <v:shape style="position:absolute;left:0;top:0;width:10011;height:2736" type="#_x0000_t202" filled="false" stroked="false">
                <v:textbox inset="0,0,0,0">
                  <w:txbxContent>
                    <w:p>
                      <w:pPr>
                        <w:spacing w:before="84"/>
                        <w:ind w:left="3998" w:right="0" w:firstLine="0"/>
                        <w:jc w:val="center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36"/>
                          <w:szCs w:val="36"/>
                        </w:rPr>
                        <w:t>Le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"/>
                          <w:sz w:val="36"/>
                          <w:szCs w:val="36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36"/>
                          <w:szCs w:val="36"/>
                        </w:rPr>
                        <w:t>projet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36"/>
                          <w:szCs w:val="36"/>
                        </w:rPr>
                        <w:t>d’orientation</w:t>
                      </w:r>
                      <w:r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r>
                    </w:p>
                    <w:p>
                      <w:pPr>
                        <w:spacing w:line="359" w:lineRule="auto" w:before="222"/>
                        <w:ind w:left="4234" w:right="235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marque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une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étape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importante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durant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les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années</w:t>
                      </w:r>
                      <w:r>
                        <w:rPr>
                          <w:rFonts w:ascii="Calibri" w:hAnsi="Calibri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4ème</w:t>
                      </w:r>
                      <w:r>
                        <w:rPr>
                          <w:rFonts w:ascii="Calibri" w:hAnsi="Calibri"/>
                          <w:sz w:val="28"/>
                        </w:rPr>
                        <w:t> et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3ème.</w:t>
                      </w:r>
                    </w:p>
                    <w:p>
                      <w:pPr>
                        <w:spacing w:before="2"/>
                        <w:ind w:left="3997" w:right="0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Il consiste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planifier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votre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sortie</w:t>
                      </w:r>
                      <w:r>
                        <w:rPr>
                          <w:rFonts w:ascii="Calibri" w:hAnsi="Calibri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du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collège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z w:val="28"/>
                        </w:rPr>
                        <w:t>vos</w:t>
                      </w:r>
                    </w:p>
                    <w:p>
                      <w:pPr>
                        <w:spacing w:before="172"/>
                        <w:ind w:left="4002" w:right="0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années</w:t>
                      </w:r>
                      <w:r>
                        <w:rPr>
                          <w:rFonts w:ascii="Calibri" w:hAnsi="Calibri"/>
                          <w:sz w:val="28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après </w:t>
                      </w:r>
                      <w:r>
                        <w:rPr>
                          <w:rFonts w:ascii="Calibri" w:hAnsi="Calibri"/>
                          <w:sz w:val="28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1"/>
                          <w:sz w:val="28"/>
                        </w:rPr>
                        <w:t> 3ème.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336664" cy="3657600"/>
            <wp:effectExtent l="0" t="0" r="0" b="0"/>
            <wp:docPr id="3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6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7pt;height:228.4pt;mso-position-horizontal-relative:char;mso-position-vertical-relative:line" coordorigin="0,0" coordsize="9994,4568">
            <v:group style="position:absolute;left:8;top:8;width:9979;height:782" coordorigin="8,8" coordsize="9979,782">
              <v:shape style="position:absolute;left:8;top:8;width:9979;height:782" coordorigin="8,8" coordsize="9979,782" path="m8,790l9987,790,9987,8,8,8,8,790xe" filled="true" fillcolor="#f1f1f1" stroked="false">
                <v:path arrowok="t"/>
                <v:fill type="solid"/>
              </v:shape>
            </v:group>
            <v:group style="position:absolute;left:8;top:8;width:9979;height:782" coordorigin="8,8" coordsize="9979,782">
              <v:shape style="position:absolute;left:8;top:8;width:9979;height:782" coordorigin="8,8" coordsize="9979,782" path="m8,790l9987,790,9987,8,8,8,8,790xe" filled="false" stroked="true" strokeweight=".75pt" strokecolor="#f1f1f1">
                <v:path arrowok="t"/>
              </v:shape>
            </v:group>
            <v:group style="position:absolute;left:9;top:795;width:6109;height:3763" coordorigin="9,795" coordsize="6109,3763">
              <v:shape style="position:absolute;left:9;top:795;width:6109;height:3763" coordorigin="9,795" coordsize="6109,3763" path="m9,4558l6118,4558,6118,795,9,795,9,4558xe" filled="true" fillcolor="#f1f1f1" stroked="false">
                <v:path arrowok="t"/>
                <v:fill type="solid"/>
              </v:shape>
            </v:group>
            <v:group style="position:absolute;left:9;top:795;width:6192;height:3763" coordorigin="9,795" coordsize="6192,3763">
              <v:shape style="position:absolute;left:9;top:795;width:6192;height:3763" coordorigin="9,795" coordsize="6192,3763" path="m9,4558l6201,4558,6201,795,9,795,9,4558xe" filled="false" stroked="true" strokeweight=".75pt" strokecolor="#f1f1f1">
                <v:path arrowok="t"/>
              </v:shape>
            </v:group>
            <v:group style="position:absolute;left:1155;top:1682;width:3627;height:341" coordorigin="1155,1682" coordsize="3627,341">
              <v:shape style="position:absolute;left:1155;top:1682;width:3627;height:341" coordorigin="1155,1682" coordsize="3627,341" path="m1155,2023l4782,2023,4782,1682,1155,1682,1155,2023xe" filled="true" fillcolor="#ffffff" stroked="false">
                <v:path arrowok="t"/>
                <v:fill type="solid"/>
              </v:shape>
            </v:group>
            <v:group style="position:absolute;left:1155;top:2412;width:3627;height:341" coordorigin="1155,2412" coordsize="3627,341">
              <v:shape style="position:absolute;left:1155;top:2412;width:3627;height:341" coordorigin="1155,2412" coordsize="3627,341" path="m1155,2753l4782,2753,4782,2412,1155,2412,1155,2753xe" filled="true" fillcolor="#ffffff" stroked="false">
                <v:path arrowok="t"/>
                <v:fill type="solid"/>
              </v:shape>
            </v:group>
            <v:group style="position:absolute;left:1155;top:3411;width:3627;height:341" coordorigin="1155,3411" coordsize="3627,341">
              <v:shape style="position:absolute;left:1155;top:3411;width:3627;height:341" coordorigin="1155,3411" coordsize="3627,341" path="m1155,3751l4782,3751,4782,3411,1155,3411,1155,3751xe" filled="true" fillcolor="#ffffff" stroked="false">
                <v:path arrowok="t"/>
                <v:fill type="solid"/>
              </v:shape>
            </v:group>
            <v:group style="position:absolute;left:1155;top:4143;width:4744;height:339" coordorigin="1155,4143" coordsize="4744,339">
              <v:shape style="position:absolute;left:1155;top:4143;width:4744;height:339" coordorigin="1155,4143" coordsize="4744,339" path="m1155,4481l5898,4481,5898,4143,1155,4143,1155,4481xe" filled="true" fillcolor="#ffffff" stroked="false">
                <v:path arrowok="t"/>
                <v:fill type="solid"/>
              </v:shape>
            </v:group>
            <v:group style="position:absolute;left:6118;top:493;width:3867;height:4067" coordorigin="6118,493" coordsize="3867,4067">
              <v:shape style="position:absolute;left:6118;top:493;width:3867;height:4067" coordorigin="6118,493" coordsize="3867,4067" path="m6118,4560l9985,4560,9985,493,6118,493,6118,4560xe" filled="true" fillcolor="#f1f1f1" stroked="false">
                <v:path arrowok="t"/>
                <v:fill type="solid"/>
              </v:shape>
            </v:group>
            <v:group style="position:absolute;left:6118;top:493;width:3867;height:4067" coordorigin="6118,493" coordsize="3867,4067">
              <v:shape style="position:absolute;left:6118;top:493;width:3867;height:4067" coordorigin="6118,493" coordsize="3867,4067" path="m6118,4560l9985,4560,9985,493,6118,493,6118,4560xe" filled="false" stroked="true" strokeweight=".75pt" strokecolor="#f1f1f1">
                <v:path arrowok="t"/>
              </v:shape>
              <v:shape style="position:absolute;left:6270;top:693;width:3563;height:2997" type="#_x0000_t75" stroked="false">
                <v:imagedata r:id="rId63" o:title=""/>
              </v:shape>
            </v:group>
            <v:group style="position:absolute;left:1155;top:1989;width:3624;height:2" coordorigin="1155,1989" coordsize="3624,2">
              <v:shape style="position:absolute;left:1155;top:1989;width:3624;height:2" coordorigin="1155,1989" coordsize="3624,0" path="m1155,1989l4779,1989e" filled="false" stroked="true" strokeweight=".911723pt" strokecolor="#000000">
                <v:path arrowok="t"/>
              </v:shape>
            </v:group>
            <v:group style="position:absolute;left:1155;top:2720;width:3624;height:2" coordorigin="1155,2720" coordsize="3624,2">
              <v:shape style="position:absolute;left:1155;top:2720;width:3624;height:2" coordorigin="1155,2720" coordsize="3624,0" path="m1155,2720l4779,2720e" filled="false" stroked="true" strokeweight=".911723pt" strokecolor="#000000">
                <v:path arrowok="t"/>
              </v:shape>
            </v:group>
            <v:group style="position:absolute;left:1155;top:3718;width:3624;height:2" coordorigin="1155,3718" coordsize="3624,2">
              <v:shape style="position:absolute;left:1155;top:3718;width:3624;height:2" coordorigin="1155,3718" coordsize="3624,0" path="m1155,3718l4779,3718e" filled="false" stroked="true" strokeweight=".911723pt" strokecolor="#000000">
                <v:path arrowok="t"/>
              </v:shape>
            </v:group>
            <v:group style="position:absolute;left:1155;top:4450;width:4740;height:2" coordorigin="1155,4450" coordsize="4740,2">
              <v:shape style="position:absolute;left:1155;top:4450;width:4740;height:2" coordorigin="1155,4450" coordsize="4740,0" path="m1155,4450l5894,4450e" filled="false" stroked="true" strokeweight=".911723pt" strokecolor="#000000">
                <v:path arrowok="t"/>
              </v:shape>
              <v:shape style="position:absolute;left:159;top:136;width:9674;height:1539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566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En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plus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du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travail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effectué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avec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professeurs,</w:t>
                      </w:r>
                      <w:r>
                        <w:rPr>
                          <w:rFonts w:ascii="Calibri" w:hAnsi="Calibri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pour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vous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aider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dans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vos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recherches,</w:t>
                      </w:r>
                      <w:r>
                        <w:rPr>
                          <w:rFonts w:ascii="Calibri" w:hAnsi="Calibri"/>
                          <w:spacing w:val="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vous</w:t>
                      </w:r>
                    </w:p>
                    <w:p>
                      <w:pPr>
                        <w:spacing w:before="4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disposez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plusieurs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ressources</w:t>
                      </w:r>
                      <w:r>
                        <w:rPr>
                          <w:rFonts w:ascii="Calibri"/>
                          <w:sz w:val="24"/>
                        </w:rPr>
                        <w:t> :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tabs>
                          <w:tab w:pos="427" w:val="left" w:leader="none"/>
                        </w:tabs>
                        <w:spacing w:before="155"/>
                        <w:ind w:left="427" w:right="4633" w:hanging="358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</w:rPr>
                        <w:t>-</w:t>
                        <w:tab/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2"/>
                        </w:rPr>
                        <w:t>DIRECTEUR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2"/>
                        </w:rPr>
                        <w:t>SEGPA </w:t>
                      </w:r>
                      <w:r>
                        <w:rPr>
                          <w:rFonts w:ascii="Calibri" w:hAnsi="Calibri"/>
                          <w:sz w:val="22"/>
                        </w:rPr>
                        <w:t>: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pour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vous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conseiller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dans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vos</w:t>
                      </w:r>
                      <w:r>
                        <w:rPr>
                          <w:rFonts w:ascii="Calibri" w:hAnsi="Calibri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démarches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administratives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(inscription,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affectation,</w:t>
                      </w:r>
                      <w:r>
                        <w:rPr>
                          <w:rFonts w:ascii="Calibri" w:hAnsi="Calibri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bourses...)</w:t>
                      </w:r>
                    </w:p>
                  </w:txbxContent>
                </v:textbox>
                <w10:wrap type="none"/>
              </v:shape>
              <v:shape style="position:absolute;left:229;top:2184;width:5172;height:221" type="#_x0000_t202" filled="false" stroked="false">
                <v:textbox inset="0,0,0,0">
                  <w:txbxContent>
                    <w:p>
                      <w:pPr>
                        <w:tabs>
                          <w:tab w:pos="357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-</w:t>
                        <w:tab/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COP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onseiller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d’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rientation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sychologue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du collège</w:t>
                      </w:r>
                    </w:p>
                  </w:txbxContent>
                </v:textbox>
                <w10:wrap type="none"/>
              </v:shape>
              <v:shape style="position:absolute;left:229;top:2916;width:5348;height:488" type="#_x0000_t202" filled="false" stroked="false">
                <v:textbox inset="0,0,0,0">
                  <w:txbxContent>
                    <w:p>
                      <w:pPr>
                        <w:tabs>
                          <w:tab w:pos="357" w:val="left" w:leader="none"/>
                        </w:tabs>
                        <w:spacing w:line="224" w:lineRule="exact" w:before="0"/>
                        <w:ind w:left="357" w:right="0" w:hanging="358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-</w:t>
                        <w:tab/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CDI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ocumentation et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d’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nformation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avec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le</w:t>
                      </w:r>
                    </w:p>
                    <w:p>
                      <w:pPr>
                        <w:spacing w:line="264" w:lineRule="exact" w:before="0"/>
                        <w:ind w:left="357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professeur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documentaliste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du </w:t>
                      </w:r>
                      <w:r>
                        <w:rPr>
                          <w:rFonts w:ascii="Calibri" w:hAnsi="Calibri"/>
                          <w:sz w:val="22"/>
                        </w:rPr>
                        <w:t>collège</w:t>
                      </w:r>
                    </w:p>
                  </w:txbxContent>
                </v:textbox>
                <w10:wrap type="none"/>
              </v:shape>
              <v:shape style="position:absolute;left:229;top:3915;width:5515;height:221" type="#_x0000_t202" filled="false" stroked="false">
                <v:textbox inset="0,0,0,0">
                  <w:txbxContent>
                    <w:p>
                      <w:pPr>
                        <w:tabs>
                          <w:tab w:pos="357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-</w:t>
                        <w:tab/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2"/>
                          <w:szCs w:val="22"/>
                        </w:rPr>
                        <w:t>CIO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entre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d’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nformation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et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d’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rientation,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ouvert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à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tous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114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2pt;margin-top:107.419983pt;width:500.55pt;height:300.850pt;mso-position-horizontal-relative:page;mso-position-vertical-relative:page;z-index:-398896" coordorigin="640,2148" coordsize="10011,6017">
            <v:group style="position:absolute;left:640;top:2563;width:2476;height:5602" coordorigin="640,2563" coordsize="2476,5602">
              <v:shape style="position:absolute;left:640;top:2563;width:2476;height:5602" coordorigin="640,2563" coordsize="2476,5602" path="m3116,6927l640,6927,1878,8165,3116,6927xe" filled="true" fillcolor="#974707" stroked="false">
                <v:path arrowok="t"/>
                <v:fill type="solid"/>
              </v:shape>
              <v:shape style="position:absolute;left:640;top:2563;width:2476;height:5602" coordorigin="640,2563" coordsize="2476,5602" path="m2497,2563l1259,2563,1259,6927,2497,6927,2497,2563xe" filled="true" fillcolor="#974707" stroked="false">
                <v:path arrowok="t"/>
                <v:fill type="solid"/>
              </v:shape>
              <v:shape style="position:absolute;left:1258;top:2148;width:9394;height:449" type="#_x0000_t202" filled="true" fillcolor="#974705" stroked="false">
                <v:textbox inset="0,0,0,0">
                  <w:txbxContent>
                    <w:p>
                      <w:pPr>
                        <w:spacing w:line="390" w:lineRule="exact" w:before="0"/>
                        <w:ind w:left="-1" w:right="2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position w:val="-14"/>
                          <w:sz w:val="32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position w:val="-14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-14"/>
                          <w:sz w:val="32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1"/>
                        </w:rPr>
                        <w:t>ème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pt;margin-top:425.569977pt;width:500.55pt;height:337.75pt;mso-position-horizontal-relative:page;mso-position-vertical-relative:page;z-index:-398848" coordorigin="640,8511" coordsize="10011,6755">
            <v:group style="position:absolute;left:640;top:8943;width:2476;height:6324" coordorigin="640,8943" coordsize="2476,6324">
              <v:shape style="position:absolute;left:640;top:8943;width:2476;height:6324" coordorigin="640,8943" coordsize="2476,6324" path="m3116,14028l640,14028,1878,15266,3116,14028xe" filled="true" fillcolor="#4f6128" stroked="false">
                <v:path arrowok="t"/>
                <v:fill type="solid"/>
              </v:shape>
              <v:shape style="position:absolute;left:640;top:8943;width:2476;height:6324" coordorigin="640,8943" coordsize="2476,6324" path="m2497,8943l1259,8943,1259,14028,2497,14028,2497,8943xe" filled="true" fillcolor="#4f6128" stroked="false">
                <v:path arrowok="t"/>
                <v:fill type="solid"/>
              </v:shape>
              <v:shape style="position:absolute;left:1258;top:8511;width:9394;height:449" type="#_x0000_t202" filled="true" fillcolor="#4f6128" stroked="false">
                <v:textbox inset="0,0,0,0">
                  <w:txbxContent>
                    <w:p>
                      <w:pPr>
                        <w:spacing w:line="390" w:lineRule="exact" w:before="0"/>
                        <w:ind w:left="-1" w:right="2" w:firstLine="0"/>
                        <w:jc w:val="center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position w:val="-14"/>
                          <w:sz w:val="32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6"/>
                          <w:position w:val="-14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position w:val="-14"/>
                          <w:sz w:val="32"/>
                        </w:rPr>
                        <w:t>3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1"/>
                        </w:rPr>
                        <w:t>ème</w:t>
                      </w:r>
                      <w:r>
                        <w:rPr>
                          <w:rFonts w:ascii="Calibri" w:hAnsi="Calibri"/>
                          <w:sz w:val="21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232;height:694" coordorigin="45,32" coordsize="3232,694">
              <v:shape style="position:absolute;left:45;top:32;width:3232;height:694" coordorigin="45,32" coordsize="3232,694" path="m45,726l3277,726,3277,32,45,32,45,726xe" filled="true" fillcolor="#f1dbdb" stroked="false">
                <v:path arrowok="t"/>
                <v:fill type="solid"/>
              </v:shape>
            </v:group>
            <v:group style="position:absolute;left:139;top:61;width:3045;height:634" coordorigin="139,61" coordsize="3045,634">
              <v:shape style="position:absolute;left:139;top:61;width:3045;height:634" coordorigin="139,61" coordsize="3045,634" path="m139,695l3183,695,3183,61,139,61,139,695xe" filled="true" fillcolor="#f1dbdb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1dbdb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622322"/>
                          <w:sz w:val="32"/>
                        </w:rPr>
                        <w:t>Chronologie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7674"/>
      </w:tblGrid>
      <w:tr>
        <w:trPr>
          <w:trHeight w:val="747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1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Septembre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669" w:val="left" w:leader="none"/>
              </w:tabs>
              <w:spacing w:line="240" w:lineRule="auto" w:before="122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5F4879"/>
                <w:spacing w:val="-1"/>
                <w:sz w:val="20"/>
              </w:rPr>
              <w:t>Information,</w:t>
            </w:r>
            <w:r>
              <w:rPr>
                <w:rFonts w:ascii="Calibri" w:hAnsi="Calibri"/>
                <w:color w:val="5F4879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5F4879"/>
                <w:spacing w:val="-1"/>
                <w:sz w:val="20"/>
              </w:rPr>
              <w:t>explication</w:t>
            </w:r>
            <w:r>
              <w:rPr>
                <w:rFonts w:ascii="Calibri" w:hAnsi="Calibri"/>
                <w:color w:val="5F4879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5F4879"/>
                <w:sz w:val="20"/>
              </w:rPr>
              <w:t>aux</w:t>
            </w:r>
            <w:r>
              <w:rPr>
                <w:rFonts w:ascii="Calibri" w:hAnsi="Calibri"/>
                <w:color w:val="5F4879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5F4879"/>
                <w:spacing w:val="-1"/>
                <w:sz w:val="20"/>
              </w:rPr>
              <w:t>élèves.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5F4879"/>
                <w:spacing w:val="-1"/>
                <w:sz w:val="20"/>
                <w:szCs w:val="20"/>
              </w:rPr>
              <w:t>Réunion</w:t>
            </w:r>
            <w:r>
              <w:rPr>
                <w:rFonts w:ascii="Calibri" w:hAnsi="Calibri" w:cs="Calibri" w:eastAsia="Calibri"/>
                <w:color w:val="5F4879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des</w:t>
            </w:r>
            <w:r>
              <w:rPr>
                <w:rFonts w:ascii="Calibri" w:hAnsi="Calibri" w:cs="Calibri" w:eastAsia="Calibri"/>
                <w:color w:val="5F4879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parents</w:t>
            </w:r>
            <w:r>
              <w:rPr>
                <w:rFonts w:ascii="Calibri" w:hAnsi="Calibri" w:cs="Calibri" w:eastAsia="Calibri"/>
                <w:color w:val="5F4879"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5F4879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pacing w:val="-1"/>
                <w:sz w:val="20"/>
                <w:szCs w:val="20"/>
              </w:rPr>
              <w:t>professeurs.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746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5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Octobre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5"/>
              <w:ind w:left="649" w:right="635" w:hanging="1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Novembre</w:t>
            </w:r>
            <w:r>
              <w:rPr>
                <w:rFonts w:ascii="Calibri" w:hAnsi="Calibri"/>
                <w:b/>
                <w:spacing w:val="2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Décembre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669" w:val="left" w:leader="none"/>
              </w:tabs>
              <w:spacing w:line="228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006FC0"/>
                <w:spacing w:val="-1"/>
                <w:sz w:val="20"/>
              </w:rPr>
              <w:t>Stage</w:t>
            </w:r>
            <w:r>
              <w:rPr>
                <w:rFonts w:ascii="Calibri"/>
                <w:color w:val="006FC0"/>
                <w:spacing w:val="-7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de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1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semaine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en</w:t>
            </w:r>
            <w:r>
              <w:rPr>
                <w:rFonts w:ascii="Calibri"/>
                <w:color w:val="006FC0"/>
                <w:spacing w:val="-5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entreprise.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669" w:val="left" w:leader="none"/>
              </w:tabs>
              <w:spacing w:line="261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5F4879"/>
                <w:sz w:val="20"/>
              </w:rPr>
              <w:t>Rencontre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parents-professeurs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pour</w:t>
            </w:r>
            <w:r>
              <w:rPr>
                <w:rFonts w:ascii="Calibri"/>
                <w:color w:val="5F4879"/>
                <w:spacing w:val="-6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la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pacing w:val="-1"/>
                <w:sz w:val="20"/>
              </w:rPr>
              <w:t>remise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des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bulletins</w:t>
            </w:r>
            <w:r>
              <w:rPr>
                <w:rFonts w:ascii="Calibri"/>
                <w:color w:val="5F4879"/>
                <w:spacing w:val="-6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du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pacing w:val="1"/>
                <w:sz w:val="20"/>
              </w:rPr>
              <w:t>1</w:t>
            </w:r>
            <w:r>
              <w:rPr>
                <w:rFonts w:ascii="Calibri"/>
                <w:color w:val="5F4879"/>
                <w:spacing w:val="1"/>
                <w:position w:val="10"/>
                <w:sz w:val="13"/>
              </w:rPr>
              <w:t>er</w:t>
            </w:r>
            <w:r>
              <w:rPr>
                <w:rFonts w:ascii="Calibri"/>
                <w:color w:val="5F4879"/>
                <w:spacing w:val="10"/>
                <w:position w:val="10"/>
                <w:sz w:val="13"/>
              </w:rPr>
              <w:t> </w:t>
            </w:r>
            <w:r>
              <w:rPr>
                <w:rFonts w:ascii="Calibri"/>
                <w:color w:val="5F4879"/>
                <w:spacing w:val="-1"/>
                <w:sz w:val="20"/>
              </w:rPr>
              <w:t>trimestre.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8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Janvier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7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4"/>
              <w:ind w:left="813" w:right="814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Février</w:t>
            </w:r>
            <w:r>
              <w:rPr>
                <w:rFonts w:ascii="Calibri" w:hAnsi="Calibri"/>
                <w:b/>
                <w:spacing w:val="2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Mars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669" w:val="left" w:leader="none"/>
              </w:tabs>
              <w:spacing w:line="240" w:lineRule="auto" w:before="122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974705"/>
                <w:spacing w:val="-1"/>
                <w:sz w:val="20"/>
              </w:rPr>
              <w:t>Permutation</w:t>
            </w:r>
            <w:r>
              <w:rPr>
                <w:rFonts w:ascii="Calibri"/>
                <w:color w:val="974705"/>
                <w:spacing w:val="-10"/>
                <w:sz w:val="20"/>
              </w:rPr>
              <w:t> </w:t>
            </w:r>
            <w:r>
              <w:rPr>
                <w:rFonts w:ascii="Calibri"/>
                <w:color w:val="974705"/>
                <w:sz w:val="20"/>
              </w:rPr>
              <w:t>des</w:t>
            </w:r>
            <w:r>
              <w:rPr>
                <w:rFonts w:ascii="Calibri"/>
                <w:color w:val="974705"/>
                <w:spacing w:val="-12"/>
                <w:sz w:val="20"/>
              </w:rPr>
              <w:t> </w:t>
            </w:r>
            <w:r>
              <w:rPr>
                <w:rFonts w:ascii="Calibri"/>
                <w:color w:val="974705"/>
                <w:sz w:val="20"/>
              </w:rPr>
              <w:t>ateliers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7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Avril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669" w:val="left" w:leader="none"/>
              </w:tabs>
              <w:spacing w:line="243" w:lineRule="exact" w:before="123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006FC0"/>
                <w:spacing w:val="-1"/>
                <w:sz w:val="20"/>
              </w:rPr>
              <w:t>Stage</w:t>
            </w:r>
            <w:r>
              <w:rPr>
                <w:rFonts w:ascii="Calibri"/>
                <w:color w:val="006FC0"/>
                <w:spacing w:val="-7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de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2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semaines</w:t>
            </w:r>
            <w:r>
              <w:rPr>
                <w:rFonts w:ascii="Calibri"/>
                <w:color w:val="006FC0"/>
                <w:spacing w:val="-4"/>
                <w:sz w:val="20"/>
              </w:rPr>
              <w:t> </w:t>
            </w:r>
            <w:r>
              <w:rPr>
                <w:rFonts w:ascii="Calibri"/>
                <w:color w:val="006FC0"/>
                <w:spacing w:val="-1"/>
                <w:sz w:val="20"/>
              </w:rPr>
              <w:t>en</w:t>
            </w:r>
            <w:r>
              <w:rPr>
                <w:rFonts w:ascii="Calibri"/>
                <w:color w:val="006FC0"/>
                <w:spacing w:val="-5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entreprise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5"/>
              <w:ind w:left="964" w:right="960" w:hanging="4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Mai</w:t>
            </w:r>
            <w:r>
              <w:rPr>
                <w:rFonts w:ascii="Calibri"/>
                <w:b/>
                <w:spacing w:val="19"/>
                <w:w w:val="99"/>
                <w:sz w:val="24"/>
              </w:rPr>
              <w:t> </w:t>
            </w:r>
            <w:r>
              <w:rPr>
                <w:rFonts w:ascii="Calibri"/>
                <w:b/>
                <w:w w:val="95"/>
                <w:sz w:val="24"/>
              </w:rPr>
              <w:t>Juin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974705"/>
                <w:spacing w:val="-1"/>
                <w:sz w:val="20"/>
              </w:rPr>
              <w:t>Découverte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des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métiers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liés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1"/>
                <w:sz w:val="20"/>
              </w:rPr>
              <w:t>aux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ateliers</w:t>
            </w:r>
            <w:r>
              <w:rPr>
                <w:rFonts w:ascii="Calibri" w:hAnsi="Calibri"/>
                <w:color w:val="974705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Habitat</w:t>
            </w:r>
            <w:r>
              <w:rPr>
                <w:rFonts w:ascii="Calibri" w:hAnsi="Calibri"/>
                <w:color w:val="974705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974705"/>
                <w:spacing w:val="-1"/>
                <w:sz w:val="20"/>
              </w:rPr>
              <w:t>et</w:t>
            </w:r>
            <w:r>
              <w:rPr>
                <w:rFonts w:ascii="Calibri" w:hAnsi="Calibri"/>
                <w:color w:val="974705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974705"/>
                <w:sz w:val="20"/>
              </w:rPr>
              <w:t>ERE.</w:t>
            </w:r>
            <w:r>
              <w:rPr>
                <w:rFonts w:ascii="Calibri" w:hAns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7679"/>
      </w:tblGrid>
      <w:tr>
        <w:trPr>
          <w:trHeight w:val="748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61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Septembre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5F4879"/>
                <w:spacing w:val="-1"/>
                <w:sz w:val="20"/>
              </w:rPr>
              <w:t>Information,</w:t>
            </w:r>
            <w:r>
              <w:rPr>
                <w:rFonts w:ascii="Calibri" w:hAnsi="Calibri"/>
                <w:color w:val="5F4879"/>
                <w:spacing w:val="-10"/>
                <w:sz w:val="20"/>
              </w:rPr>
              <w:t> </w:t>
            </w:r>
            <w:r>
              <w:rPr>
                <w:rFonts w:ascii="Calibri" w:hAnsi="Calibri"/>
                <w:color w:val="5F4879"/>
                <w:spacing w:val="-1"/>
                <w:sz w:val="20"/>
              </w:rPr>
              <w:t>explication</w:t>
            </w:r>
            <w:r>
              <w:rPr>
                <w:rFonts w:ascii="Calibri" w:hAnsi="Calibri"/>
                <w:color w:val="5F4879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5F4879"/>
                <w:sz w:val="20"/>
              </w:rPr>
              <w:t>aux</w:t>
            </w:r>
            <w:r>
              <w:rPr>
                <w:rFonts w:ascii="Calibri" w:hAnsi="Calibri"/>
                <w:color w:val="5F4879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5F4879"/>
                <w:spacing w:val="-1"/>
                <w:sz w:val="20"/>
              </w:rPr>
              <w:t>élèves.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5F4879"/>
                <w:spacing w:val="-1"/>
                <w:sz w:val="20"/>
                <w:szCs w:val="20"/>
              </w:rPr>
              <w:t>Réunion</w:t>
            </w:r>
            <w:r>
              <w:rPr>
                <w:rFonts w:ascii="Calibri" w:hAnsi="Calibri" w:cs="Calibri" w:eastAsia="Calibri"/>
                <w:color w:val="5F4879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des</w:t>
            </w:r>
            <w:r>
              <w:rPr>
                <w:rFonts w:ascii="Calibri" w:hAnsi="Calibri" w:cs="Calibri" w:eastAsia="Calibri"/>
                <w:color w:val="5F4879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parents</w:t>
            </w:r>
            <w:r>
              <w:rPr>
                <w:rFonts w:ascii="Calibri" w:hAnsi="Calibri" w:cs="Calibri" w:eastAsia="Calibri"/>
                <w:color w:val="5F4879"/>
                <w:spacing w:val="-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color w:val="5F4879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5F4879"/>
                <w:spacing w:val="-1"/>
                <w:sz w:val="20"/>
                <w:szCs w:val="20"/>
              </w:rPr>
              <w:t>professeurs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F6128"/>
                <w:spacing w:val="-1"/>
                <w:sz w:val="20"/>
              </w:rPr>
              <w:t>Visites</w:t>
            </w:r>
            <w:r>
              <w:rPr>
                <w:rFonts w:asci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de</w:t>
            </w:r>
            <w:r>
              <w:rPr>
                <w:rFonts w:asci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centres</w:t>
            </w:r>
            <w:r>
              <w:rPr>
                <w:rFonts w:asci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de</w:t>
            </w:r>
            <w:r>
              <w:rPr>
                <w:rFonts w:asci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/>
                <w:color w:val="4F6128"/>
                <w:spacing w:val="-1"/>
                <w:sz w:val="20"/>
              </w:rPr>
              <w:t>formation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3"/>
              <w:ind w:left="633" w:right="632" w:firstLine="12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Octobre</w:t>
            </w:r>
            <w:r>
              <w:rPr>
                <w:rFonts w:ascii="Calibri"/>
                <w:b/>
                <w:spacing w:val="2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Novembre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F6128"/>
                <w:spacing w:val="-1"/>
                <w:sz w:val="20"/>
              </w:rPr>
              <w:t>Expérimentation</w:t>
            </w:r>
            <w:r>
              <w:rPr>
                <w:rFonts w:ascii="Calibri" w:hAns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des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métiers</w:t>
            </w:r>
            <w:r>
              <w:rPr>
                <w:rFonts w:ascii="Calibri" w:hAnsi="Calibri"/>
                <w:color w:val="4F6128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du</w:t>
            </w:r>
            <w:r>
              <w:rPr>
                <w:rFonts w:ascii="Calibri" w:hAns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bâtiment</w:t>
            </w:r>
            <w:r>
              <w:rPr>
                <w:rFonts w:ascii="Calibri" w:hAnsi="Calibri"/>
                <w:color w:val="4F6128"/>
                <w:spacing w:val="-2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en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atelier.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006FC0"/>
                <w:spacing w:val="-1"/>
                <w:sz w:val="20"/>
              </w:rPr>
              <w:t>Stage</w:t>
            </w:r>
            <w:r>
              <w:rPr>
                <w:rFonts w:ascii="Calibri"/>
                <w:color w:val="006FC0"/>
                <w:spacing w:val="-8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de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3</w:t>
            </w:r>
            <w:r>
              <w:rPr>
                <w:rFonts w:ascii="Calibri"/>
                <w:color w:val="006FC0"/>
                <w:spacing w:val="-5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semaines</w:t>
            </w:r>
            <w:r>
              <w:rPr>
                <w:rFonts w:ascii="Calibri"/>
                <w:color w:val="006FC0"/>
                <w:spacing w:val="-4"/>
                <w:sz w:val="20"/>
              </w:rPr>
              <w:t> </w:t>
            </w:r>
            <w:r>
              <w:rPr>
                <w:rFonts w:ascii="Calibri"/>
                <w:color w:val="006FC0"/>
                <w:spacing w:val="-1"/>
                <w:sz w:val="20"/>
              </w:rPr>
              <w:t>en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pacing w:val="-1"/>
                <w:sz w:val="20"/>
              </w:rPr>
              <w:t>entreprise.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4F6128"/>
                <w:spacing w:val="-1"/>
                <w:sz w:val="20"/>
              </w:rPr>
              <w:t>Visites</w:t>
            </w:r>
            <w:r>
              <w:rPr>
                <w:rFonts w:asci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de</w:t>
            </w:r>
            <w:r>
              <w:rPr>
                <w:rFonts w:asci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centres</w:t>
            </w:r>
            <w:r>
              <w:rPr>
                <w:rFonts w:asci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/>
                <w:color w:val="4F6128"/>
                <w:sz w:val="20"/>
              </w:rPr>
              <w:t>de</w:t>
            </w:r>
            <w:r>
              <w:rPr>
                <w:rFonts w:asci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/>
                <w:color w:val="4F6128"/>
                <w:spacing w:val="-1"/>
                <w:sz w:val="20"/>
              </w:rPr>
              <w:t>formation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6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1" w:lineRule="auto" w:before="73"/>
              <w:ind w:left="805" w:right="646" w:hanging="15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Décembre</w:t>
            </w:r>
            <w:r>
              <w:rPr>
                <w:rFonts w:ascii="Calibri" w:hAnsi="Calibri"/>
                <w:b/>
                <w:spacing w:val="23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Janvier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669" w:val="left" w:leader="none"/>
              </w:tabs>
              <w:spacing w:line="228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F6128"/>
                <w:spacing w:val="-1"/>
                <w:sz w:val="20"/>
              </w:rPr>
              <w:t>Expérimentation</w:t>
            </w:r>
            <w:r>
              <w:rPr>
                <w:rFonts w:ascii="Calibri" w:hAns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des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métiers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du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bâtiment</w:t>
            </w:r>
            <w:r>
              <w:rPr>
                <w:rFonts w:ascii="Calibri" w:hAns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en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atelier.</w:t>
            </w:r>
            <w:r>
              <w:rPr>
                <w:rFonts w:ascii="Calibri" w:hAns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669" w:val="left" w:leader="none"/>
              </w:tabs>
              <w:spacing w:line="260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5F4879"/>
                <w:sz w:val="20"/>
              </w:rPr>
              <w:t>Rencontre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parents-professeurs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pour</w:t>
            </w:r>
            <w:r>
              <w:rPr>
                <w:rFonts w:ascii="Calibri"/>
                <w:color w:val="5F4879"/>
                <w:spacing w:val="-6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la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pacing w:val="-1"/>
                <w:sz w:val="20"/>
              </w:rPr>
              <w:t>remise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des</w:t>
            </w:r>
            <w:r>
              <w:rPr>
                <w:rFonts w:ascii="Calibri"/>
                <w:color w:val="5F4879"/>
                <w:spacing w:val="-8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bulletins</w:t>
            </w:r>
            <w:r>
              <w:rPr>
                <w:rFonts w:ascii="Calibri"/>
                <w:color w:val="5F4879"/>
                <w:spacing w:val="-6"/>
                <w:sz w:val="20"/>
              </w:rPr>
              <w:t> </w:t>
            </w:r>
            <w:r>
              <w:rPr>
                <w:rFonts w:ascii="Calibri"/>
                <w:color w:val="5F4879"/>
                <w:sz w:val="20"/>
              </w:rPr>
              <w:t>du</w:t>
            </w:r>
            <w:r>
              <w:rPr>
                <w:rFonts w:ascii="Calibri"/>
                <w:color w:val="5F4879"/>
                <w:spacing w:val="-7"/>
                <w:sz w:val="20"/>
              </w:rPr>
              <w:t> </w:t>
            </w:r>
            <w:r>
              <w:rPr>
                <w:rFonts w:ascii="Calibri"/>
                <w:color w:val="5F4879"/>
                <w:spacing w:val="1"/>
                <w:sz w:val="20"/>
              </w:rPr>
              <w:t>1</w:t>
            </w:r>
            <w:r>
              <w:rPr>
                <w:rFonts w:ascii="Calibri"/>
                <w:color w:val="5F4879"/>
                <w:spacing w:val="1"/>
                <w:position w:val="10"/>
                <w:sz w:val="13"/>
              </w:rPr>
              <w:t>er</w:t>
            </w:r>
            <w:r>
              <w:rPr>
                <w:rFonts w:ascii="Calibri"/>
                <w:color w:val="5F4879"/>
                <w:spacing w:val="10"/>
                <w:position w:val="10"/>
                <w:sz w:val="13"/>
              </w:rPr>
              <w:t> </w:t>
            </w:r>
            <w:r>
              <w:rPr>
                <w:rFonts w:ascii="Calibri"/>
                <w:color w:val="5F4879"/>
                <w:spacing w:val="-1"/>
                <w:sz w:val="20"/>
              </w:rPr>
              <w:t>trimestre.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0000"/>
                <w:spacing w:val="-1"/>
                <w:sz w:val="20"/>
              </w:rPr>
              <w:t>Premier</w:t>
            </w:r>
            <w:r>
              <w:rPr>
                <w:rFonts w:ascii="Calibri"/>
                <w:color w:val="FF0000"/>
                <w:spacing w:val="-9"/>
                <w:sz w:val="20"/>
              </w:rPr>
              <w:t> </w:t>
            </w:r>
            <w:r>
              <w:rPr>
                <w:rFonts w:ascii="Calibri"/>
                <w:color w:val="FF0000"/>
                <w:sz w:val="20"/>
              </w:rPr>
              <w:t>bilan</w:t>
            </w:r>
            <w:r>
              <w:rPr>
                <w:rFonts w:ascii="Calibri"/>
                <w:color w:val="FF0000"/>
                <w:spacing w:val="-8"/>
                <w:sz w:val="20"/>
              </w:rPr>
              <w:t> </w:t>
            </w:r>
            <w:r>
              <w:rPr>
                <w:rFonts w:ascii="Calibri"/>
                <w:color w:val="FF0000"/>
                <w:sz w:val="20"/>
              </w:rPr>
              <w:t>scolaire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8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5"/>
              <w:ind w:left="805" w:right="80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Janvier</w:t>
            </w:r>
            <w:r>
              <w:rPr>
                <w:rFonts w:ascii="Calibri" w:hAnsi="Calibri"/>
                <w:b/>
                <w:spacing w:val="21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Février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669" w:val="left" w:leader="none"/>
              </w:tabs>
              <w:spacing w:line="240" w:lineRule="auto" w:before="123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Demandes</w:t>
            </w:r>
            <w:r>
              <w:rPr>
                <w:rFonts w:ascii="Calibri" w:hAnsi="Calibri" w:cs="Calibri" w:eastAsia="Calibri"/>
                <w:color w:val="FF0000"/>
                <w:spacing w:val="-1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provisoires</w:t>
            </w:r>
            <w:r>
              <w:rPr>
                <w:rFonts w:ascii="Calibri" w:hAnsi="Calibri" w:cs="Calibri" w:eastAsia="Calibri"/>
                <w:color w:val="FF0000"/>
                <w:spacing w:val="-16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d’orientation.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4F6128"/>
                <w:spacing w:val="-1"/>
                <w:sz w:val="20"/>
              </w:rPr>
              <w:t>Période</w:t>
            </w:r>
            <w:r>
              <w:rPr>
                <w:rFonts w:ascii="Calibri" w:hAns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des</w:t>
            </w:r>
            <w:r>
              <w:rPr>
                <w:rFonts w:ascii="Calibri" w:hAnsi="Calibri"/>
                <w:color w:val="4F6128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mini-stages</w:t>
            </w:r>
            <w:r>
              <w:rPr>
                <w:rFonts w:ascii="Calibri" w:hAnsi="Calibri"/>
                <w:color w:val="4F6128"/>
                <w:spacing w:val="-5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en</w:t>
            </w:r>
            <w:r>
              <w:rPr>
                <w:rFonts w:ascii="Calibri" w:hAnsi="Calibri"/>
                <w:color w:val="4F6128"/>
                <w:spacing w:val="-6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centres</w:t>
            </w:r>
            <w:r>
              <w:rPr>
                <w:rFonts w:ascii="Calibri" w:hAnsi="Calibri"/>
                <w:color w:val="4F6128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4F6128"/>
                <w:sz w:val="20"/>
              </w:rPr>
              <w:t>de</w:t>
            </w:r>
            <w:r>
              <w:rPr>
                <w:rFonts w:ascii="Calibri" w:hAnsi="Calibri"/>
                <w:color w:val="4F6128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4F6128"/>
                <w:spacing w:val="-1"/>
                <w:sz w:val="20"/>
              </w:rPr>
              <w:t>formation.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7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Mars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669" w:val="left" w:leader="none"/>
              </w:tabs>
              <w:spacing w:line="240" w:lineRule="auto" w:before="122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0000"/>
                <w:spacing w:val="-1"/>
                <w:sz w:val="20"/>
              </w:rPr>
              <w:t>Proposition</w:t>
            </w:r>
            <w:r>
              <w:rPr>
                <w:rFonts w:ascii="Calibri"/>
                <w:color w:val="FF0000"/>
                <w:spacing w:val="-7"/>
                <w:sz w:val="20"/>
              </w:rPr>
              <w:t> </w:t>
            </w:r>
            <w:r>
              <w:rPr>
                <w:rFonts w:ascii="Calibri"/>
                <w:color w:val="FF0000"/>
                <w:spacing w:val="-1"/>
                <w:sz w:val="20"/>
              </w:rPr>
              <w:t>provisoire</w:t>
            </w:r>
            <w:r>
              <w:rPr>
                <w:rFonts w:ascii="Calibri"/>
                <w:color w:val="FF0000"/>
                <w:spacing w:val="-8"/>
                <w:sz w:val="20"/>
              </w:rPr>
              <w:t> </w:t>
            </w:r>
            <w:r>
              <w:rPr>
                <w:rFonts w:ascii="Calibri"/>
                <w:color w:val="FF0000"/>
                <w:sz w:val="20"/>
              </w:rPr>
              <w:t>du</w:t>
            </w:r>
            <w:r>
              <w:rPr>
                <w:rFonts w:ascii="Calibri"/>
                <w:color w:val="FF0000"/>
                <w:spacing w:val="-6"/>
                <w:sz w:val="20"/>
              </w:rPr>
              <w:t> </w:t>
            </w:r>
            <w:r>
              <w:rPr>
                <w:rFonts w:ascii="Calibri"/>
                <w:color w:val="FF0000"/>
                <w:spacing w:val="-1"/>
                <w:sz w:val="20"/>
              </w:rPr>
              <w:t>conseil</w:t>
            </w:r>
            <w:r>
              <w:rPr>
                <w:rFonts w:ascii="Calibri"/>
                <w:color w:val="FF0000"/>
                <w:spacing w:val="-8"/>
                <w:sz w:val="20"/>
              </w:rPr>
              <w:t> </w:t>
            </w:r>
            <w:r>
              <w:rPr>
                <w:rFonts w:ascii="Calibri"/>
                <w:color w:val="FF0000"/>
                <w:sz w:val="20"/>
              </w:rPr>
              <w:t>de</w:t>
            </w:r>
            <w:r>
              <w:rPr>
                <w:rFonts w:ascii="Calibri"/>
                <w:color w:val="FF0000"/>
                <w:spacing w:val="-7"/>
                <w:sz w:val="20"/>
              </w:rPr>
              <w:t> </w:t>
            </w:r>
            <w:r>
              <w:rPr>
                <w:rFonts w:ascii="Calibri"/>
                <w:color w:val="FF0000"/>
                <w:sz w:val="20"/>
              </w:rPr>
              <w:t>classe.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006FC0"/>
                <w:sz w:val="20"/>
              </w:rPr>
              <w:t>3</w:t>
            </w:r>
            <w:r>
              <w:rPr>
                <w:rFonts w:ascii="Calibri"/>
                <w:color w:val="006FC0"/>
                <w:spacing w:val="-7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semaines</w:t>
            </w:r>
            <w:r>
              <w:rPr>
                <w:rFonts w:ascii="Calibri"/>
                <w:color w:val="006FC0"/>
                <w:spacing w:val="-7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de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pacing w:val="-1"/>
                <w:sz w:val="20"/>
              </w:rPr>
              <w:t>stage</w:t>
            </w:r>
            <w:r>
              <w:rPr>
                <w:rFonts w:ascii="Calibri"/>
                <w:color w:val="006FC0"/>
                <w:spacing w:val="-6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en</w:t>
            </w:r>
            <w:r>
              <w:rPr>
                <w:rFonts w:ascii="Calibri"/>
                <w:color w:val="006FC0"/>
                <w:spacing w:val="-5"/>
                <w:sz w:val="20"/>
              </w:rPr>
              <w:t> </w:t>
            </w:r>
            <w:r>
              <w:rPr>
                <w:rFonts w:ascii="Calibri"/>
                <w:color w:val="006FC0"/>
                <w:sz w:val="20"/>
              </w:rPr>
              <w:t>entreprise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747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Mai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Choix</w:t>
            </w:r>
            <w:r>
              <w:rPr>
                <w:rFonts w:ascii="Calibri" w:hAnsi="Calibri" w:cs="Calibri" w:eastAsia="Calibri"/>
                <w:color w:val="FF0000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de</w:t>
            </w:r>
            <w:r>
              <w:rPr>
                <w:rFonts w:ascii="Calibri" w:hAnsi="Calibri" w:cs="Calibri" w:eastAsia="Calibri"/>
                <w:color w:val="FF0000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pacing w:val="-1"/>
                <w:sz w:val="20"/>
                <w:szCs w:val="20"/>
              </w:rPr>
              <w:t>l’orientation</w:t>
            </w:r>
            <w:r>
              <w:rPr>
                <w:rFonts w:ascii="Calibri" w:hAnsi="Calibri" w:cs="Calibri" w:eastAsia="Calibri"/>
                <w:color w:val="FF0000"/>
                <w:spacing w:val="-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et</w:t>
            </w:r>
            <w:r>
              <w:rPr>
                <w:rFonts w:ascii="Calibri" w:hAnsi="Calibri" w:cs="Calibri" w:eastAsia="Calibri"/>
                <w:color w:val="FF0000"/>
                <w:spacing w:val="-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demandes</w:t>
            </w:r>
            <w:r>
              <w:rPr>
                <w:rFonts w:ascii="Calibri" w:hAnsi="Calibri" w:cs="Calibri" w:eastAsia="Calibri"/>
                <w:color w:val="FF0000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pacing w:val="-1"/>
                <w:sz w:val="20"/>
                <w:szCs w:val="20"/>
              </w:rPr>
              <w:t>d’affectation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746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Juin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color w:val="FF0000"/>
                <w:spacing w:val="-1"/>
                <w:sz w:val="20"/>
                <w:szCs w:val="20"/>
              </w:rPr>
              <w:t>Décision</w:t>
            </w:r>
            <w:r>
              <w:rPr>
                <w:rFonts w:ascii="Calibri" w:hAnsi="Calibri" w:cs="Calibri" w:eastAsia="Calibri"/>
                <w:color w:val="FF0000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pacing w:val="-1"/>
                <w:sz w:val="20"/>
                <w:szCs w:val="20"/>
              </w:rPr>
              <w:t>d’orientation</w:t>
            </w:r>
            <w:r>
              <w:rPr>
                <w:rFonts w:ascii="Calibri" w:hAnsi="Calibri" w:cs="Calibri" w:eastAsia="Calibri"/>
                <w:color w:val="FF0000"/>
                <w:spacing w:val="-9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z w:val="20"/>
                <w:szCs w:val="20"/>
              </w:rPr>
              <w:t>et</w:t>
            </w:r>
            <w:r>
              <w:rPr>
                <w:rFonts w:ascii="Calibri" w:hAnsi="Calibri" w:cs="Calibri" w:eastAsia="Calibri"/>
                <w:color w:val="FF0000"/>
                <w:spacing w:val="-10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color w:val="FF0000"/>
                <w:spacing w:val="-1"/>
                <w:sz w:val="20"/>
                <w:szCs w:val="20"/>
              </w:rPr>
              <w:t>d’affectation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C00000"/>
                <w:spacing w:val="-1"/>
                <w:sz w:val="20"/>
              </w:rPr>
              <w:t>Epreuve</w:t>
            </w:r>
            <w:r>
              <w:rPr>
                <w:rFonts w:ascii="Calibri"/>
                <w:color w:val="C00000"/>
                <w:spacing w:val="-7"/>
                <w:sz w:val="20"/>
              </w:rPr>
              <w:t> </w:t>
            </w:r>
            <w:r>
              <w:rPr>
                <w:rFonts w:ascii="Calibri"/>
                <w:color w:val="C00000"/>
                <w:sz w:val="20"/>
              </w:rPr>
              <w:t>du</w:t>
            </w:r>
            <w:r>
              <w:rPr>
                <w:rFonts w:ascii="Calibri"/>
                <w:color w:val="C00000"/>
                <w:spacing w:val="-6"/>
                <w:sz w:val="20"/>
              </w:rPr>
              <w:t> </w:t>
            </w:r>
            <w:r>
              <w:rPr>
                <w:rFonts w:ascii="Calibri"/>
                <w:color w:val="C00000"/>
                <w:spacing w:val="-1"/>
                <w:sz w:val="20"/>
              </w:rPr>
              <w:t>CFG</w:t>
            </w:r>
            <w:r>
              <w:rPr>
                <w:rFonts w:ascii="Calibri"/>
                <w:sz w:val="20"/>
              </w:rPr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669" w:val="left" w:leader="none"/>
              </w:tabs>
              <w:spacing w:line="243" w:lineRule="exact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C00000"/>
                <w:spacing w:val="-1"/>
                <w:sz w:val="20"/>
              </w:rPr>
              <w:t>Epreuve</w:t>
            </w:r>
            <w:r>
              <w:rPr>
                <w:rFonts w:ascii="Calibri" w:hAnsi="Calibri"/>
                <w:color w:val="C0000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C00000"/>
                <w:sz w:val="20"/>
              </w:rPr>
              <w:t>du</w:t>
            </w:r>
            <w:r>
              <w:rPr>
                <w:rFonts w:ascii="Calibri" w:hAnsi="Calibri"/>
                <w:color w:val="C00000"/>
                <w:spacing w:val="-7"/>
                <w:sz w:val="20"/>
              </w:rPr>
              <w:t> </w:t>
            </w:r>
            <w:r>
              <w:rPr>
                <w:rFonts w:ascii="Calibri" w:hAnsi="Calibri"/>
                <w:color w:val="C00000"/>
                <w:sz w:val="20"/>
              </w:rPr>
              <w:t>DNB</w:t>
            </w:r>
            <w:r>
              <w:rPr>
                <w:rFonts w:ascii="Calibri" w:hAnsi="Calibri"/>
                <w:color w:val="C00000"/>
                <w:spacing w:val="-8"/>
                <w:sz w:val="20"/>
              </w:rPr>
              <w:t> </w:t>
            </w:r>
            <w:r>
              <w:rPr>
                <w:rFonts w:ascii="Calibri" w:hAnsi="Calibri"/>
                <w:color w:val="C00000"/>
                <w:sz w:val="20"/>
              </w:rPr>
              <w:t>série</w:t>
            </w:r>
            <w:r>
              <w:rPr>
                <w:rFonts w:ascii="Calibri" w:hAnsi="Calibri"/>
                <w:color w:val="C00000"/>
                <w:spacing w:val="-9"/>
                <w:sz w:val="20"/>
              </w:rPr>
              <w:t> </w:t>
            </w:r>
            <w:r>
              <w:rPr>
                <w:rFonts w:ascii="Calibri" w:hAnsi="Calibri"/>
                <w:color w:val="C00000"/>
                <w:sz w:val="20"/>
              </w:rPr>
              <w:t>Professionnelle</w:t>
            </w:r>
            <w:r>
              <w:rPr>
                <w:rFonts w:ascii="Calibri" w:hAnsi="Calibri"/>
                <w:sz w:val="20"/>
              </w:rPr>
            </w:r>
          </w:p>
        </w:tc>
      </w:tr>
      <w:tr>
        <w:trPr>
          <w:trHeight w:val="749" w:hRule="exact"/>
        </w:trPr>
        <w:tc>
          <w:tcPr>
            <w:tcW w:w="2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5"/>
              <w:ind w:left="539" w:right="539" w:firstLine="25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Fin</w:t>
            </w:r>
            <w:r>
              <w:rPr>
                <w:rFonts w:ascii="Calibri" w:hAnsi="Calibri"/>
                <w:b/>
                <w:spacing w:val="-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juin</w:t>
            </w:r>
            <w:r>
              <w:rPr>
                <w:rFonts w:ascii="Calibri" w:hAnsi="Calibri"/>
                <w:b/>
                <w:spacing w:val="23"/>
                <w:w w:val="99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Début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juillet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ListParagraph"/>
              <w:numPr>
                <w:ilvl w:val="0"/>
                <w:numId w:val="32"/>
              </w:numPr>
              <w:tabs>
                <w:tab w:pos="669" w:val="left" w:leader="none"/>
              </w:tabs>
              <w:spacing w:line="240" w:lineRule="auto" w:before="0" w:after="0"/>
              <w:ind w:left="668" w:right="0" w:hanging="355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FF0000"/>
                <w:spacing w:val="-1"/>
                <w:sz w:val="20"/>
              </w:rPr>
              <w:t>Inscription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7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540" w:right="104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0" w:lineRule="atLeast"/>
        <w:ind w:left="108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504.3pt;height:1.8pt;mso-position-horizontal-relative:char;mso-position-vertical-relative:line" coordorigin="0,0" coordsize="10086,36">
            <v:group style="position:absolute;left:18;top:18;width:10050;height:2" coordorigin="18,18" coordsize="10050,2">
              <v:shape style="position:absolute;left:18;top:18;width:10050;height:2" coordorigin="18,18" coordsize="10050,0" path="m18,18l10067,18e" filled="false" stroked="true" strokeweight="1.799637pt" strokecolor="#6023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6"/>
          <w:szCs w:val="6"/>
        </w:rPr>
        <w:sectPr>
          <w:pgSz w:w="11910" w:h="16840"/>
          <w:pgMar w:top="620" w:bottom="0" w:left="1140" w:right="460"/>
        </w:sectPr>
      </w:pPr>
    </w:p>
    <w:p>
      <w:pPr>
        <w:spacing w:before="41"/>
        <w:ind w:left="126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622321"/>
          <w:w w:val="65"/>
          <w:sz w:val="46"/>
        </w:rPr>
        <w:t>1</w:t>
      </w:r>
      <w:r>
        <w:rPr>
          <w:rFonts w:ascii="Arial"/>
          <w:color w:val="622321"/>
          <w:spacing w:val="37"/>
          <w:w w:val="65"/>
          <w:sz w:val="46"/>
        </w:rPr>
        <w:t> </w:t>
      </w:r>
      <w:r>
        <w:rPr>
          <w:rFonts w:ascii="Arial"/>
          <w:color w:val="622321"/>
          <w:w w:val="85"/>
          <w:sz w:val="46"/>
        </w:rPr>
        <w:t>OR</w:t>
      </w:r>
      <w:r>
        <w:rPr>
          <w:rFonts w:ascii="Arial"/>
          <w:color w:val="622321"/>
          <w:spacing w:val="27"/>
          <w:w w:val="85"/>
          <w:sz w:val="46"/>
        </w:rPr>
        <w:t>I</w:t>
      </w:r>
      <w:r>
        <w:rPr>
          <w:rFonts w:ascii="Arial"/>
          <w:color w:val="622321"/>
          <w:w w:val="85"/>
          <w:sz w:val="46"/>
        </w:rPr>
        <w:t>ENTAT</w:t>
      </w:r>
      <w:r>
        <w:rPr>
          <w:rFonts w:ascii="Arial"/>
          <w:color w:val="622321"/>
          <w:spacing w:val="4"/>
          <w:w w:val="85"/>
          <w:sz w:val="46"/>
        </w:rPr>
        <w:t>I</w:t>
      </w:r>
      <w:r>
        <w:rPr>
          <w:rFonts w:ascii="Arial"/>
          <w:color w:val="622321"/>
          <w:w w:val="85"/>
          <w:sz w:val="46"/>
        </w:rPr>
        <w:t>ON</w:t>
      </w:r>
      <w:r>
        <w:rPr>
          <w:rFonts w:ascii="Arial"/>
          <w:color w:val="622321"/>
          <w:spacing w:val="47"/>
          <w:w w:val="85"/>
          <w:sz w:val="46"/>
        </w:rPr>
        <w:t> </w:t>
      </w:r>
      <w:r>
        <w:rPr>
          <w:rFonts w:ascii="Arial"/>
          <w:color w:val="622321"/>
          <w:w w:val="65"/>
          <w:sz w:val="46"/>
        </w:rPr>
        <w:t>1</w:t>
      </w:r>
      <w:r>
        <w:rPr>
          <w:rFonts w:ascii="Arial"/>
          <w:sz w:val="46"/>
        </w:rPr>
      </w:r>
    </w:p>
    <w:p>
      <w:pPr>
        <w:spacing w:before="84"/>
        <w:ind w:left="12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 w:hAnsi="Times New Roman"/>
          <w:i/>
          <w:color w:val="622321"/>
          <w:sz w:val="30"/>
        </w:rPr>
        <w:t>Les</w:t>
      </w:r>
      <w:r>
        <w:rPr>
          <w:rFonts w:ascii="Times New Roman" w:hAnsi="Times New Roman"/>
          <w:i/>
          <w:color w:val="622321"/>
          <w:spacing w:val="-19"/>
          <w:sz w:val="30"/>
        </w:rPr>
        <w:t> </w:t>
      </w:r>
      <w:r>
        <w:rPr>
          <w:rFonts w:ascii="Times New Roman" w:hAnsi="Times New Roman"/>
          <w:i/>
          <w:color w:val="622321"/>
          <w:sz w:val="30"/>
        </w:rPr>
        <w:t>filières</w:t>
      </w:r>
      <w:r>
        <w:rPr>
          <w:rFonts w:ascii="Times New Roman" w:hAnsi="Times New Roman"/>
          <w:sz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1910" w:h="16840"/>
          <w:pgMar w:top="760" w:bottom="280" w:left="1140" w:right="460"/>
          <w:cols w:num="2" w:equalWidth="0">
            <w:col w:w="3468" w:space="2492"/>
            <w:col w:w="435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3"/>
          <w:szCs w:val="3"/>
        </w:rPr>
      </w:pPr>
    </w:p>
    <w:p>
      <w:pPr>
        <w:spacing w:line="30" w:lineRule="atLeast"/>
        <w:ind w:left="2902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sz w:val="3"/>
          <w:szCs w:val="3"/>
        </w:rPr>
        <w:pict>
          <v:group style="width:364.65pt;height:1.8pt;mso-position-horizontal-relative:char;mso-position-vertical-relative:line" coordorigin="0,0" coordsize="7293,36">
            <v:group style="position:absolute;left:18;top:18;width:7257;height:2" coordorigin="18,18" coordsize="7257,2">
              <v:shape style="position:absolute;left:18;top:18;width:7257;height:2" coordorigin="18,18" coordsize="7257,0" path="m18,18l7274,18e" filled="false" stroked="true" strokeweight="1.799637pt" strokecolor="#6023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line="200" w:lineRule="atLeast"/>
        <w:ind w:left="22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95.1pt;height:79.05pt;mso-position-horizontal-relative:char;mso-position-vertical-relative:line" coordorigin="0,0" coordsize="5902,1581">
            <v:shape style="position:absolute;left:4187;top:515;width:1714;height:1066" type="#_x0000_t75" stroked="false">
              <v:imagedata r:id="rId64" o:title=""/>
            </v:shape>
            <v:group style="position:absolute;left:22;top:11;width:2;height:1203" coordorigin="22,11" coordsize="2,1203">
              <v:shape style="position:absolute;left:22;top:11;width:2;height:1203" coordorigin="22,11" coordsize="0,1203" path="m22,1213l22,11e" filled="false" stroked="true" strokeweight="1.079782pt" strokecolor="#c3d8a0">
                <v:path arrowok="t"/>
              </v:shape>
            </v:group>
            <v:group style="position:absolute;left:25;top:1188;width:4680;height:2" coordorigin="25,1188" coordsize="4680,2">
              <v:shape style="position:absolute;left:25;top:1188;width:4680;height:2" coordorigin="25,1188" coordsize="4680,0" path="m25,1188l4704,1188e" filled="false" stroked="true" strokeweight="2.519492pt" strokecolor="#a8b393">
                <v:path arrowok="t"/>
              </v:shape>
            </v:group>
            <v:group style="position:absolute;left:5122;top:11;width:735;height:2" coordorigin="5122,11" coordsize="735,2">
              <v:shape style="position:absolute;left:5122;top:11;width:735;height:2" coordorigin="5122,11" coordsize="735,0" path="m5122,11l5856,11e" filled="false" stroked="true" strokeweight=".719855pt" strokecolor="#bfd49c">
                <v:path arrowok="t"/>
              </v:shape>
            </v:group>
            <v:group style="position:absolute;left:1163;top:1541;width:3053;height:2" coordorigin="1163,1541" coordsize="3053,2">
              <v:shape style="position:absolute;left:1163;top:1541;width:3053;height:2" coordorigin="1163,1541" coordsize="3053,0" path="m1163,1541l4215,1541e" filled="false" stroked="true" strokeweight="1.079782pt" strokecolor="#60743f">
                <v:path arrowok="t"/>
              </v:shape>
              <v:shape style="position:absolute;left:0;top:0;width:5902;height:1581" type="#_x0000_t202" filled="false" stroked="false">
                <v:textbox inset="0,0,0,0">
                  <w:txbxContent>
                    <w:p>
                      <w:pPr>
                        <w:spacing w:before="94"/>
                        <w:ind w:left="0" w:right="2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D</w:t>
                      </w:r>
                      <w:r>
                        <w:rPr>
                          <w:rFonts w:ascii="Times New Roman"/>
                          <w:color w:val="281C31"/>
                          <w:spacing w:val="27"/>
                          <w:w w:val="90"/>
                          <w:sz w:val="25"/>
                        </w:rPr>
                        <w:t>E</w:t>
                      </w: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MAN[)E</w:t>
                      </w:r>
                      <w:r>
                        <w:rPr>
                          <w:rFonts w:ascii="Times New Roman"/>
                          <w:color w:val="281C31"/>
                          <w:spacing w:val="34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[)E</w:t>
                      </w:r>
                      <w:r>
                        <w:rPr>
                          <w:rFonts w:ascii="Times New Roman"/>
                          <w:color w:val="281C31"/>
                          <w:spacing w:val="3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f-</w:t>
                      </w:r>
                      <w:r>
                        <w:rPr>
                          <w:rFonts w:ascii="Times New Roman"/>
                          <w:color w:val="281C31"/>
                          <w:spacing w:val="31"/>
                          <w:w w:val="90"/>
                          <w:sz w:val="25"/>
                        </w:rPr>
                        <w:t>O</w:t>
                      </w: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RMAll</w:t>
                      </w:r>
                      <w:r>
                        <w:rPr>
                          <w:rFonts w:ascii="Times New Roman"/>
                          <w:color w:val="281C31"/>
                          <w:spacing w:val="25"/>
                          <w:w w:val="90"/>
                          <w:sz w:val="25"/>
                        </w:rPr>
                        <w:t>O</w:t>
                      </w:r>
                      <w:r>
                        <w:rPr>
                          <w:rFonts w:ascii="Times New Roman"/>
                          <w:color w:val="281C31"/>
                          <w:w w:val="90"/>
                          <w:sz w:val="25"/>
                        </w:rPr>
                        <w:t>N</w:t>
                      </w:r>
                      <w:r>
                        <w:rPr>
                          <w:rFonts w:ascii="Times New Roman"/>
                          <w:color w:val="281C31"/>
                          <w:spacing w:val="20"/>
                          <w:w w:val="9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281C31"/>
                          <w:spacing w:val="15"/>
                          <w:w w:val="90"/>
                          <w:sz w:val="25"/>
                        </w:rPr>
                        <w:t>E</w:t>
                      </w:r>
                      <w:r>
                        <w:rPr>
                          <w:rFonts w:ascii="Times New Roman"/>
                          <w:color w:val="281C31"/>
                          <w:spacing w:val="13"/>
                          <w:w w:val="90"/>
                          <w:sz w:val="25"/>
                        </w:rPr>
                        <w:t>N</w:t>
                      </w:r>
                      <w:r>
                        <w:rPr>
                          <w:rFonts w:ascii="Times New Roman"/>
                          <w:color w:val="281C31"/>
                          <w:spacing w:val="8"/>
                          <w:w w:val="90"/>
                          <w:sz w:val="25"/>
                        </w:rPr>
                        <w:t> CA</w:t>
                      </w:r>
                      <w:r>
                        <w:rPr>
                          <w:rFonts w:ascii="Times New Roman"/>
                          <w:color w:val="281C31"/>
                          <w:spacing w:val="7"/>
                          <w:w w:val="90"/>
                          <w:sz w:val="25"/>
                        </w:rPr>
                        <w:t>P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  <w:p>
                      <w:pPr>
                        <w:spacing w:line="270" w:lineRule="auto" w:before="67"/>
                        <w:ind w:left="1328" w:right="1359" w:firstLine="0"/>
                        <w:jc w:val="center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494F54"/>
                          <w:spacing w:val="-53"/>
                          <w:w w:val="115"/>
                          <w:sz w:val="23"/>
                        </w:rPr>
                        <w:t>1</w:t>
                      </w:r>
                      <w:r>
                        <w:rPr>
                          <w:rFonts w:ascii="Arial" w:hAnsi="Arial"/>
                          <w:color w:val="593F4D"/>
                          <w:w w:val="115"/>
                          <w:sz w:val="23"/>
                        </w:rPr>
                        <w:t>f</w:t>
                      </w:r>
                      <w:r>
                        <w:rPr>
                          <w:rFonts w:ascii="Arial" w:hAnsi="Arial"/>
                          <w:color w:val="593F4D"/>
                          <w:spacing w:val="5"/>
                          <w:w w:val="115"/>
                          <w:sz w:val="23"/>
                        </w:rPr>
                        <w:t>o</w:t>
                      </w:r>
                      <w:r>
                        <w:rPr>
                          <w:rFonts w:ascii="Arial" w:hAnsi="Arial"/>
                          <w:color w:val="5E5E5D"/>
                          <w:w w:val="115"/>
                          <w:sz w:val="23"/>
                        </w:rPr>
                        <w:t>r</w:t>
                      </w:r>
                      <w:r>
                        <w:rPr>
                          <w:rFonts w:ascii="Arial" w:hAnsi="Arial"/>
                          <w:color w:val="3A033B"/>
                          <w:w w:val="115"/>
                          <w:sz w:val="23"/>
                        </w:rPr>
                        <w:t>m</w:t>
                      </w:r>
                      <w:r>
                        <w:rPr>
                          <w:rFonts w:ascii="Arial" w:hAnsi="Arial"/>
                          <w:color w:val="281C31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Arial" w:hAnsi="Arial"/>
                          <w:color w:val="5E5E5D"/>
                          <w:spacing w:val="4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Arial" w:hAnsi="Arial"/>
                          <w:color w:val="540A33"/>
                          <w:spacing w:val="-12"/>
                          <w:w w:val="115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3B333F"/>
                          <w:w w:val="115"/>
                          <w:sz w:val="23"/>
                        </w:rPr>
                        <w:t>o</w:t>
                      </w:r>
                      <w:r>
                        <w:rPr>
                          <w:rFonts w:ascii="Arial" w:hAnsi="Arial"/>
                          <w:color w:val="540A33"/>
                          <w:w w:val="115"/>
                          <w:sz w:val="23"/>
                        </w:rPr>
                        <w:t>n</w:t>
                      </w:r>
                      <w:r>
                        <w:rPr>
                          <w:rFonts w:ascii="Arial" w:hAnsi="Arial"/>
                          <w:color w:val="540A33"/>
                          <w:spacing w:val="-36"/>
                          <w:w w:val="11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281C31"/>
                          <w:w w:val="115"/>
                          <w:sz w:val="27"/>
                        </w:rPr>
                        <w:t>+</w:t>
                      </w:r>
                      <w:r>
                        <w:rPr>
                          <w:rFonts w:ascii="Arial" w:hAnsi="Arial"/>
                          <w:color w:val="281C31"/>
                          <w:spacing w:val="-54"/>
                          <w:w w:val="115"/>
                          <w:sz w:val="27"/>
                        </w:rPr>
                        <w:t> </w:t>
                      </w:r>
                      <w:r>
                        <w:rPr>
                          <w:rFonts w:ascii="Arial" w:hAnsi="Arial"/>
                          <w:color w:val="5E5E5D"/>
                          <w:spacing w:val="-36"/>
                          <w:w w:val="115"/>
                          <w:sz w:val="23"/>
                        </w:rPr>
                        <w:t>1</w:t>
                      </w:r>
                      <w:r>
                        <w:rPr>
                          <w:rFonts w:ascii="Arial" w:hAnsi="Arial"/>
                          <w:color w:val="281C31"/>
                          <w:spacing w:val="-28"/>
                          <w:w w:val="115"/>
                          <w:sz w:val="23"/>
                        </w:rPr>
                        <w:t>ê</w:t>
                      </w:r>
                      <w:r>
                        <w:rPr>
                          <w:rFonts w:ascii="Arial" w:hAnsi="Arial"/>
                          <w:color w:val="5E5E5D"/>
                          <w:spacing w:val="-1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Arial" w:hAnsi="Arial"/>
                          <w:color w:val="281C31"/>
                          <w:w w:val="115"/>
                          <w:sz w:val="23"/>
                        </w:rPr>
                        <w:t>a</w:t>
                      </w:r>
                      <w:r>
                        <w:rPr>
                          <w:rFonts w:ascii="Arial" w:hAnsi="Arial"/>
                          <w:color w:val="281C31"/>
                          <w:spacing w:val="-54"/>
                          <w:w w:val="11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3B333F"/>
                          <w:spacing w:val="-12"/>
                          <w:w w:val="115"/>
                          <w:sz w:val="23"/>
                        </w:rPr>
                        <w:t>b</w:t>
                      </w:r>
                      <w:r>
                        <w:rPr>
                          <w:rFonts w:ascii="Arial" w:hAnsi="Arial"/>
                          <w:color w:val="540A33"/>
                          <w:spacing w:val="3"/>
                          <w:w w:val="115"/>
                          <w:sz w:val="23"/>
                        </w:rPr>
                        <w:t>l</w:t>
                      </w:r>
                      <w:r>
                        <w:rPr>
                          <w:rFonts w:ascii="Arial" w:hAnsi="Arial"/>
                          <w:i/>
                          <w:color w:val="540A33"/>
                          <w:spacing w:val="6"/>
                          <w:w w:val="115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3B333F"/>
                          <w:w w:val="115"/>
                          <w:sz w:val="23"/>
                        </w:rPr>
                        <w:t>5</w:t>
                      </w:r>
                      <w:r>
                        <w:rPr>
                          <w:rFonts w:ascii="Arial" w:hAnsi="Arial"/>
                          <w:i/>
                          <w:color w:val="3B333F"/>
                          <w:spacing w:val="21"/>
                          <w:w w:val="115"/>
                          <w:sz w:val="23"/>
                        </w:rPr>
                        <w:t>s</w:t>
                      </w:r>
                      <w:r>
                        <w:rPr>
                          <w:rFonts w:ascii="Arial" w:hAnsi="Arial"/>
                          <w:color w:val="281C31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Arial" w:hAnsi="Arial"/>
                          <w:color w:val="281C31"/>
                          <w:spacing w:val="10"/>
                          <w:w w:val="115"/>
                          <w:sz w:val="23"/>
                        </w:rPr>
                        <w:t>m</w:t>
                      </w:r>
                      <w:r>
                        <w:rPr>
                          <w:rFonts w:ascii="Arial" w:hAnsi="Arial"/>
                          <w:color w:val="281C31"/>
                          <w:spacing w:val="-4"/>
                          <w:w w:val="115"/>
                          <w:sz w:val="23"/>
                        </w:rPr>
                        <w:t>e</w:t>
                      </w:r>
                      <w:r>
                        <w:rPr>
                          <w:rFonts w:ascii="Arial" w:hAnsi="Arial"/>
                          <w:color w:val="540A33"/>
                          <w:spacing w:val="-19"/>
                          <w:w w:val="115"/>
                          <w:sz w:val="23"/>
                        </w:rPr>
                        <w:t>n</w:t>
                      </w:r>
                      <w:r>
                        <w:rPr>
                          <w:rFonts w:ascii="Arial" w:hAnsi="Arial"/>
                          <w:color w:val="5E5E5D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Arial" w:hAnsi="Arial"/>
                          <w:color w:val="5E5E5D"/>
                          <w:w w:val="170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3B333F"/>
                          <w:spacing w:val="-2"/>
                          <w:w w:val="110"/>
                          <w:sz w:val="23"/>
                        </w:rPr>
                        <w:t>M</w:t>
                      </w:r>
                      <w:r>
                        <w:rPr>
                          <w:rFonts w:ascii="Arial" w:hAnsi="Arial"/>
                          <w:color w:val="540A33"/>
                          <w:spacing w:val="-3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color w:val="3B333F"/>
                          <w:spacing w:val="-3"/>
                          <w:w w:val="110"/>
                          <w:sz w:val="23"/>
                        </w:rPr>
                        <w:t>-av</w:t>
                      </w:r>
                      <w:r>
                        <w:rPr>
                          <w:rFonts w:ascii="Arial" w:hAnsi="Arial"/>
                          <w:color w:val="593F4D"/>
                          <w:spacing w:val="-2"/>
                          <w:w w:val="110"/>
                          <w:sz w:val="23"/>
                        </w:rPr>
                        <w:t>r</w:t>
                      </w:r>
                      <w:r>
                        <w:rPr>
                          <w:rFonts w:ascii="Arial" w:hAnsi="Arial"/>
                          <w:color w:val="540A33"/>
                          <w:spacing w:val="-2"/>
                          <w:w w:val="110"/>
                          <w:sz w:val="23"/>
                        </w:rPr>
                        <w:t>il</w:t>
                      </w:r>
                      <w:r>
                        <w:rPr>
                          <w:rFonts w:ascii="Arial" w:hAnsi="Arial"/>
                          <w:color w:val="540A33"/>
                          <w:spacing w:val="-37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3B333F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3B333F"/>
                          <w:spacing w:val="-44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81C31"/>
                          <w:spacing w:val="-2"/>
                          <w:w w:val="110"/>
                          <w:sz w:val="25"/>
                        </w:rPr>
                        <w:t>débu</w:t>
                      </w:r>
                      <w:r>
                        <w:rPr>
                          <w:rFonts w:ascii="Arial" w:hAnsi="Arial"/>
                          <w:color w:val="494F54"/>
                          <w:spacing w:val="-1"/>
                          <w:w w:val="110"/>
                          <w:sz w:val="25"/>
                        </w:rPr>
                        <w:t>t</w:t>
                      </w:r>
                      <w:r>
                        <w:rPr>
                          <w:rFonts w:ascii="Arial" w:hAnsi="Arial"/>
                          <w:color w:val="494F54"/>
                          <w:spacing w:val="-27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Arial" w:hAnsi="Arial"/>
                          <w:color w:val="281C31"/>
                          <w:spacing w:val="3"/>
                          <w:w w:val="110"/>
                          <w:sz w:val="23"/>
                        </w:rPr>
                        <w:t>ma</w:t>
                      </w:r>
                      <w:r>
                        <w:rPr>
                          <w:rFonts w:ascii="Arial" w:hAnsi="Arial"/>
                          <w:color w:val="540A33"/>
                          <w:spacing w:val="2"/>
                          <w:w w:val="110"/>
                          <w:sz w:val="23"/>
                        </w:rPr>
                        <w:t>i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/>
        <w:ind w:left="35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6.959999pt;margin-top:-79.952484pt;width:33.5pt;height:142.550pt;mso-position-horizontal-relative:page;mso-position-vertical-relative:paragraph;z-index:-398728" coordorigin="1339,-1599" coordsize="670,2851">
            <v:shape style="position:absolute;left:1339;top:-1599;width:619;height:576" type="#_x0000_t75" stroked="false">
              <v:imagedata r:id="rId65" o:title=""/>
            </v:shape>
            <v:group style="position:absolute;left:1382;top:1215;width:605;height:2" coordorigin="1382,1215" coordsize="605,2">
              <v:shape style="position:absolute;left:1382;top:1215;width:605;height:2" coordorigin="1382,1215" coordsize="605,0" path="m1382,1215l1987,1215e" filled="false" stroked="true" strokeweight="2.159565pt" strokecolor="#a3af90">
                <v:path arrowok="t"/>
              </v:shape>
            </v:group>
            <v:group style="position:absolute;left:1972;top:-1542;width:2;height:2779" coordorigin="1972,-1542" coordsize="2,2779">
              <v:shape style="position:absolute;left:1972;top:-1542;width:2;height:2779" coordorigin="1972,-1542" coordsize="0,2779" path="m1972,1237l1972,-1542e" filled="false" stroked="true" strokeweight="1.43971pt" strokecolor="#acb8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.486397pt;margin-top:15.061348pt;width:487.65pt;height:619.25pt;mso-position-horizontal-relative:page;mso-position-vertical-relative:paragraph;z-index:-398704" coordorigin="1350,301" coordsize="9753,12385">
            <v:shape style="position:absolute;left:7063;top:1468;width:770;height:504" type="#_x0000_t75" stroked="false">
              <v:imagedata r:id="rId66" o:title=""/>
            </v:shape>
            <v:shape style="position:absolute;left:5011;top:1742;width:792;height:216" type="#_x0000_t75" stroked="false">
              <v:imagedata r:id="rId67" o:title=""/>
            </v:shape>
            <v:group style="position:absolute;left:4578;top:359;width:3902;height:2" coordorigin="4578,359" coordsize="3902,2">
              <v:shape style="position:absolute;left:4578;top:359;width:3902;height:2" coordorigin="4578,359" coordsize="3902,0" path="m4578,359l8480,359e" filled="false" stroked="true" strokeweight=".719855pt" strokecolor="#4b6028">
                <v:path arrowok="t"/>
              </v:shape>
            </v:group>
            <v:group style="position:absolute;left:5212;top:352;width:2;height:1433" coordorigin="5212,352" coordsize="2,1433">
              <v:shape style="position:absolute;left:5212;top:352;width:2;height:1433" coordorigin="5212,352" coordsize="0,1433" path="m5212,1784l5212,352e" filled="false" stroked="true" strokeweight=".719855pt" strokecolor="#60743f">
                <v:path arrowok="t"/>
              </v:shape>
            </v:group>
            <v:group style="position:absolute;left:5572;top:352;width:2;height:1411" coordorigin="5572,352" coordsize="2,1411">
              <v:shape style="position:absolute;left:5572;top:352;width:2;height:1411" coordorigin="5572,352" coordsize="0,1411" path="m5572,1763l5572,352e" filled="false" stroked="true" strokeweight=".719855pt" strokecolor="#748354">
                <v:path arrowok="t"/>
              </v:shape>
            </v:group>
            <v:group style="position:absolute;left:5773;top:1917;width:620;height:2" coordorigin="5773,1917" coordsize="620,2">
              <v:shape style="position:absolute;left:5773;top:1917;width:620;height:2" coordorigin="5773,1917" coordsize="620,0" path="m5773,1917l6392,1917e" filled="false" stroked="true" strokeweight="1.799637pt" strokecolor="#90ccdb">
                <v:path arrowok="t"/>
              </v:shape>
            </v:group>
            <v:group style="position:absolute;left:7350;top:344;width:2;height:1131" coordorigin="7350,344" coordsize="2,1131">
              <v:shape style="position:absolute;left:7350;top:344;width:2;height:1131" coordorigin="7350,344" coordsize="0,1131" path="m7350,1475l7350,344e" filled="false" stroked="true" strokeweight="4.319129pt" strokecolor="#bc544f">
                <v:path arrowok="t"/>
              </v:shape>
            </v:group>
            <v:group style="position:absolute;left:7335;top:575;width:3470;height:2" coordorigin="7335,575" coordsize="3470,2">
              <v:shape style="position:absolute;left:7335;top:575;width:3470;height:2" coordorigin="7335,575" coordsize="3470,0" path="m7335,575l10805,575e" filled="false" stroked="true" strokeweight="3.959202pt" strokecolor="#bf5754">
                <v:path arrowok="t"/>
              </v:shape>
              <v:shape style="position:absolute;left:4853;top:8690;width:6250;height:3996" type="#_x0000_t75" stroked="false">
                <v:imagedata r:id="rId68" o:title=""/>
              </v:shape>
            </v:group>
            <v:group style="position:absolute;left:6385;top:1899;width:2;height:6818" coordorigin="6385,1899" coordsize="2,6818">
              <v:shape style="position:absolute;left:6385;top:1899;width:2;height:6818" coordorigin="6385,1899" coordsize="0,6818" path="m6385,8717l6385,1899e" filled="false" stroked="true" strokeweight="2.519492pt" strokecolor="#90bfcc">
                <v:path arrowok="t"/>
              </v:shape>
            </v:group>
            <v:group style="position:absolute;left:7832;top:1547;width:2973;height:2" coordorigin="7832,1547" coordsize="2973,2">
              <v:shape style="position:absolute;left:7832;top:1547;width:2973;height:2" coordorigin="7832,1547" coordsize="2973,0" path="m7832,1547l10805,1547e" filled="false" stroked="true" strokeweight="3.599275pt" strokecolor="#bf4f4b">
                <v:path arrowok="t"/>
              </v:shape>
            </v:group>
            <v:group style="position:absolute;left:7602;top:1935;width:3261;height:2" coordorigin="7602,1935" coordsize="3261,2">
              <v:shape style="position:absolute;left:7602;top:1935;width:3261;height:2" coordorigin="7602,1935" coordsize="3261,0" path="m7602,1935l10863,1935e" filled="false" stroked="true" strokeweight="2.159565pt" strokecolor="#f7c39c">
                <v:path arrowok="t"/>
              </v:shape>
            </v:group>
            <v:group style="position:absolute;left:6583;top:1914;width:2;height:2419" coordorigin="6583,1914" coordsize="2,2419">
              <v:shape style="position:absolute;left:6583;top:1914;width:2;height:2419" coordorigin="6583,1914" coordsize="0,2419" path="m6583,4333l6583,1914e" filled="false" stroked="true" strokeweight="1.799637pt" strokecolor="#f7bf90">
                <v:path arrowok="t"/>
              </v:shape>
            </v:group>
            <v:group style="position:absolute;left:9121;top:3771;width:1131;height:2" coordorigin="9121,3771" coordsize="1131,2">
              <v:shape style="position:absolute;left:9121;top:3771;width:1131;height:2" coordorigin="9121,3771" coordsize="1131,0" path="m9121,3771l10251,3771e" filled="false" stroked="true" strokeweight=".359927pt" strokecolor="#000000">
                <v:path arrowok="t"/>
              </v:shape>
            </v:group>
            <v:group style="position:absolute;left:8678;top:4016;width:2;height:3103" coordorigin="8678,4016" coordsize="2,3103">
              <v:shape style="position:absolute;left:8678;top:4016;width:2;height:3103" coordorigin="8678,4016" coordsize="0,3103" path="m8678,7119l8678,4016e" filled="false" stroked="true" strokeweight=".719855pt" strokecolor="#181813">
                <v:path arrowok="t"/>
              </v:shape>
            </v:group>
            <v:group style="position:absolute;left:8782;top:4027;width:1851;height:2" coordorigin="8782,4027" coordsize="1851,2">
              <v:shape style="position:absolute;left:8782;top:4027;width:1851;height:2" coordorigin="8782,4027" coordsize="1851,0" path="m8782,4027l10632,4027e" filled="false" stroked="true" strokeweight="1.079782pt" strokecolor="#232323">
                <v:path arrowok="t"/>
              </v:shape>
            </v:group>
            <v:group style="position:absolute;left:10747;top:532;width:2;height:1073" coordorigin="10747,532" coordsize="2,1073">
              <v:shape style="position:absolute;left:10747;top:532;width:2;height:1073" coordorigin="10747,532" coordsize="0,1073" path="m10747,1604l10747,532e" filled="false" stroked="true" strokeweight="3.959202pt" strokecolor="#bf4f4b">
                <v:path arrowok="t"/>
              </v:shape>
            </v:group>
            <v:group style="position:absolute;left:10848;top:1914;width:2;height:4903" coordorigin="10848,1914" coordsize="2,4903">
              <v:shape style="position:absolute;left:10848;top:1914;width:2;height:4903" coordorigin="10848,1914" coordsize="0,4903" path="m10848,6816l10848,1914e" filled="false" stroked="true" strokeweight="2.519492pt" strokecolor="#e8b387">
                <v:path arrowok="t"/>
              </v:shape>
            </v:group>
            <v:group style="position:absolute;left:10625;top:4016;width:2;height:3118" coordorigin="10625,4016" coordsize="2,3118">
              <v:shape style="position:absolute;left:10625;top:4016;width:2;height:3118" coordorigin="10625,4016" coordsize="0,3118" path="m10625,7133l10625,4016e" filled="false" stroked="true" strokeweight=".719855pt" strokecolor="#000000">
                <v:path arrowok="t"/>
              </v:shape>
            </v:group>
            <v:group style="position:absolute;left:7220;top:3771;width:1131;height:2" coordorigin="7220,3771" coordsize="1131,2">
              <v:shape style="position:absolute;left:7220;top:3771;width:1131;height:2" coordorigin="7220,3771" coordsize="1131,0" path="m7220,3771l8350,3771e" filled="false" stroked="true" strokeweight=".359927pt" strokecolor="#000000">
                <v:path arrowok="t"/>
              </v:shape>
            </v:group>
            <v:group style="position:absolute;left:6752;top:4027;width:1930;height:2" coordorigin="6752,4027" coordsize="1930,2">
              <v:shape style="position:absolute;left:6752;top:4027;width:1930;height:2" coordorigin="6752,4027" coordsize="1930,0" path="m6752,4027l8681,4027e" filled="false" stroked="true" strokeweight="1.079782pt" strokecolor="#282828">
                <v:path arrowok="t"/>
              </v:shape>
            </v:group>
            <v:group style="position:absolute;left:6763;top:4016;width:2;height:3103" coordorigin="6763,4016" coordsize="2,3103">
              <v:shape style="position:absolute;left:6763;top:4016;width:2;height:3103" coordorigin="6763,4016" coordsize="0,3103" path="m6763,7119l6763,4016e" filled="false" stroked="true" strokeweight="1.079782pt" strokecolor="#1f1c1c">
                <v:path arrowok="t"/>
              </v:shape>
            </v:group>
            <v:group style="position:absolute;left:6572;top:4347;width:2;height:922" coordorigin="6572,4347" coordsize="2,922">
              <v:shape style="position:absolute;left:6572;top:4347;width:2;height:922" coordorigin="6572,4347" coordsize="0,922" path="m6572,5269l6572,4347e" filled="false" stroked="true" strokeweight=".719855pt" strokecolor="#000000">
                <v:path arrowok="t"/>
              </v:shape>
            </v:group>
            <v:group style="position:absolute;left:8789;top:4016;width:2;height:3118" coordorigin="8789,4016" coordsize="2,3118">
              <v:shape style="position:absolute;left:8789;top:4016;width:2;height:3118" coordorigin="8789,4016" coordsize="0,3118" path="m8789,7133l8789,4016e" filled="false" stroked="true" strokeweight=".719855pt" strokecolor="#000000">
                <v:path arrowok="t"/>
              </v:shape>
            </v:group>
            <v:group style="position:absolute;left:6738;top:5585;width:1958;height:2" coordorigin="6738,5585" coordsize="1958,2">
              <v:shape style="position:absolute;left:6738;top:5585;width:1958;height:2" coordorigin="6738,5585" coordsize="1958,0" path="m6738,5585l8696,5585e" filled="false" stroked="true" strokeweight="2.159565pt" strokecolor="#282823">
                <v:path arrowok="t"/>
              </v:shape>
            </v:group>
            <v:group style="position:absolute;left:6565;top:5945;width:2;height:821" coordorigin="6565,5945" coordsize="2,821">
              <v:shape style="position:absolute;left:6565;top:5945;width:2;height:821" coordorigin="6565,5945" coordsize="0,821" path="m6565,6766l6565,5945e" filled="false" stroked="true" strokeweight=".719855pt" strokecolor="#000000">
                <v:path arrowok="t"/>
              </v:shape>
            </v:group>
            <v:group style="position:absolute;left:8782;top:7126;width:1851;height:2" coordorigin="8782,7126" coordsize="1851,2">
              <v:shape style="position:absolute;left:8782;top:7126;width:1851;height:2" coordorigin="8782,7126" coordsize="1851,0" path="m8782,7126l10632,7126e" filled="false" stroked="true" strokeweight=".719855pt" strokecolor="#000000">
                <v:path arrowok="t"/>
              </v:shape>
            </v:group>
            <v:group style="position:absolute;left:6752;top:7522;width:3880;height:2" coordorigin="6752,7522" coordsize="3880,2">
              <v:shape style="position:absolute;left:6752;top:7522;width:3880;height:2" coordorigin="6752,7522" coordsize="3880,0" path="m6752,7522l10632,7522e" filled="false" stroked="true" strokeweight=".719855pt" strokecolor="#000000">
                <v:path arrowok="t"/>
              </v:shape>
            </v:group>
            <v:group style="position:absolute;left:6752;top:7108;width:1930;height:2" coordorigin="6752,7108" coordsize="1930,2">
              <v:shape style="position:absolute;left:6752;top:7108;width:1930;height:2" coordorigin="6752,7108" coordsize="1930,0" path="m6752,7108l8681,7108e" filled="false" stroked="true" strokeweight="1.079782pt" strokecolor="#281f1c">
                <v:path arrowok="t"/>
              </v:shape>
            </v:group>
            <v:group style="position:absolute;left:6752;top:8033;width:3880;height:2" coordorigin="6752,8033" coordsize="3880,2">
              <v:shape style="position:absolute;left:6752;top:8033;width:3880;height:2" coordorigin="6752,8033" coordsize="3880,0" path="m6752,8033l10632,8033e" filled="false" stroked="true" strokeweight=".719855pt" strokecolor="#000000">
                <v:path arrowok="t"/>
              </v:shape>
            </v:group>
            <v:group style="position:absolute;left:6752;top:8145;width:3880;height:2" coordorigin="6752,8145" coordsize="3880,2">
              <v:shape style="position:absolute;left:6752;top:8145;width:3880;height:2" coordorigin="6752,8145" coordsize="3880,0" path="m6752,8145l10632,8145e" filled="false" stroked="true" strokeweight="1.079782pt" strokecolor="#1f1c18">
                <v:path arrowok="t"/>
              </v:shape>
            </v:group>
            <v:group style="position:absolute;left:6752;top:8598;width:3880;height:2" coordorigin="6752,8598" coordsize="3880,2">
              <v:shape style="position:absolute;left:6752;top:8598;width:3880;height:2" coordorigin="6752,8598" coordsize="3880,0" path="m6752,8598l10632,8598e" filled="false" stroked="true" strokeweight="1.079782pt" strokecolor="#1f1c1c">
                <v:path arrowok="t"/>
              </v:shape>
              <v:shape style="position:absolute;left:1973;top:2296;width:3370;height:526" type="#_x0000_t75" stroked="false">
                <v:imagedata r:id="rId69" o:title=""/>
              </v:shape>
              <v:shape style="position:absolute;left:1937;top:4348;width:238;height:2405" type="#_x0000_t75" stroked="false">
                <v:imagedata r:id="rId70" o:title=""/>
              </v:shape>
            </v:group>
            <v:group style="position:absolute;left:1361;top:1946;width:605;height:2" coordorigin="1361,1946" coordsize="605,2">
              <v:shape style="position:absolute;left:1361;top:1946;width:605;height:2" coordorigin="1361,1946" coordsize="605,0" path="m1361,1946l1965,1946e" filled="false" stroked="true" strokeweight="1.079782pt" strokecolor="#c8d8a8">
                <v:path arrowok="t"/>
              </v:shape>
            </v:group>
            <v:group style="position:absolute;left:1371;top:1935;width:2;height:2369" coordorigin="1371,1935" coordsize="2,2369">
              <v:shape style="position:absolute;left:1371;top:1935;width:2;height:2369" coordorigin="1371,1935" coordsize="0,2369" path="m1371,4304l1371,1935e" filled="false" stroked="true" strokeweight="1.079782pt" strokecolor="#c8d8a3">
                <v:path arrowok="t"/>
              </v:shape>
            </v:group>
            <v:group style="position:absolute;left:1969;top:1935;width:2;height:2441" coordorigin="1969,1935" coordsize="2,2441">
              <v:shape style="position:absolute;left:1969;top:1935;width:2;height:2441" coordorigin="1969,1935" coordsize="0,2441" path="m1969,4376l1969,1935e" filled="false" stroked="true" strokeweight="1.799637pt" strokecolor="#afbc93">
                <v:path arrowok="t"/>
              </v:shape>
            </v:group>
            <v:group style="position:absolute;left:2116;top:1917;width:1188;height:2" coordorigin="2116,1917" coordsize="1188,2">
              <v:shape style="position:absolute;left:2116;top:1917;width:1188;height:2" coordorigin="2116,1917" coordsize="1188,0" path="m2116,1917l3304,1917e" filled="false" stroked="true" strokeweight="1.799637pt" strokecolor="#90ccdb">
                <v:path arrowok="t"/>
              </v:shape>
            </v:group>
            <v:group style="position:absolute;left:2138;top:1899;width:2;height:1851" coordorigin="2138,1899" coordsize="2,1851">
              <v:shape style="position:absolute;left:2138;top:1899;width:2;height:1851" coordorigin="2138,1899" coordsize="0,1851" path="m2138,3750l2138,1899e" filled="false" stroked="true" strokeweight="2.159565pt" strokecolor="#9ccfdb">
                <v:path arrowok="t"/>
              </v:shape>
            </v:group>
            <v:group style="position:absolute;left:5320;top:2342;width:943;height:2" coordorigin="5320,2342" coordsize="943,2">
              <v:shape style="position:absolute;left:5320;top:2342;width:943;height:2" coordorigin="5320,2342" coordsize="943,0" path="m5320,2342l6263,2342e" filled="false" stroked="true" strokeweight="2.519492pt" strokecolor="#979797">
                <v:path arrowok="t"/>
              </v:shape>
            </v:group>
            <v:group style="position:absolute;left:5313;top:2508;width:764;height:2" coordorigin="5313,2508" coordsize="764,2">
              <v:shape style="position:absolute;left:5313;top:2508;width:764;height:2" coordorigin="5313,2508" coordsize="764,0" path="m5313,2508l6076,2508e" filled="false" stroked="true" strokeweight="3.239347pt" strokecolor="#939393">
                <v:path arrowok="t"/>
              </v:shape>
            </v:group>
            <v:group style="position:absolute;left:2505;top:2893;width:2513;height:2" coordorigin="2505,2893" coordsize="2513,2">
              <v:shape style="position:absolute;left:2505;top:2893;width:2513;height:2" coordorigin="2505,2893" coordsize="2513,0" path="m2505,2893l5017,2893e" filled="false" stroked="true" strokeweight="2.87942pt" strokecolor="#b3d8df">
                <v:path arrowok="t"/>
              </v:shape>
            </v:group>
            <v:group style="position:absolute;left:2519;top:3750;width:2498;height:2" coordorigin="2519,3750" coordsize="2498,2">
              <v:shape style="position:absolute;left:2519;top:3750;width:2498;height:2" coordorigin="2519,3750" coordsize="2498,0" path="m2519,3750l5017,3750e" filled="false" stroked="true" strokeweight="2.159565pt" strokecolor="#afd4db">
                <v:path arrowok="t"/>
              </v:shape>
            </v:group>
            <v:group style="position:absolute;left:5125;top:3771;width:929;height:2" coordorigin="5125,3771" coordsize="929,2">
              <v:shape style="position:absolute;left:5125;top:3771;width:929;height:2" coordorigin="5125,3771" coordsize="929,0" path="m5125,3771l6054,3771e" filled="false" stroked="true" strokeweight="1.43971pt" strokecolor="#afbfd8">
                <v:path arrowok="t"/>
              </v:shape>
            </v:group>
            <v:group style="position:absolute;left:2347;top:7522;width:3880;height:2" coordorigin="2347,7522" coordsize="3880,2">
              <v:shape style="position:absolute;left:2347;top:7522;width:3880;height:2" coordorigin="2347,7522" coordsize="3880,0" path="m2347,7522l6227,7522e" filled="false" stroked="true" strokeweight=".719855pt" strokecolor="#000000">
                <v:path arrowok="t"/>
              </v:shape>
            </v:group>
            <v:group style="position:absolute;left:2347;top:8033;width:3880;height:2" coordorigin="2347,8033" coordsize="3880,2">
              <v:shape style="position:absolute;left:2347;top:8033;width:3880;height:2" coordorigin="2347,8033" coordsize="3880,0" path="m2347,8033l6227,8033e" filled="false" stroked="true" strokeweight=".719855pt" strokecolor="#000000">
                <v:path arrowok="t"/>
              </v:shape>
              <v:shape style="position:absolute;left:1937;top:8366;width:1174;height:965" type="#_x0000_t75" stroked="false">
                <v:imagedata r:id="rId71" o:title=""/>
              </v:shape>
            </v:group>
            <v:group style="position:absolute;left:1382;top:9365;width:605;height:2" coordorigin="1382,9365" coordsize="605,2">
              <v:shape style="position:absolute;left:1382;top:9365;width:605;height:2" coordorigin="1382,9365" coordsize="605,0" path="m1382,9365l1987,9365e" filled="false" stroked="true" strokeweight="2.159565pt" strokecolor="#a8af93">
                <v:path arrowok="t"/>
              </v:shape>
            </v:group>
            <v:group style="position:absolute;left:3081;top:8724;width:2167;height:2" coordorigin="3081,8724" coordsize="2167,2">
              <v:shape style="position:absolute;left:3081;top:8724;width:2167;height:2" coordorigin="3081,8724" coordsize="2167,0" path="m3081,8724l5248,8724e" filled="false" stroked="true" strokeweight="1.43971pt" strokecolor="#87a3ac">
                <v:path arrowok="t"/>
              </v:shape>
            </v:group>
            <v:group style="position:absolute;left:3081;top:8828;width:2167;height:2" coordorigin="3081,8828" coordsize="2167,2">
              <v:shape style="position:absolute;left:3081;top:8828;width:2167;height:2" coordorigin="3081,8828" coordsize="2167,0" path="m3081,8828l5248,8828e" filled="false" stroked="true" strokeweight="1.079782pt" strokecolor="#d47400">
                <v:path arrowok="t"/>
              </v:shape>
            </v:group>
            <v:group style="position:absolute;left:3182;top:9336;width:1699;height:2" coordorigin="3182,9336" coordsize="1699,2">
              <v:shape style="position:absolute;left:3182;top:9336;width:1699;height:2" coordorigin="3182,9336" coordsize="1699,0" path="m3182,9336l4881,9336e" filled="false" stroked="true" strokeweight=".719855pt" strokecolor="#cc6700">
                <v:path arrowok="t"/>
              </v:shape>
              <v:shape style="position:absolute;left:2664;top:10684;width:814;height:1598" type="#_x0000_t75" stroked="false">
                <v:imagedata r:id="rId72" o:title=""/>
              </v:shape>
            </v:group>
            <v:group style="position:absolute;left:2725;top:9912;width:2;height:800" coordorigin="2725,9912" coordsize="2,800">
              <v:shape style="position:absolute;left:2725;top:9912;width:2;height:800" coordorigin="2725,9912" coordsize="0,800" path="m2725,10711l2725,9912e" filled="false" stroked="true" strokeweight="1.799637pt" strokecolor="#afbf93">
                <v:path arrowok="t"/>
              </v:shape>
            </v:group>
            <v:group style="position:absolute;left:3441;top:11074;width:1440;height:2" coordorigin="3441,11074" coordsize="1440,2">
              <v:shape style="position:absolute;left:3441;top:11074;width:1440;height:2" coordorigin="3441,11074" coordsize="1440,0" path="m3441,11074l4881,11074e" filled="false" stroked="true" strokeweight="1.079782pt" strokecolor="#809064">
                <v:path arrowok="t"/>
              </v:shape>
            </v:group>
            <v:group style="position:absolute;left:3441;top:11974;width:1440;height:2" coordorigin="3441,11974" coordsize="1440,2">
              <v:shape style="position:absolute;left:3441;top:11974;width:1440;height:2" coordorigin="3441,11974" coordsize="1440,0" path="m3441,11974l4881,11974e" filled="false" stroked="true" strokeweight="1.799637pt" strokecolor="#7c7c38">
                <v:path arrowok="t"/>
              </v:shape>
            </v:group>
            <v:group style="position:absolute;left:3441;top:12169;width:1440;height:2" coordorigin="3441,12169" coordsize="1440,2">
              <v:shape style="position:absolute;left:3441;top:12169;width:1440;height:2" coordorigin="3441,12169" coordsize="1440,0" path="m3441,12169l4881,12169e" filled="false" stroked="true" strokeweight="1.079782pt" strokecolor="#575723">
                <v:path arrowok="t"/>
              </v:shape>
            </v:group>
            <v:group style="position:absolute;left:7002;top:2045;width:2;height:301" coordorigin="7002,2045" coordsize="2,301">
              <v:shape style="position:absolute;left:7002;top:2045;width:2;height:301" coordorigin="7002,2045" coordsize="0,301" path="m7002,2045l7002,2345e" filled="false" stroked="true" strokeweight="3.84781pt" strokecolor="#f2f4e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3B333F"/>
          <w:w w:val="110"/>
          <w:sz w:val="18"/>
        </w:rPr>
        <w:t>D</w:t>
      </w:r>
      <w:r>
        <w:rPr>
          <w:rFonts w:ascii="Arial" w:hAnsi="Arial"/>
          <w:color w:val="3B333F"/>
          <w:spacing w:val="3"/>
          <w:w w:val="110"/>
          <w:sz w:val="18"/>
        </w:rPr>
        <w:t>e</w:t>
      </w:r>
      <w:r>
        <w:rPr>
          <w:rFonts w:ascii="Arial" w:hAnsi="Arial"/>
          <w:color w:val="593F4D"/>
          <w:spacing w:val="-26"/>
          <w:w w:val="110"/>
          <w:sz w:val="18"/>
        </w:rPr>
        <w:t>u</w:t>
      </w:r>
      <w:r>
        <w:rPr>
          <w:rFonts w:ascii="Arial" w:hAnsi="Arial"/>
          <w:color w:val="5E5E5D"/>
          <w:w w:val="110"/>
          <w:sz w:val="18"/>
        </w:rPr>
        <w:t>x</w:t>
      </w:r>
      <w:r>
        <w:rPr>
          <w:rFonts w:ascii="Arial" w:hAnsi="Arial"/>
          <w:color w:val="5E5E5D"/>
          <w:spacing w:val="-34"/>
          <w:w w:val="110"/>
          <w:sz w:val="18"/>
        </w:rPr>
        <w:t> </w:t>
      </w:r>
      <w:r>
        <w:rPr>
          <w:rFonts w:ascii="Arial" w:hAnsi="Arial"/>
          <w:color w:val="3B333F"/>
          <w:w w:val="110"/>
          <w:sz w:val="18"/>
        </w:rPr>
        <w:t>faç</w:t>
      </w:r>
      <w:r>
        <w:rPr>
          <w:rFonts w:ascii="Arial" w:hAnsi="Arial"/>
          <w:color w:val="3B333F"/>
          <w:spacing w:val="-21"/>
          <w:w w:val="110"/>
          <w:sz w:val="18"/>
        </w:rPr>
        <w:t>:</w:t>
      </w:r>
      <w:r>
        <w:rPr>
          <w:rFonts w:ascii="Arial" w:hAnsi="Arial"/>
          <w:color w:val="494F54"/>
          <w:spacing w:val="-8"/>
          <w:w w:val="110"/>
          <w:sz w:val="18"/>
        </w:rPr>
        <w:t>o</w:t>
      </w:r>
      <w:r>
        <w:rPr>
          <w:rFonts w:ascii="Arial" w:hAnsi="Arial"/>
          <w:color w:val="3B333F"/>
          <w:w w:val="110"/>
          <w:sz w:val="18"/>
        </w:rPr>
        <w:t>nsde</w:t>
      </w:r>
      <w:r>
        <w:rPr>
          <w:rFonts w:ascii="Arial" w:hAnsi="Arial"/>
          <w:color w:val="3B333F"/>
          <w:spacing w:val="-26"/>
          <w:w w:val="110"/>
          <w:sz w:val="18"/>
        </w:rPr>
        <w:t> </w:t>
      </w:r>
      <w:r>
        <w:rPr>
          <w:rFonts w:ascii="Arial" w:hAnsi="Arial"/>
          <w:color w:val="3B333F"/>
          <w:spacing w:val="-7"/>
          <w:w w:val="110"/>
          <w:sz w:val="18"/>
        </w:rPr>
        <w:t>p</w:t>
      </w:r>
      <w:r>
        <w:rPr>
          <w:rFonts w:ascii="Arial" w:hAnsi="Arial"/>
          <w:color w:val="362A67"/>
          <w:spacing w:val="-4"/>
          <w:w w:val="110"/>
          <w:sz w:val="18"/>
        </w:rPr>
        <w:t>r</w:t>
      </w:r>
      <w:r>
        <w:rPr>
          <w:rFonts w:ascii="Arial" w:hAnsi="Arial"/>
          <w:color w:val="3B333F"/>
          <w:w w:val="110"/>
          <w:sz w:val="18"/>
        </w:rPr>
        <w:t>ép</w:t>
      </w:r>
      <w:r>
        <w:rPr>
          <w:rFonts w:ascii="Arial" w:hAnsi="Arial"/>
          <w:color w:val="3B333F"/>
          <w:spacing w:val="6"/>
          <w:w w:val="110"/>
          <w:sz w:val="18"/>
        </w:rPr>
        <w:t>a</w:t>
      </w:r>
      <w:r>
        <w:rPr>
          <w:rFonts w:ascii="Arial" w:hAnsi="Arial"/>
          <w:color w:val="362A67"/>
          <w:spacing w:val="4"/>
          <w:w w:val="110"/>
          <w:sz w:val="18"/>
        </w:rPr>
        <w:t>r</w:t>
      </w:r>
      <w:r>
        <w:rPr>
          <w:rFonts w:ascii="Arial" w:hAnsi="Arial"/>
          <w:color w:val="281C31"/>
          <w:w w:val="110"/>
          <w:sz w:val="18"/>
        </w:rPr>
        <w:t>er</w:t>
      </w:r>
      <w:r>
        <w:rPr>
          <w:rFonts w:ascii="Arial" w:hAnsi="Arial"/>
          <w:color w:val="281C31"/>
          <w:spacing w:val="-15"/>
          <w:w w:val="110"/>
          <w:sz w:val="18"/>
        </w:rPr>
        <w:t> </w:t>
      </w:r>
      <w:r>
        <w:rPr>
          <w:rFonts w:ascii="Arial" w:hAnsi="Arial"/>
          <w:color w:val="593F4D"/>
          <w:spacing w:val="-21"/>
          <w:w w:val="110"/>
          <w:sz w:val="18"/>
        </w:rPr>
        <w:t>u</w:t>
      </w:r>
      <w:r>
        <w:rPr>
          <w:rFonts w:ascii="Arial" w:hAnsi="Arial"/>
          <w:color w:val="3B333F"/>
          <w:w w:val="110"/>
          <w:sz w:val="18"/>
        </w:rPr>
        <w:t>n</w:t>
      </w:r>
      <w:r>
        <w:rPr>
          <w:rFonts w:ascii="Arial" w:hAnsi="Arial"/>
          <w:color w:val="3B333F"/>
          <w:spacing w:val="-18"/>
          <w:w w:val="110"/>
          <w:sz w:val="18"/>
        </w:rPr>
        <w:t> </w:t>
      </w:r>
      <w:r>
        <w:rPr>
          <w:rFonts w:ascii="Arial" w:hAnsi="Arial"/>
          <w:color w:val="593F4D"/>
          <w:spacing w:val="-10"/>
          <w:w w:val="110"/>
          <w:sz w:val="18"/>
        </w:rPr>
        <w:t>m</w:t>
      </w:r>
      <w:r>
        <w:rPr>
          <w:rFonts w:ascii="Arial" w:hAnsi="Arial"/>
          <w:color w:val="3B333F"/>
          <w:w w:val="110"/>
          <w:sz w:val="18"/>
        </w:rPr>
        <w:t>ême</w:t>
      </w:r>
      <w:r>
        <w:rPr>
          <w:rFonts w:ascii="Arial" w:hAnsi="Arial"/>
          <w:color w:val="3B333F"/>
          <w:spacing w:val="-33"/>
          <w:w w:val="110"/>
          <w:sz w:val="18"/>
        </w:rPr>
        <w:t> </w:t>
      </w:r>
      <w:r>
        <w:rPr>
          <w:rFonts w:ascii="Arial" w:hAnsi="Arial"/>
          <w:color w:val="3B333F"/>
          <w:spacing w:val="6"/>
          <w:w w:val="110"/>
          <w:sz w:val="18"/>
        </w:rPr>
        <w:t>d</w:t>
      </w:r>
      <w:r>
        <w:rPr>
          <w:rFonts w:ascii="Arial" w:hAnsi="Arial"/>
          <w:color w:val="690A69"/>
          <w:spacing w:val="-22"/>
          <w:w w:val="110"/>
          <w:sz w:val="18"/>
        </w:rPr>
        <w:t>i</w:t>
      </w:r>
      <w:r>
        <w:rPr>
          <w:rFonts w:ascii="Arial" w:hAnsi="Arial"/>
          <w:color w:val="3B333F"/>
          <w:w w:val="110"/>
          <w:sz w:val="18"/>
        </w:rPr>
        <w:t>plâme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64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50305"/>
          <w:spacing w:val="-5"/>
          <w:sz w:val="18"/>
        </w:rPr>
        <w:t>U</w:t>
      </w:r>
      <w:r>
        <w:rPr>
          <w:rFonts w:ascii="Arial"/>
          <w:color w:val="281C31"/>
          <w:spacing w:val="-5"/>
          <w:sz w:val="18"/>
        </w:rPr>
        <w:t>NJQU</w:t>
      </w:r>
      <w:r>
        <w:rPr>
          <w:rFonts w:ascii="Arial"/>
          <w:color w:val="080E24"/>
          <w:spacing w:val="-6"/>
          <w:sz w:val="18"/>
        </w:rPr>
        <w:t>E</w:t>
      </w:r>
      <w:r>
        <w:rPr>
          <w:rFonts w:ascii="Arial"/>
          <w:color w:val="281C31"/>
          <w:spacing w:val="-4"/>
          <w:sz w:val="18"/>
        </w:rPr>
        <w:t>M</w:t>
      </w:r>
      <w:r>
        <w:rPr>
          <w:rFonts w:ascii="Arial"/>
          <w:color w:val="080E24"/>
          <w:spacing w:val="-8"/>
          <w:sz w:val="18"/>
        </w:rPr>
        <w:t>Ei</w:t>
      </w:r>
      <w:r>
        <w:rPr>
          <w:rFonts w:ascii="Arial"/>
          <w:color w:val="3B333F"/>
          <w:spacing w:val="-6"/>
          <w:sz w:val="18"/>
        </w:rPr>
        <w:t>NT</w:t>
      </w:r>
      <w:r>
        <w:rPr>
          <w:rFonts w:ascii="Arial"/>
          <w:color w:val="3B333F"/>
          <w:spacing w:val="-7"/>
          <w:sz w:val="18"/>
        </w:rPr>
        <w:t> </w:t>
      </w:r>
      <w:r>
        <w:rPr>
          <w:rFonts w:ascii="Arial"/>
          <w:color w:val="3B333F"/>
          <w:spacing w:val="-9"/>
          <w:sz w:val="18"/>
        </w:rPr>
        <w:t>S</w:t>
      </w:r>
      <w:r>
        <w:rPr>
          <w:rFonts w:ascii="Arial"/>
          <w:color w:val="3A033B"/>
          <w:spacing w:val="-6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6166" w:val="left" w:leader="none"/>
          <w:tab w:pos="6685" w:val="left" w:leader="none"/>
        </w:tabs>
        <w:spacing w:before="43"/>
        <w:ind w:left="551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B333F"/>
          <w:sz w:val="19"/>
        </w:rPr>
        <w:t>:sg</w:t>
      </w:r>
      <w:r>
        <w:rPr>
          <w:rFonts w:ascii="Times New Roman"/>
          <w:color w:val="54647E"/>
          <w:sz w:val="19"/>
        </w:rPr>
        <w:t>n</w:t>
      </w:r>
      <w:r>
        <w:rPr>
          <w:rFonts w:ascii="Times New Roman"/>
          <w:color w:val="281C31"/>
          <w:sz w:val="19"/>
        </w:rPr>
        <w:t>a</w:t>
        <w:tab/>
      </w:r>
      <w:r>
        <w:rPr>
          <w:rFonts w:ascii="Times New Roman"/>
          <w:color w:val="3B333F"/>
          <w:spacing w:val="3"/>
          <w:w w:val="110"/>
          <w:sz w:val="19"/>
        </w:rPr>
        <w:t>e</w:t>
      </w:r>
      <w:r>
        <w:rPr>
          <w:rFonts w:ascii="Times New Roman"/>
          <w:color w:val="5E5E5D"/>
          <w:spacing w:val="3"/>
          <w:w w:val="110"/>
          <w:sz w:val="18"/>
        </w:rPr>
        <w:t>d'</w:t>
        <w:tab/>
      </w:r>
      <w:r>
        <w:rPr>
          <w:rFonts w:ascii="Times New Roman"/>
          <w:color w:val="3B333F"/>
          <w:spacing w:val="-11"/>
          <w:w w:val="110"/>
          <w:sz w:val="19"/>
        </w:rPr>
        <w:t>c</w:t>
      </w:r>
      <w:r>
        <w:rPr>
          <w:rFonts w:ascii="Times New Roman"/>
          <w:color w:val="5E5E5D"/>
          <w:spacing w:val="-8"/>
          <w:w w:val="110"/>
          <w:sz w:val="19"/>
        </w:rPr>
        <w:t>o</w:t>
      </w:r>
      <w:r>
        <w:rPr>
          <w:rFonts w:ascii="Times New Roman"/>
          <w:color w:val="5E5E5D"/>
          <w:spacing w:val="-17"/>
          <w:w w:val="110"/>
          <w:sz w:val="19"/>
        </w:rPr>
        <w:t> </w:t>
      </w:r>
      <w:r>
        <w:rPr>
          <w:rFonts w:ascii="Times New Roman"/>
          <w:color w:val="54647E"/>
          <w:spacing w:val="5"/>
          <w:w w:val="110"/>
          <w:sz w:val="19"/>
        </w:rPr>
        <w:t>tr</w:t>
      </w:r>
      <w:r>
        <w:rPr>
          <w:rFonts w:ascii="Times New Roman"/>
          <w:i/>
          <w:color w:val="3B333F"/>
          <w:spacing w:val="5"/>
          <w:w w:val="110"/>
          <w:sz w:val="19"/>
        </w:rPr>
        <w:t>a</w:t>
      </w:r>
      <w:r>
        <w:rPr>
          <w:rFonts w:ascii="Times New Roman"/>
          <w:i/>
          <w:color w:val="362A67"/>
          <w:spacing w:val="4"/>
          <w:w w:val="110"/>
          <w:sz w:val="19"/>
        </w:rPr>
        <w:t>t</w:t>
      </w:r>
      <w:r>
        <w:rPr>
          <w:rFonts w:ascii="Times New Roman"/>
          <w:i/>
          <w:color w:val="362A67"/>
          <w:spacing w:val="-39"/>
          <w:w w:val="110"/>
          <w:sz w:val="19"/>
        </w:rPr>
        <w:t> </w:t>
      </w:r>
      <w:r>
        <w:rPr>
          <w:rFonts w:ascii="Times New Roman"/>
          <w:color w:val="5E5E5D"/>
          <w:spacing w:val="-1"/>
          <w:w w:val="110"/>
          <w:sz w:val="18"/>
        </w:rPr>
        <w:t>d'</w:t>
      </w:r>
      <w:r>
        <w:rPr>
          <w:rFonts w:ascii="Times New Roman"/>
          <w:color w:val="281C31"/>
          <w:spacing w:val="-1"/>
          <w:w w:val="110"/>
          <w:sz w:val="19"/>
        </w:rPr>
        <w:t>a</w:t>
      </w:r>
      <w:r>
        <w:rPr>
          <w:rFonts w:ascii="Times New Roman"/>
          <w:color w:val="365272"/>
          <w:spacing w:val="-2"/>
          <w:w w:val="110"/>
          <w:sz w:val="19"/>
        </w:rPr>
        <w:t>pp</w:t>
      </w:r>
      <w:r>
        <w:rPr>
          <w:rFonts w:ascii="Times New Roman"/>
          <w:color w:val="4B7CA8"/>
          <w:spacing w:val="-2"/>
          <w:w w:val="110"/>
          <w:sz w:val="19"/>
        </w:rPr>
        <w:t>r</w:t>
      </w:r>
      <w:r>
        <w:rPr>
          <w:rFonts w:ascii="Times New Roman"/>
          <w:color w:val="5E5E5D"/>
          <w:spacing w:val="-2"/>
          <w:w w:val="110"/>
          <w:sz w:val="19"/>
        </w:rPr>
        <w:t>entis.:</w:t>
      </w:r>
      <w:r>
        <w:rPr>
          <w:rFonts w:ascii="Times New Roman"/>
          <w:color w:val="3B333F"/>
          <w:spacing w:val="-2"/>
          <w:w w:val="110"/>
          <w:sz w:val="19"/>
        </w:rPr>
        <w:t>age</w:t>
      </w:r>
      <w:r>
        <w:rPr>
          <w:rFonts w:ascii="Times New Roman"/>
          <w:sz w:val="19"/>
        </w:rPr>
      </w:r>
    </w:p>
    <w:p>
      <w:pPr>
        <w:spacing w:before="26"/>
        <w:ind w:left="0" w:right="1622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81C31"/>
          <w:spacing w:val="-3"/>
          <w:w w:val="115"/>
          <w:sz w:val="19"/>
        </w:rPr>
        <w:t>a</w:t>
      </w:r>
      <w:r>
        <w:rPr>
          <w:rFonts w:ascii="Times New Roman"/>
          <w:i/>
          <w:color w:val="5E5E5D"/>
          <w:spacing w:val="-2"/>
          <w:w w:val="115"/>
          <w:sz w:val="19"/>
        </w:rPr>
        <w:t>v</w:t>
      </w:r>
      <w:r>
        <w:rPr>
          <w:rFonts w:ascii="Times New Roman"/>
          <w:i/>
          <w:color w:val="3B333F"/>
          <w:spacing w:val="-3"/>
          <w:w w:val="115"/>
          <w:sz w:val="19"/>
        </w:rPr>
        <w:t>ec</w:t>
      </w:r>
      <w:r>
        <w:rPr>
          <w:rFonts w:ascii="Times New Roman"/>
          <w:i/>
          <w:color w:val="3B333F"/>
          <w:spacing w:val="-17"/>
          <w:w w:val="115"/>
          <w:sz w:val="19"/>
        </w:rPr>
        <w:t> </w:t>
      </w:r>
      <w:r>
        <w:rPr>
          <w:rFonts w:ascii="Arial"/>
          <w:color w:val="5E5E5D"/>
          <w:spacing w:val="3"/>
          <w:w w:val="115"/>
          <w:sz w:val="17"/>
        </w:rPr>
        <w:t>une</w:t>
      </w:r>
      <w:r>
        <w:rPr>
          <w:rFonts w:ascii="Arial"/>
          <w:color w:val="3B333F"/>
          <w:spacing w:val="2"/>
          <w:w w:val="115"/>
          <w:sz w:val="17"/>
        </w:rPr>
        <w:t>e</w:t>
      </w:r>
      <w:r>
        <w:rPr>
          <w:rFonts w:ascii="Arial"/>
          <w:color w:val="3B333F"/>
          <w:spacing w:val="-8"/>
          <w:w w:val="115"/>
          <w:sz w:val="17"/>
        </w:rPr>
        <w:t> </w:t>
      </w:r>
      <w:r>
        <w:rPr>
          <w:rFonts w:ascii="Times New Roman"/>
          <w:color w:val="365272"/>
          <w:w w:val="115"/>
          <w:sz w:val="19"/>
        </w:rPr>
        <w:t>tr  </w:t>
      </w:r>
      <w:r>
        <w:rPr>
          <w:rFonts w:ascii="Times New Roman"/>
          <w:color w:val="365272"/>
          <w:spacing w:val="6"/>
          <w:w w:val="115"/>
          <w:sz w:val="19"/>
        </w:rPr>
        <w:t> </w:t>
      </w:r>
      <w:r>
        <w:rPr>
          <w:rFonts w:ascii="Times New Roman"/>
          <w:color w:val="4B7CA8"/>
          <w:spacing w:val="7"/>
          <w:w w:val="115"/>
          <w:sz w:val="19"/>
        </w:rPr>
        <w:t>r</w:t>
      </w:r>
      <w:r>
        <w:rPr>
          <w:rFonts w:ascii="Times New Roman"/>
          <w:color w:val="7E9097"/>
          <w:spacing w:val="9"/>
          <w:w w:val="115"/>
          <w:sz w:val="19"/>
        </w:rPr>
        <w:t>-</w:t>
      </w:r>
      <w:r>
        <w:rPr>
          <w:rFonts w:ascii="Times New Roman"/>
          <w:color w:val="7E9097"/>
          <w:spacing w:val="-16"/>
          <w:w w:val="115"/>
          <w:sz w:val="19"/>
        </w:rPr>
        <w:t> </w:t>
      </w:r>
      <w:r>
        <w:rPr>
          <w:rFonts w:ascii="Times New Roman"/>
          <w:color w:val="3B333F"/>
          <w:w w:val="130"/>
          <w:sz w:val="19"/>
        </w:rPr>
        <w:t>e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10" w:h="16840"/>
          <w:pgMar w:top="760" w:bottom="280" w:left="1140" w:right="460"/>
        </w:sectPr>
      </w:pPr>
    </w:p>
    <w:p>
      <w:pPr>
        <w:spacing w:before="96"/>
        <w:ind w:left="24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F8ACF"/>
          <w:spacing w:val="13"/>
          <w:w w:val="105"/>
          <w:sz w:val="22"/>
        </w:rPr>
        <w:t>V</w:t>
      </w:r>
      <w:r>
        <w:rPr>
          <w:rFonts w:ascii="Arial" w:hAnsi="Arial"/>
          <w:color w:val="137CC8"/>
          <w:spacing w:val="-47"/>
          <w:w w:val="105"/>
          <w:sz w:val="22"/>
        </w:rPr>
        <w:t>o</w:t>
      </w:r>
      <w:r>
        <w:rPr>
          <w:rFonts w:ascii="Arial" w:hAnsi="Arial"/>
          <w:color w:val="2F8ACF"/>
          <w:spacing w:val="-49"/>
          <w:w w:val="105"/>
          <w:sz w:val="22"/>
        </w:rPr>
        <w:t>i</w:t>
      </w:r>
      <w:r>
        <w:rPr>
          <w:rFonts w:ascii="Arial" w:hAnsi="Arial"/>
          <w:color w:val="137CC8"/>
          <w:w w:val="105"/>
          <w:sz w:val="22"/>
        </w:rPr>
        <w:t>e</w:t>
      </w:r>
      <w:r>
        <w:rPr>
          <w:rFonts w:ascii="Arial" w:hAnsi="Arial"/>
          <w:color w:val="137CC8"/>
          <w:spacing w:val="-20"/>
          <w:w w:val="105"/>
          <w:sz w:val="22"/>
        </w:rPr>
        <w:t> </w:t>
      </w:r>
      <w:r>
        <w:rPr>
          <w:rFonts w:ascii="Arial" w:hAnsi="Arial"/>
          <w:color w:val="2F8ACF"/>
          <w:spacing w:val="-10"/>
          <w:w w:val="105"/>
          <w:sz w:val="22"/>
        </w:rPr>
        <w:t>s</w:t>
      </w:r>
      <w:r>
        <w:rPr>
          <w:rFonts w:ascii="Arial" w:hAnsi="Arial"/>
          <w:color w:val="137CC8"/>
          <w:w w:val="105"/>
          <w:sz w:val="22"/>
        </w:rPr>
        <w:t>co</w:t>
      </w:r>
      <w:r>
        <w:rPr>
          <w:rFonts w:ascii="Arial" w:hAnsi="Arial"/>
          <w:color w:val="137CC8"/>
          <w:spacing w:val="-3"/>
          <w:w w:val="105"/>
          <w:sz w:val="22"/>
        </w:rPr>
        <w:t>l</w:t>
      </w:r>
      <w:r>
        <w:rPr>
          <w:rFonts w:ascii="Arial" w:hAnsi="Arial"/>
          <w:color w:val="2F8ACF"/>
          <w:w w:val="105"/>
          <w:sz w:val="22"/>
        </w:rPr>
        <w:t>a</w:t>
      </w:r>
      <w:r>
        <w:rPr>
          <w:rFonts w:ascii="Arial" w:hAnsi="Arial"/>
          <w:color w:val="2F8ACF"/>
          <w:spacing w:val="9"/>
          <w:w w:val="105"/>
          <w:sz w:val="22"/>
        </w:rPr>
        <w:t>Ë</w:t>
      </w:r>
      <w:r>
        <w:rPr>
          <w:rFonts w:ascii="Arial" w:hAnsi="Arial"/>
          <w:color w:val="137CC8"/>
          <w:w w:val="105"/>
          <w:sz w:val="22"/>
        </w:rPr>
        <w:t>re</w:t>
      </w:r>
      <w:r>
        <w:rPr>
          <w:rFonts w:ascii="Arial" w:hAnsi="Arial"/>
          <w:sz w:val="22"/>
        </w:rPr>
      </w:r>
    </w:p>
    <w:p>
      <w:pPr>
        <w:tabs>
          <w:tab w:pos="2520" w:val="left" w:leader="none"/>
        </w:tabs>
        <w:spacing w:before="68"/>
        <w:ind w:left="194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w w:val="115"/>
        </w:rPr>
        <w:br w:type="column"/>
      </w:r>
      <w:r>
        <w:rPr>
          <w:rFonts w:ascii="Arial"/>
          <w:color w:val="CFCFCF"/>
          <w:w w:val="115"/>
          <w:sz w:val="22"/>
        </w:rPr>
        <w:t>,</w:t>
        <w:tab/>
      </w:r>
      <w:r>
        <w:rPr>
          <w:rFonts w:ascii="Arial"/>
          <w:color w:val="7C4952"/>
          <w:w w:val="115"/>
          <w:sz w:val="22"/>
        </w:rPr>
        <w:t>V</w:t>
      </w:r>
      <w:r>
        <w:rPr>
          <w:rFonts w:ascii="Arial"/>
          <w:color w:val="7C4952"/>
          <w:spacing w:val="-53"/>
          <w:w w:val="115"/>
          <w:sz w:val="22"/>
        </w:rPr>
        <w:t>o</w:t>
      </w:r>
      <w:r>
        <w:rPr>
          <w:rFonts w:ascii="Arial"/>
          <w:color w:val="7C4952"/>
          <w:spacing w:val="-45"/>
          <w:w w:val="115"/>
          <w:sz w:val="22"/>
        </w:rPr>
        <w:t>i</w:t>
      </w:r>
      <w:r>
        <w:rPr>
          <w:rFonts w:ascii="Arial"/>
          <w:color w:val="7C4952"/>
          <w:w w:val="115"/>
          <w:sz w:val="22"/>
        </w:rPr>
        <w:t>e</w:t>
      </w:r>
      <w:r>
        <w:rPr>
          <w:rFonts w:ascii="Arial"/>
          <w:color w:val="7C4952"/>
          <w:spacing w:val="-49"/>
          <w:w w:val="115"/>
          <w:sz w:val="22"/>
        </w:rPr>
        <w:t> </w:t>
      </w:r>
      <w:r>
        <w:rPr>
          <w:rFonts w:ascii="Arial"/>
          <w:color w:val="907B7E"/>
          <w:spacing w:val="4"/>
          <w:w w:val="115"/>
          <w:sz w:val="25"/>
        </w:rPr>
        <w:t>r</w:t>
      </w:r>
      <w:r>
        <w:rPr>
          <w:rFonts w:ascii="Arial"/>
          <w:color w:val="7C4952"/>
          <w:w w:val="115"/>
          <w:sz w:val="25"/>
        </w:rPr>
        <w:t>r</w:t>
      </w:r>
      <w:r>
        <w:rPr>
          <w:rFonts w:ascii="Arial"/>
          <w:color w:val="7C4952"/>
          <w:spacing w:val="-34"/>
          <w:w w:val="115"/>
          <w:sz w:val="25"/>
        </w:rPr>
        <w:t>o</w:t>
      </w:r>
      <w:r>
        <w:rPr>
          <w:rFonts w:ascii="Arial"/>
          <w:color w:val="7C4952"/>
          <w:spacing w:val="-17"/>
          <w:w w:val="115"/>
          <w:sz w:val="25"/>
        </w:rPr>
        <w:t>f</w:t>
      </w:r>
      <w:r>
        <w:rPr>
          <w:rFonts w:ascii="Arial"/>
          <w:color w:val="7C4952"/>
          <w:spacing w:val="-43"/>
          <w:w w:val="115"/>
          <w:sz w:val="25"/>
        </w:rPr>
        <w:t>e</w:t>
      </w:r>
      <w:r>
        <w:rPr>
          <w:rFonts w:ascii="Arial"/>
          <w:color w:val="7C4952"/>
          <w:spacing w:val="-34"/>
          <w:w w:val="115"/>
          <w:sz w:val="25"/>
        </w:rPr>
        <w:t>s</w:t>
      </w:r>
      <w:r>
        <w:rPr>
          <w:rFonts w:ascii="Arial"/>
          <w:color w:val="7C4952"/>
          <w:spacing w:val="-36"/>
          <w:w w:val="115"/>
          <w:sz w:val="25"/>
        </w:rPr>
        <w:t>s</w:t>
      </w:r>
      <w:r>
        <w:rPr>
          <w:rFonts w:ascii="Arial"/>
          <w:color w:val="7C4952"/>
          <w:spacing w:val="-24"/>
          <w:w w:val="115"/>
          <w:sz w:val="25"/>
        </w:rPr>
        <w:t>i</w:t>
      </w:r>
      <w:r>
        <w:rPr>
          <w:rFonts w:ascii="Arial"/>
          <w:color w:val="7C4952"/>
          <w:w w:val="115"/>
          <w:sz w:val="25"/>
        </w:rPr>
        <w:t>onne</w:t>
      </w:r>
      <w:r>
        <w:rPr>
          <w:rFonts w:ascii="Arial"/>
          <w:color w:val="7C4952"/>
          <w:spacing w:val="-8"/>
          <w:w w:val="115"/>
          <w:sz w:val="25"/>
        </w:rPr>
        <w:t>-</w:t>
      </w:r>
      <w:r>
        <w:rPr>
          <w:rFonts w:ascii="Arial"/>
          <w:color w:val="622321"/>
          <w:w w:val="115"/>
          <w:sz w:val="25"/>
        </w:rPr>
        <w:t>l</w:t>
      </w:r>
      <w:r>
        <w:rPr>
          <w:rFonts w:ascii="Arial"/>
          <w:color w:val="622321"/>
          <w:spacing w:val="-7"/>
          <w:w w:val="115"/>
          <w:sz w:val="25"/>
        </w:rPr>
        <w:t>l</w:t>
      </w:r>
      <w:r>
        <w:rPr>
          <w:rFonts w:ascii="Arial"/>
          <w:color w:val="6E3841"/>
          <w:w w:val="115"/>
          <w:sz w:val="25"/>
        </w:rPr>
        <w:t>e</w:t>
      </w:r>
      <w:r>
        <w:rPr>
          <w:rFonts w:ascii="Arial"/>
          <w:sz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760" w:bottom="280" w:left="1140" w:right="460"/>
          <w:cols w:num="2" w:equalWidth="0">
            <w:col w:w="3859" w:space="40"/>
            <w:col w:w="6411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60" w:bottom="280" w:left="11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3A033B"/>
          <w:spacing w:val="-8"/>
          <w:sz w:val="18"/>
        </w:rPr>
        <w:t>L</w:t>
      </w:r>
      <w:r>
        <w:rPr>
          <w:rFonts w:ascii="Arial" w:hAnsi="Arial"/>
          <w:color w:val="494F54"/>
          <w:spacing w:val="-7"/>
          <w:sz w:val="18"/>
        </w:rPr>
        <w:t>y</w:t>
      </w:r>
      <w:r>
        <w:rPr>
          <w:rFonts w:ascii="Arial" w:hAnsi="Arial"/>
          <w:color w:val="2A4856"/>
          <w:spacing w:val="-7"/>
          <w:sz w:val="18"/>
        </w:rPr>
        <w:t>c</w:t>
      </w:r>
      <w:r>
        <w:rPr>
          <w:rFonts w:ascii="Arial" w:hAnsi="Arial"/>
          <w:color w:val="281C31"/>
          <w:spacing w:val="-7"/>
          <w:sz w:val="18"/>
        </w:rPr>
        <w:t>ée</w:t>
      </w:r>
      <w:r>
        <w:rPr>
          <w:rFonts w:ascii="Arial" w:hAnsi="Arial"/>
          <w:color w:val="74C1F9"/>
          <w:spacing w:val="-9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before="77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/>
          <w:color w:val="281C31"/>
          <w:sz w:val="18"/>
        </w:rPr>
        <w:t>Pi</w:t>
      </w:r>
      <w:r>
        <w:rPr>
          <w:rFonts w:ascii="Arial" w:hAnsi="Arial"/>
          <w:color w:val="281C31"/>
          <w:spacing w:val="4"/>
          <w:sz w:val="18"/>
        </w:rPr>
        <w:t>r</w:t>
      </w:r>
      <w:r>
        <w:rPr>
          <w:rFonts w:ascii="Arial" w:hAnsi="Arial"/>
          <w:color w:val="3A033B"/>
          <w:spacing w:val="-28"/>
          <w:sz w:val="18"/>
        </w:rPr>
        <w:t>i</w:t>
      </w:r>
      <w:r>
        <w:rPr>
          <w:rFonts w:ascii="Arial" w:hAnsi="Arial"/>
          <w:color w:val="3B333F"/>
          <w:sz w:val="18"/>
        </w:rPr>
        <w:t>vé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3135" w:val="left" w:leader="none"/>
        </w:tabs>
        <w:spacing w:before="0"/>
        <w:ind w:left="186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B333F"/>
          <w:w w:val="95"/>
          <w:sz w:val="18"/>
        </w:rPr>
        <w:t>C</w:t>
      </w:r>
      <w:r>
        <w:rPr>
          <w:rFonts w:ascii="Arial"/>
          <w:color w:val="3B333F"/>
          <w:spacing w:val="-28"/>
          <w:w w:val="95"/>
          <w:sz w:val="18"/>
        </w:rPr>
        <w:t>F</w:t>
      </w:r>
      <w:r>
        <w:rPr>
          <w:rFonts w:ascii="Arial"/>
          <w:color w:val="593F4D"/>
          <w:w w:val="95"/>
          <w:sz w:val="18"/>
        </w:rPr>
        <w:t>A</w:t>
        <w:tab/>
      </w:r>
      <w:r>
        <w:rPr>
          <w:rFonts w:ascii="Arial"/>
          <w:color w:val="3B333F"/>
          <w:w w:val="105"/>
          <w:sz w:val="18"/>
        </w:rPr>
        <w:t>C</w:t>
      </w:r>
      <w:r>
        <w:rPr>
          <w:rFonts w:ascii="Arial"/>
          <w:color w:val="3B333F"/>
          <w:spacing w:val="3"/>
          <w:w w:val="105"/>
          <w:sz w:val="18"/>
        </w:rPr>
        <w:t>o</w:t>
      </w:r>
      <w:r>
        <w:rPr>
          <w:rFonts w:ascii="Arial"/>
          <w:color w:val="593F4D"/>
          <w:spacing w:val="3"/>
          <w:w w:val="105"/>
          <w:sz w:val="18"/>
        </w:rPr>
        <w:t>m</w:t>
      </w:r>
      <w:r>
        <w:rPr>
          <w:rFonts w:ascii="Arial"/>
          <w:color w:val="3B333F"/>
          <w:w w:val="105"/>
          <w:sz w:val="18"/>
        </w:rPr>
        <w:t>pa</w:t>
      </w:r>
      <w:r>
        <w:rPr>
          <w:rFonts w:ascii="Arial"/>
          <w:color w:val="3B333F"/>
          <w:spacing w:val="-5"/>
          <w:w w:val="105"/>
          <w:sz w:val="18"/>
        </w:rPr>
        <w:t>g</w:t>
      </w:r>
      <w:r>
        <w:rPr>
          <w:rFonts w:ascii="Arial"/>
          <w:color w:val="593F4D"/>
          <w:spacing w:val="-5"/>
          <w:w w:val="105"/>
          <w:sz w:val="18"/>
        </w:rPr>
        <w:t>n</w:t>
      </w:r>
      <w:r>
        <w:rPr>
          <w:rFonts w:ascii="Arial"/>
          <w:color w:val="3B333F"/>
          <w:spacing w:val="1"/>
          <w:w w:val="105"/>
          <w:sz w:val="18"/>
        </w:rPr>
        <w:t>o</w:t>
      </w:r>
      <w:r>
        <w:rPr>
          <w:rFonts w:ascii="Arial"/>
          <w:color w:val="593F4D"/>
          <w:spacing w:val="-31"/>
          <w:w w:val="105"/>
          <w:sz w:val="18"/>
        </w:rPr>
        <w:t>n</w:t>
      </w:r>
      <w:r>
        <w:rPr>
          <w:rFonts w:ascii="Arial"/>
          <w:color w:val="3B333F"/>
          <w:w w:val="105"/>
          <w:sz w:val="18"/>
        </w:rPr>
        <w:t>s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60" w:bottom="280" w:left="1140" w:right="460"/>
          <w:cols w:num="3" w:equalWidth="0">
            <w:col w:w="2391" w:space="40"/>
            <w:col w:w="2226" w:space="51"/>
            <w:col w:w="5602"/>
          </w:cols>
        </w:sectPr>
      </w:pPr>
    </w:p>
    <w:p>
      <w:pPr>
        <w:tabs>
          <w:tab w:pos="3035" w:val="left" w:leader="none"/>
          <w:tab w:pos="4244" w:val="left" w:leader="none"/>
        </w:tabs>
        <w:spacing w:before="52"/>
        <w:ind w:left="153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1C31"/>
          <w:spacing w:val="-4"/>
          <w:w w:val="95"/>
          <w:sz w:val="18"/>
        </w:rPr>
        <w:t>P</w:t>
      </w:r>
      <w:r>
        <w:rPr>
          <w:rFonts w:ascii="Arial"/>
          <w:color w:val="362A67"/>
          <w:spacing w:val="-3"/>
          <w:w w:val="95"/>
          <w:sz w:val="18"/>
        </w:rPr>
        <w:t>r</w:t>
      </w:r>
      <w:r>
        <w:rPr>
          <w:rFonts w:ascii="Arial"/>
          <w:color w:val="3B333F"/>
          <w:spacing w:val="-4"/>
          <w:w w:val="95"/>
          <w:sz w:val="18"/>
        </w:rPr>
        <w:t>ofe</w:t>
      </w:r>
      <w:r>
        <w:rPr>
          <w:rFonts w:ascii="Arial"/>
          <w:color w:val="3B333F"/>
          <w:spacing w:val="-5"/>
          <w:w w:val="95"/>
          <w:sz w:val="18"/>
        </w:rPr>
        <w:t>:SSionnel</w:t>
        <w:tab/>
      </w:r>
      <w:r>
        <w:rPr>
          <w:rFonts w:ascii="Arial"/>
          <w:color w:val="281C31"/>
          <w:w w:val="70"/>
          <w:sz w:val="18"/>
        </w:rPr>
        <w:t>ERE.A</w:t>
        <w:tab/>
      </w:r>
      <w:r>
        <w:rPr>
          <w:rFonts w:ascii="Arial"/>
          <w:color w:val="3B333F"/>
          <w:sz w:val="18"/>
        </w:rPr>
        <w:t>MFR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after="0" w:line="240" w:lineRule="auto"/>
        <w:rPr>
          <w:rFonts w:ascii="Arial" w:hAnsi="Arial" w:cs="Arial" w:eastAsia="Arial"/>
          <w:sz w:val="27"/>
          <w:szCs w:val="27"/>
        </w:rPr>
        <w:sectPr>
          <w:type w:val="continuous"/>
          <w:pgSz w:w="11910" w:h="16840"/>
          <w:pgMar w:top="760" w:bottom="280" w:left="1140" w:right="460"/>
        </w:sect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line="297" w:lineRule="exact" w:before="0"/>
        <w:ind w:left="0" w:right="1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050305"/>
          <w:w w:val="130"/>
          <w:sz w:val="27"/>
        </w:rPr>
        <w:t>c</w:t>
      </w:r>
      <w:r>
        <w:rPr>
          <w:rFonts w:ascii="Times New Roman"/>
          <w:sz w:val="27"/>
        </w:rPr>
      </w:r>
    </w:p>
    <w:p>
      <w:pPr>
        <w:spacing w:line="34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281C31"/>
          <w:w w:val="50"/>
          <w:sz w:val="36"/>
        </w:rPr>
        <w:t>....</w:t>
      </w:r>
      <w:r>
        <w:rPr>
          <w:rFonts w:ascii="Times New Roman"/>
          <w:sz w:val="36"/>
        </w:rPr>
      </w:r>
    </w:p>
    <w:p>
      <w:pPr>
        <w:spacing w:line="132" w:lineRule="exact" w:before="0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81C31"/>
          <w:w w:val="90"/>
          <w:sz w:val="20"/>
        </w:rPr>
        <w:t>m</w:t>
      </w:r>
      <w:r>
        <w:rPr>
          <w:rFonts w:ascii="Arial"/>
          <w:sz w:val="20"/>
        </w:rPr>
      </w:r>
    </w:p>
    <w:p>
      <w:pPr>
        <w:pStyle w:val="Heading4"/>
        <w:spacing w:line="353" w:lineRule="exact"/>
        <w:ind w:left="0" w:right="1"/>
        <w:jc w:val="right"/>
        <w:rPr>
          <w:rFonts w:ascii="Arial" w:hAnsi="Arial" w:cs="Arial" w:eastAsia="Arial"/>
        </w:rPr>
      </w:pPr>
      <w:r>
        <w:rPr>
          <w:rFonts w:ascii="Arial"/>
          <w:color w:val="050305"/>
          <w:spacing w:val="-74"/>
          <w:w w:val="45"/>
          <w:position w:val="12"/>
          <w:sz w:val="29"/>
        </w:rPr>
        <w:t>E</w:t>
      </w:r>
      <w:r>
        <w:rPr>
          <w:rFonts w:ascii="Arial"/>
          <w:color w:val="050305"/>
          <w:w w:val="45"/>
        </w:rPr>
        <w:t>....</w:t>
      </w:r>
      <w:r>
        <w:rPr>
          <w:rFonts w:ascii="Arial"/>
        </w:rPr>
      </w:r>
    </w:p>
    <w:p>
      <w:pPr>
        <w:spacing w:line="308" w:lineRule="exact" w:before="0"/>
        <w:ind w:left="0" w:right="2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281C31"/>
          <w:w w:val="50"/>
          <w:sz w:val="36"/>
        </w:rPr>
        <w:t>.....</w:t>
      </w:r>
      <w:r>
        <w:rPr>
          <w:rFonts w:ascii="Times New Roman"/>
          <w:sz w:val="36"/>
        </w:rPr>
      </w:r>
    </w:p>
    <w:p>
      <w:pPr>
        <w:spacing w:line="21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050305"/>
          <w:w w:val="135"/>
          <w:sz w:val="26"/>
        </w:rPr>
        <w:t>c</w:t>
      </w:r>
      <w:r>
        <w:rPr>
          <w:rFonts w:ascii="Times New Roman"/>
          <w:sz w:val="26"/>
        </w:rPr>
      </w:r>
    </w:p>
    <w:p>
      <w:pPr>
        <w:spacing w:line="181" w:lineRule="exact" w:before="0"/>
        <w:ind w:left="0" w:right="19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1C31"/>
          <w:w w:val="50"/>
          <w:sz w:val="19"/>
        </w:rPr>
        <w:t>CU</w:t>
      </w:r>
      <w:r>
        <w:rPr>
          <w:rFonts w:ascii="Times New Roman"/>
          <w:sz w:val="19"/>
        </w:rPr>
      </w:r>
    </w:p>
    <w:p>
      <w:pPr>
        <w:spacing w:line="325" w:lineRule="auto" w:before="77"/>
        <w:ind w:left="825" w:right="3073" w:hanging="267"/>
        <w:jc w:val="left"/>
        <w:rPr>
          <w:rFonts w:ascii="Arial" w:hAnsi="Arial" w:cs="Arial" w:eastAsia="Arial"/>
          <w:sz w:val="18"/>
          <w:szCs w:val="18"/>
        </w:rPr>
      </w:pPr>
      <w:r>
        <w:rPr>
          <w:w w:val="85"/>
        </w:rPr>
        <w:br w:type="column"/>
      </w:r>
      <w:r>
        <w:rPr>
          <w:rFonts w:ascii="Arial"/>
          <w:color w:val="281C31"/>
          <w:spacing w:val="-19"/>
          <w:w w:val="85"/>
          <w:sz w:val="18"/>
        </w:rPr>
        <w:t>B</w:t>
      </w:r>
      <w:r>
        <w:rPr>
          <w:rFonts w:ascii="Arial"/>
          <w:color w:val="281C31"/>
          <w:spacing w:val="-2"/>
          <w:w w:val="85"/>
          <w:sz w:val="18"/>
        </w:rPr>
        <w:t>N</w:t>
      </w:r>
      <w:r>
        <w:rPr>
          <w:rFonts w:ascii="Arial"/>
          <w:color w:val="281C31"/>
          <w:spacing w:val="-51"/>
          <w:w w:val="85"/>
          <w:sz w:val="18"/>
        </w:rPr>
        <w:t>&lt;</w:t>
      </w:r>
      <w:r>
        <w:rPr>
          <w:rFonts w:ascii="Arial"/>
          <w:color w:val="281C31"/>
          <w:w w:val="85"/>
          <w:sz w:val="18"/>
        </w:rPr>
        <w:t>:</w:t>
      </w:r>
      <w:r>
        <w:rPr>
          <w:rFonts w:ascii="Arial"/>
          <w:color w:val="281C31"/>
          <w:spacing w:val="-1"/>
          <w:w w:val="85"/>
          <w:sz w:val="18"/>
        </w:rPr>
        <w:t> </w:t>
      </w:r>
      <w:r>
        <w:rPr>
          <w:rFonts w:ascii="Arial"/>
          <w:color w:val="281C31"/>
          <w:spacing w:val="-12"/>
          <w:w w:val="85"/>
          <w:sz w:val="18"/>
        </w:rPr>
        <w:t>S</w:t>
      </w:r>
      <w:r>
        <w:rPr>
          <w:rFonts w:ascii="Arial"/>
          <w:color w:val="080E24"/>
          <w:spacing w:val="-4"/>
          <w:w w:val="85"/>
          <w:sz w:val="18"/>
        </w:rPr>
        <w:t>E</w:t>
      </w:r>
      <w:r>
        <w:rPr>
          <w:rFonts w:ascii="Arial"/>
          <w:color w:val="3A033B"/>
          <w:spacing w:val="-18"/>
          <w:w w:val="85"/>
          <w:sz w:val="18"/>
        </w:rPr>
        <w:t>I</w:t>
      </w:r>
      <w:r>
        <w:rPr>
          <w:rFonts w:ascii="Arial"/>
          <w:color w:val="3B333F"/>
          <w:w w:val="85"/>
          <w:sz w:val="18"/>
        </w:rPr>
        <w:t>G'</w:t>
      </w:r>
      <w:r>
        <w:rPr>
          <w:rFonts w:ascii="Arial"/>
          <w:color w:val="3B333F"/>
          <w:spacing w:val="10"/>
          <w:w w:val="85"/>
          <w:sz w:val="18"/>
        </w:rPr>
        <w:t>N</w:t>
      </w:r>
      <w:r>
        <w:rPr>
          <w:rFonts w:ascii="Arial"/>
          <w:color w:val="080E24"/>
          <w:spacing w:val="-11"/>
          <w:w w:val="85"/>
          <w:sz w:val="18"/>
        </w:rPr>
        <w:t>E</w:t>
      </w:r>
      <w:r>
        <w:rPr>
          <w:rFonts w:ascii="Arial"/>
          <w:color w:val="281C31"/>
          <w:spacing w:val="-4"/>
          <w:w w:val="85"/>
          <w:sz w:val="18"/>
        </w:rPr>
        <w:t>M</w:t>
      </w:r>
      <w:r>
        <w:rPr>
          <w:rFonts w:ascii="Arial"/>
          <w:color w:val="281C31"/>
          <w:w w:val="85"/>
          <w:sz w:val="18"/>
        </w:rPr>
        <w:t>BNIT</w:t>
      </w:r>
      <w:r>
        <w:rPr>
          <w:rFonts w:ascii="Arial"/>
          <w:color w:val="281C31"/>
          <w:w w:val="76"/>
          <w:sz w:val="18"/>
        </w:rPr>
        <w:t> </w:t>
      </w:r>
      <w:r>
        <w:rPr>
          <w:rFonts w:ascii="Arial"/>
          <w:color w:val="3B333F"/>
          <w:w w:val="95"/>
          <w:sz w:val="18"/>
        </w:rPr>
        <w:t>GBN</w:t>
      </w:r>
      <w:r>
        <w:rPr>
          <w:rFonts w:ascii="Arial"/>
          <w:color w:val="3B333F"/>
          <w:spacing w:val="-15"/>
          <w:w w:val="95"/>
          <w:sz w:val="18"/>
        </w:rPr>
        <w:t>:</w:t>
      </w:r>
      <w:r>
        <w:rPr>
          <w:rFonts w:ascii="Arial"/>
          <w:color w:val="3B333F"/>
          <w:spacing w:val="-28"/>
          <w:w w:val="95"/>
          <w:sz w:val="18"/>
        </w:rPr>
        <w:t>B</w:t>
      </w:r>
      <w:r>
        <w:rPr>
          <w:rFonts w:ascii="Arial"/>
          <w:color w:val="3B333F"/>
          <w:w w:val="95"/>
          <w:sz w:val="18"/>
        </w:rPr>
        <w:t>RAI!..</w:t>
      </w:r>
      <w:r>
        <w:rPr>
          <w:rFonts w:ascii="Arial"/>
          <w:sz w:val="18"/>
        </w:rPr>
      </w:r>
    </w:p>
    <w:p>
      <w:pPr>
        <w:spacing w:line="329" w:lineRule="auto" w:before="2"/>
        <w:ind w:left="407" w:right="3147" w:firstLine="1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39.471405pt;margin-top:-31.232414pt;width:91.8pt;height:155pt;mso-position-horizontal-relative:page;mso-position-vertical-relative:paragraph;z-index:11152" type="#_x0000_t202" filled="false" stroked="false">
            <v:textbox inset="0,0,0,0">
              <w:txbxContent>
                <w:p>
                  <w:pPr>
                    <w:spacing w:line="333" w:lineRule="auto" w:before="58"/>
                    <w:ind w:left="417" w:right="395" w:hanging="36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281C31"/>
                      <w:w w:val="90"/>
                      <w:sz w:val="18"/>
                    </w:rPr>
                    <w:t>TRAVA</w:t>
                  </w:r>
                  <w:r>
                    <w:rPr>
                      <w:rFonts w:ascii="Arial"/>
                      <w:color w:val="3A033B"/>
                      <w:w w:val="90"/>
                      <w:sz w:val="18"/>
                    </w:rPr>
                    <w:t>i</w:t>
                  </w:r>
                  <w:r>
                    <w:rPr>
                      <w:rFonts w:ascii="Arial"/>
                      <w:color w:val="494F54"/>
                      <w:spacing w:val="1"/>
                      <w:w w:val="90"/>
                      <w:sz w:val="18"/>
                    </w:rPr>
                    <w:t>i!..</w:t>
                  </w:r>
                  <w:r>
                    <w:rPr>
                      <w:rFonts w:ascii="Arial"/>
                      <w:color w:val="494F54"/>
                      <w:spacing w:val="19"/>
                      <w:w w:val="90"/>
                      <w:sz w:val="18"/>
                    </w:rPr>
                    <w:t> </w:t>
                  </w:r>
                  <w:r>
                    <w:rPr>
                      <w:rFonts w:ascii="Arial"/>
                      <w:color w:val="080E24"/>
                      <w:spacing w:val="-13"/>
                      <w:w w:val="90"/>
                      <w:sz w:val="18"/>
                    </w:rPr>
                    <w:t>E</w:t>
                  </w:r>
                  <w:r>
                    <w:rPr>
                      <w:rFonts w:ascii="Arial"/>
                      <w:color w:val="3B333F"/>
                      <w:spacing w:val="-10"/>
                      <w:w w:val="90"/>
                      <w:sz w:val="18"/>
                    </w:rPr>
                    <w:t>N</w:t>
                  </w:r>
                  <w:r>
                    <w:rPr>
                      <w:rFonts w:ascii="Arial"/>
                      <w:color w:val="54647E"/>
                      <w:spacing w:val="-26"/>
                      <w:w w:val="90"/>
                      <w:sz w:val="18"/>
                    </w:rPr>
                    <w:t>I</w:t>
                  </w:r>
                  <w:r>
                    <w:rPr>
                      <w:rFonts w:ascii="Arial"/>
                      <w:color w:val="54647E"/>
                      <w:spacing w:val="29"/>
                      <w:w w:val="39"/>
                      <w:sz w:val="18"/>
                    </w:rPr>
                    <w:t> </w:t>
                  </w:r>
                  <w:r>
                    <w:rPr>
                      <w:rFonts w:ascii="Arial"/>
                      <w:color w:val="281C31"/>
                      <w:spacing w:val="-46"/>
                      <w:sz w:val="18"/>
                    </w:rPr>
                    <w:t>H</w:t>
                  </w:r>
                  <w:r>
                    <w:rPr>
                      <w:rFonts w:ascii="Arial"/>
                      <w:color w:val="281C31"/>
                      <w:sz w:val="18"/>
                    </w:rPr>
                    <w:t>lrR</w:t>
                  </w:r>
                  <w:r>
                    <w:rPr>
                      <w:rFonts w:ascii="Arial"/>
                      <w:color w:val="281C31"/>
                      <w:spacing w:val="-10"/>
                      <w:sz w:val="18"/>
                    </w:rPr>
                    <w:t>:</w:t>
                  </w:r>
                  <w:r>
                    <w:rPr>
                      <w:rFonts w:ascii="Arial"/>
                      <w:color w:val="080E24"/>
                      <w:spacing w:val="-4"/>
                      <w:sz w:val="18"/>
                    </w:rPr>
                    <w:t>E</w:t>
                  </w:r>
                  <w:r>
                    <w:rPr>
                      <w:rFonts w:ascii="Arial"/>
                      <w:color w:val="281C31"/>
                      <w:sz w:val="18"/>
                    </w:rPr>
                    <w:t>P</w:t>
                  </w:r>
                  <w:r>
                    <w:rPr>
                      <w:rFonts w:ascii="Arial"/>
                      <w:color w:val="281C31"/>
                      <w:spacing w:val="-3"/>
                      <w:sz w:val="18"/>
                    </w:rPr>
                    <w:t>R</w:t>
                  </w:r>
                  <w:r>
                    <w:rPr>
                      <w:rFonts w:ascii="Arial"/>
                      <w:color w:val="3A033B"/>
                      <w:spacing w:val="-25"/>
                      <w:sz w:val="18"/>
                    </w:rPr>
                    <w:t>I</w:t>
                  </w:r>
                  <w:r>
                    <w:rPr>
                      <w:rFonts w:ascii="Arial"/>
                      <w:color w:val="281C31"/>
                      <w:sz w:val="18"/>
                    </w:rPr>
                    <w:t>SE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191" w:lineRule="exact" w:before="0"/>
                    <w:ind w:left="136" w:right="0" w:firstLine="43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3B333F"/>
                      <w:spacing w:val="-33"/>
                      <w:w w:val="115"/>
                      <w:sz w:val="16"/>
                    </w:rPr>
                    <w:t>3</w:t>
                  </w:r>
                  <w:r>
                    <w:rPr>
                      <w:rFonts w:ascii="Times New Roman"/>
                      <w:color w:val="3B333F"/>
                      <w:spacing w:val="5"/>
                      <w:w w:val="115"/>
                      <w:sz w:val="16"/>
                    </w:rPr>
                    <w:t>5</w:t>
                  </w:r>
                  <w:r>
                    <w:rPr>
                      <w:rFonts w:ascii="Times New Roman"/>
                      <w:color w:val="494F54"/>
                      <w:w w:val="115"/>
                      <w:sz w:val="19"/>
                    </w:rPr>
                    <w:t>hell</w:t>
                  </w:r>
                  <w:r>
                    <w:rPr>
                      <w:rFonts w:ascii="Times New Roman"/>
                      <w:color w:val="494F54"/>
                      <w:spacing w:val="-11"/>
                      <w:w w:val="115"/>
                      <w:sz w:val="19"/>
                    </w:rPr>
                    <w:t>r</w:t>
                  </w:r>
                  <w:r>
                    <w:rPr>
                      <w:rFonts w:ascii="Times New Roman"/>
                      <w:color w:val="3B333F"/>
                      <w:w w:val="115"/>
                      <w:sz w:val="19"/>
                    </w:rPr>
                    <w:t>e</w:t>
                  </w:r>
                  <w:r>
                    <w:rPr>
                      <w:rFonts w:ascii="Times New Roman"/>
                      <w:color w:val="3B333F"/>
                      <w:spacing w:val="-28"/>
                      <w:w w:val="115"/>
                      <w:sz w:val="19"/>
                    </w:rPr>
                    <w:t>s</w:t>
                  </w:r>
                  <w:r>
                    <w:rPr>
                      <w:rFonts w:ascii="Times New Roman"/>
                      <w:color w:val="54647E"/>
                      <w:spacing w:val="-4"/>
                      <w:w w:val="115"/>
                      <w:sz w:val="19"/>
                    </w:rPr>
                    <w:t>/</w:t>
                  </w:r>
                  <w:r>
                    <w:rPr>
                      <w:rFonts w:ascii="Times New Roman"/>
                      <w:color w:val="3B333F"/>
                      <w:w w:val="115"/>
                      <w:sz w:val="19"/>
                    </w:rPr>
                    <w:t>sernaine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spacing w:before="128"/>
                    <w:ind w:left="136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494F54"/>
                      <w:spacing w:val="11"/>
                      <w:w w:val="115"/>
                      <w:sz w:val="18"/>
                    </w:rPr>
                    <w:t>A</w:t>
                  </w:r>
                  <w:r>
                    <w:rPr>
                      <w:rFonts w:ascii="Arial"/>
                      <w:color w:val="690A69"/>
                      <w:spacing w:val="-19"/>
                      <w:w w:val="115"/>
                      <w:sz w:val="18"/>
                    </w:rPr>
                    <w:t>l</w:t>
                  </w:r>
                  <w:r>
                    <w:rPr>
                      <w:rFonts w:ascii="Arial"/>
                      <w:color w:val="593F4D"/>
                      <w:w w:val="115"/>
                      <w:sz w:val="18"/>
                    </w:rPr>
                    <w:t>t</w:t>
                  </w:r>
                  <w:r>
                    <w:rPr>
                      <w:rFonts w:ascii="Arial"/>
                      <w:color w:val="281C31"/>
                      <w:spacing w:val="-9"/>
                      <w:w w:val="115"/>
                      <w:sz w:val="18"/>
                    </w:rPr>
                    <w:t>e</w:t>
                  </w:r>
                  <w:r>
                    <w:rPr>
                      <w:rFonts w:ascii="Arial"/>
                      <w:color w:val="6B5282"/>
                      <w:spacing w:val="-35"/>
                      <w:w w:val="115"/>
                      <w:sz w:val="18"/>
                    </w:rPr>
                    <w:t>n</w:t>
                  </w:r>
                  <w:r>
                    <w:rPr>
                      <w:rFonts w:ascii="Arial"/>
                      <w:color w:val="593F4D"/>
                      <w:spacing w:val="-6"/>
                      <w:w w:val="115"/>
                      <w:sz w:val="18"/>
                    </w:rPr>
                    <w:t>n</w:t>
                  </w:r>
                  <w:r>
                    <w:rPr>
                      <w:rFonts w:ascii="Arial"/>
                      <w:color w:val="281C31"/>
                      <w:spacing w:val="2"/>
                      <w:w w:val="115"/>
                      <w:sz w:val="18"/>
                    </w:rPr>
                    <w:t>a</w:t>
                  </w:r>
                  <w:r>
                    <w:rPr>
                      <w:rFonts w:ascii="Arial"/>
                      <w:color w:val="593F4D"/>
                      <w:spacing w:val="-6"/>
                      <w:w w:val="115"/>
                      <w:sz w:val="18"/>
                    </w:rPr>
                    <w:t>n</w:t>
                  </w:r>
                  <w:r>
                    <w:rPr>
                      <w:rFonts w:ascii="Arial"/>
                      <w:color w:val="2A4856"/>
                      <w:spacing w:val="-2"/>
                      <w:w w:val="115"/>
                      <w:sz w:val="18"/>
                    </w:rPr>
                    <w:t>c</w:t>
                  </w:r>
                  <w:r>
                    <w:rPr>
                      <w:rFonts w:ascii="Arial"/>
                      <w:color w:val="281C31"/>
                      <w:w w:val="115"/>
                      <w:sz w:val="18"/>
                    </w:rPr>
                    <w:t>e</w:t>
                  </w:r>
                  <w:r>
                    <w:rPr>
                      <w:rFonts w:ascii="Arial"/>
                      <w:color w:val="281C31"/>
                      <w:spacing w:val="-28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793162"/>
                      <w:w w:val="115"/>
                      <w:sz w:val="18"/>
                    </w:rPr>
                    <w:t>: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252" w:val="left" w:leader="none"/>
                    </w:tabs>
                    <w:spacing w:line="333" w:lineRule="auto" w:before="73"/>
                    <w:ind w:left="151" w:right="166" w:hanging="15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494F54"/>
                      <w:w w:val="115"/>
                      <w:sz w:val="18"/>
                    </w:rPr>
                    <w:t>2</w:t>
                  </w:r>
                  <w:r>
                    <w:rPr>
                      <w:rFonts w:ascii="Arial"/>
                      <w:color w:val="494F54"/>
                      <w:spacing w:val="-37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5E5E5D"/>
                      <w:spacing w:val="-7"/>
                      <w:w w:val="115"/>
                      <w:sz w:val="18"/>
                    </w:rPr>
                    <w:t>o</w:t>
                  </w:r>
                  <w:r>
                    <w:rPr>
                      <w:rFonts w:ascii="Arial"/>
                      <w:color w:val="593F4D"/>
                      <w:spacing w:val="-10"/>
                      <w:w w:val="115"/>
                      <w:sz w:val="18"/>
                    </w:rPr>
                    <w:t>u</w:t>
                  </w:r>
                  <w:r>
                    <w:rPr>
                      <w:rFonts w:ascii="Arial"/>
                      <w:color w:val="593F4D"/>
                      <w:spacing w:val="-27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3B333F"/>
                      <w:w w:val="115"/>
                      <w:sz w:val="18"/>
                    </w:rPr>
                    <w:t>3</w:t>
                  </w:r>
                  <w:r>
                    <w:rPr>
                      <w:rFonts w:ascii="Arial"/>
                      <w:color w:val="3B333F"/>
                      <w:spacing w:val="-35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3B333F"/>
                      <w:spacing w:val="-7"/>
                      <w:w w:val="115"/>
                      <w:sz w:val="18"/>
                    </w:rPr>
                    <w:t>.se</w:t>
                  </w:r>
                  <w:r>
                    <w:rPr>
                      <w:rFonts w:ascii="Arial"/>
                      <w:color w:val="593F4D"/>
                      <w:spacing w:val="-5"/>
                      <w:w w:val="115"/>
                      <w:sz w:val="18"/>
                    </w:rPr>
                    <w:t>m</w:t>
                  </w:r>
                  <w:r>
                    <w:rPr>
                      <w:rFonts w:ascii="Arial"/>
                      <w:color w:val="281C31"/>
                      <w:spacing w:val="-7"/>
                      <w:w w:val="115"/>
                      <w:sz w:val="18"/>
                    </w:rPr>
                    <w:t>a</w:t>
                  </w:r>
                  <w:r>
                    <w:rPr>
                      <w:rFonts w:ascii="Arial"/>
                      <w:color w:val="690A69"/>
                      <w:spacing w:val="-4"/>
                      <w:w w:val="115"/>
                      <w:sz w:val="18"/>
                    </w:rPr>
                    <w:t>i</w:t>
                  </w:r>
                  <w:r>
                    <w:rPr>
                      <w:rFonts w:ascii="Arial"/>
                      <w:color w:val="593F4D"/>
                      <w:spacing w:val="-5"/>
                      <w:w w:val="115"/>
                      <w:sz w:val="18"/>
                    </w:rPr>
                    <w:t>n</w:t>
                  </w:r>
                  <w:r>
                    <w:rPr>
                      <w:rFonts w:ascii="Arial"/>
                      <w:color w:val="3B333F"/>
                      <w:spacing w:val="-6"/>
                      <w:w w:val="115"/>
                      <w:sz w:val="18"/>
                    </w:rPr>
                    <w:t>es</w:t>
                  </w:r>
                  <w:r>
                    <w:rPr>
                      <w:rFonts w:ascii="Arial"/>
                      <w:color w:val="3B333F"/>
                      <w:spacing w:val="21"/>
                      <w:w w:val="112"/>
                      <w:sz w:val="18"/>
                    </w:rPr>
                    <w:t> </w:t>
                  </w:r>
                  <w:r>
                    <w:rPr>
                      <w:rFonts w:ascii="Arial"/>
                      <w:color w:val="3B333F"/>
                      <w:w w:val="115"/>
                      <w:sz w:val="18"/>
                    </w:rPr>
                    <w:t>p</w:t>
                  </w:r>
                  <w:r>
                    <w:rPr>
                      <w:rFonts w:ascii="Arial"/>
                      <w:color w:val="3B333F"/>
                      <w:spacing w:val="-6"/>
                      <w:w w:val="115"/>
                      <w:sz w:val="18"/>
                    </w:rPr>
                    <w:t>a</w:t>
                  </w:r>
                  <w:r>
                    <w:rPr>
                      <w:rFonts w:ascii="Arial"/>
                      <w:color w:val="443F79"/>
                      <w:w w:val="115"/>
                      <w:sz w:val="18"/>
                    </w:rPr>
                    <w:t>r</w:t>
                  </w:r>
                  <w:r>
                    <w:rPr>
                      <w:rFonts w:ascii="Arial"/>
                      <w:color w:val="443F79"/>
                      <w:spacing w:val="-11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593F4D"/>
                      <w:w w:val="115"/>
                      <w:sz w:val="18"/>
                    </w:rPr>
                    <w:t>m</w:t>
                  </w:r>
                  <w:r>
                    <w:rPr>
                      <w:rFonts w:ascii="Arial"/>
                      <w:color w:val="593F4D"/>
                      <w:spacing w:val="-10"/>
                      <w:w w:val="115"/>
                      <w:sz w:val="18"/>
                    </w:rPr>
                    <w:t>o</w:t>
                  </w:r>
                  <w:r>
                    <w:rPr>
                      <w:rFonts w:ascii="Arial"/>
                      <w:color w:val="690A69"/>
                      <w:spacing w:val="-19"/>
                      <w:w w:val="115"/>
                      <w:sz w:val="18"/>
                    </w:rPr>
                    <w:t>i</w:t>
                  </w:r>
                  <w:r>
                    <w:rPr>
                      <w:rFonts w:ascii="Arial"/>
                      <w:color w:val="494F54"/>
                      <w:spacing w:val="12"/>
                      <w:w w:val="115"/>
                      <w:sz w:val="18"/>
                    </w:rPr>
                    <w:t>s</w:t>
                  </w:r>
                  <w:r>
                    <w:rPr>
                      <w:rFonts w:ascii="Arial"/>
                      <w:color w:val="281C31"/>
                      <w:w w:val="115"/>
                      <w:sz w:val="18"/>
                    </w:rPr>
                    <w:t>e</w:t>
                  </w:r>
                  <w:r>
                    <w:rPr>
                      <w:rFonts w:ascii="Arial"/>
                      <w:color w:val="281C31"/>
                      <w:spacing w:val="-40"/>
                      <w:w w:val="115"/>
                      <w:sz w:val="18"/>
                    </w:rPr>
                    <w:t> </w:t>
                  </w:r>
                  <w:r>
                    <w:rPr>
                      <w:rFonts w:ascii="Arial"/>
                      <w:color w:val="593F4D"/>
                      <w:w w:val="115"/>
                      <w:sz w:val="13"/>
                    </w:rPr>
                    <w:t>ni</w:t>
                  </w:r>
                  <w:r>
                    <w:rPr>
                      <w:rFonts w:ascii="Arial"/>
                      <w:sz w:val="13"/>
                    </w:rPr>
                  </w:r>
                </w:p>
                <w:p>
                  <w:pPr>
                    <w:spacing w:before="2"/>
                    <w:ind w:left="151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281C31"/>
                      <w:spacing w:val="16"/>
                      <w:w w:val="105"/>
                      <w:sz w:val="18"/>
                    </w:rPr>
                    <w:t>e</w:t>
                  </w:r>
                  <w:r>
                    <w:rPr>
                      <w:rFonts w:ascii="Arial"/>
                      <w:color w:val="593F4D"/>
                      <w:w w:val="105"/>
                      <w:sz w:val="18"/>
                    </w:rPr>
                    <w:t>nti</w:t>
                  </w:r>
                  <w:r>
                    <w:rPr>
                      <w:rFonts w:ascii="Arial"/>
                      <w:color w:val="593F4D"/>
                      <w:spacing w:val="9"/>
                      <w:w w:val="105"/>
                      <w:sz w:val="18"/>
                    </w:rPr>
                    <w:t>r</w:t>
                  </w:r>
                  <w:r>
                    <w:rPr>
                      <w:rFonts w:ascii="Arial"/>
                      <w:color w:val="281C31"/>
                      <w:w w:val="105"/>
                      <w:sz w:val="18"/>
                    </w:rPr>
                    <w:t>e</w:t>
                  </w:r>
                  <w:r>
                    <w:rPr>
                      <w:rFonts w:ascii="Arial"/>
                      <w:color w:val="281C31"/>
                      <w:spacing w:val="-38"/>
                      <w:w w:val="105"/>
                      <w:sz w:val="18"/>
                    </w:rPr>
                    <w:t> </w:t>
                  </w:r>
                  <w:r>
                    <w:rPr>
                      <w:rFonts w:ascii="Arial"/>
                      <w:color w:val="3B333F"/>
                      <w:spacing w:val="-20"/>
                      <w:w w:val="105"/>
                      <w:sz w:val="18"/>
                    </w:rPr>
                    <w:t>p</w:t>
                  </w:r>
                  <w:r>
                    <w:rPr>
                      <w:rFonts w:ascii="Arial"/>
                      <w:color w:val="362A67"/>
                      <w:spacing w:val="8"/>
                      <w:w w:val="105"/>
                      <w:sz w:val="18"/>
                    </w:rPr>
                    <w:t>r</w:t>
                  </w:r>
                  <w:r>
                    <w:rPr>
                      <w:rFonts w:ascii="Arial"/>
                      <w:color w:val="3B333F"/>
                      <w:w w:val="105"/>
                      <w:sz w:val="18"/>
                    </w:rPr>
                    <w:t>ise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numPr>
                      <w:ilvl w:val="0"/>
                      <w:numId w:val="33"/>
                    </w:numPr>
                    <w:tabs>
                      <w:tab w:pos="267" w:val="left" w:leader="none"/>
                    </w:tabs>
                    <w:spacing w:line="333" w:lineRule="auto" w:before="66"/>
                    <w:ind w:left="136" w:right="296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3B333F"/>
                      <w:spacing w:val="-10"/>
                      <w:w w:val="120"/>
                      <w:sz w:val="18"/>
                    </w:rPr>
                    <w:t>1</w:t>
                  </w:r>
                  <w:r>
                    <w:rPr>
                      <w:rFonts w:ascii="Arial" w:hAnsi="Arial"/>
                      <w:color w:val="3B333F"/>
                      <w:spacing w:val="-19"/>
                      <w:w w:val="120"/>
                      <w:sz w:val="18"/>
                    </w:rPr>
                    <w:t>à</w:t>
                  </w:r>
                  <w:r>
                    <w:rPr>
                      <w:rFonts w:ascii="Arial" w:hAnsi="Arial"/>
                      <w:color w:val="3B333F"/>
                      <w:spacing w:val="-37"/>
                      <w:w w:val="1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494F54"/>
                      <w:w w:val="120"/>
                      <w:sz w:val="18"/>
                    </w:rPr>
                    <w:t>2</w:t>
                  </w:r>
                  <w:r>
                    <w:rPr>
                      <w:rFonts w:ascii="Arial" w:hAnsi="Arial"/>
                      <w:color w:val="494F54"/>
                      <w:spacing w:val="-33"/>
                      <w:w w:val="1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B333F"/>
                      <w:spacing w:val="-6"/>
                      <w:w w:val="120"/>
                      <w:sz w:val="18"/>
                    </w:rPr>
                    <w:t>se</w:t>
                  </w:r>
                  <w:r>
                    <w:rPr>
                      <w:rFonts w:ascii="Arial" w:hAnsi="Arial"/>
                      <w:color w:val="7C4952"/>
                      <w:spacing w:val="-5"/>
                      <w:w w:val="120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3B333F"/>
                      <w:spacing w:val="-7"/>
                      <w:w w:val="120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690A69"/>
                      <w:spacing w:val="-4"/>
                      <w:w w:val="120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593F4D"/>
                      <w:spacing w:val="-6"/>
                      <w:w w:val="120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3B333F"/>
                      <w:spacing w:val="-6"/>
                      <w:w w:val="120"/>
                      <w:sz w:val="18"/>
                    </w:rPr>
                    <w:t>es</w:t>
                  </w:r>
                  <w:r>
                    <w:rPr>
                      <w:rFonts w:ascii="Arial" w:hAnsi="Arial"/>
                      <w:color w:val="3B333F"/>
                      <w:spacing w:val="27"/>
                      <w:w w:val="10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81C31"/>
                      <w:spacing w:val="1"/>
                      <w:w w:val="125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593F4D"/>
                      <w:w w:val="125"/>
                      <w:sz w:val="18"/>
                    </w:rPr>
                    <w:t>nc</w:t>
                  </w:r>
                  <w:r>
                    <w:rPr>
                      <w:rFonts w:ascii="Arial" w:hAnsi="Arial"/>
                      <w:color w:val="281C31"/>
                      <w:spacing w:val="1"/>
                      <w:w w:val="125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593F4D"/>
                      <w:w w:val="125"/>
                      <w:sz w:val="18"/>
                    </w:rPr>
                    <w:t>nt</w:t>
                  </w:r>
                  <w:r>
                    <w:rPr>
                      <w:rFonts w:ascii="Arial" w:hAnsi="Arial"/>
                      <w:color w:val="362A67"/>
                      <w:spacing w:val="1"/>
                      <w:w w:val="125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3B333F"/>
                      <w:spacing w:val="1"/>
                      <w:w w:val="125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593F4D"/>
                      <w:spacing w:val="1"/>
                      <w:w w:val="125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3B333F"/>
                      <w:spacing w:val="1"/>
                      <w:w w:val="125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3B333F"/>
                      <w:spacing w:val="27"/>
                      <w:w w:val="11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B333F"/>
                      <w:spacing w:val="-13"/>
                      <w:w w:val="125"/>
                      <w:sz w:val="18"/>
                    </w:rPr>
                    <w:t>f</w:t>
                  </w:r>
                  <w:r>
                    <w:rPr>
                      <w:rFonts w:ascii="Arial" w:hAnsi="Arial"/>
                      <w:color w:val="494F54"/>
                      <w:spacing w:val="-1"/>
                      <w:w w:val="125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362A67"/>
                      <w:spacing w:val="-18"/>
                      <w:w w:val="125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593F4D"/>
                      <w:spacing w:val="2"/>
                      <w:w w:val="125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3B333F"/>
                      <w:w w:val="125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3B333F"/>
                      <w:spacing w:val="8"/>
                      <w:w w:val="125"/>
                      <w:sz w:val="18"/>
                    </w:rPr>
                    <w:t>t</w:t>
                  </w:r>
                  <w:r>
                    <w:rPr>
                      <w:rFonts w:ascii="Arial" w:hAnsi="Arial"/>
                      <w:color w:val="690A69"/>
                      <w:spacing w:val="-21"/>
                      <w:w w:val="125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494F54"/>
                      <w:spacing w:val="-29"/>
                      <w:w w:val="125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494F54"/>
                      <w:w w:val="125"/>
                      <w:sz w:val="18"/>
                    </w:rPr>
                    <w:t>n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B333F"/>
          <w:spacing w:val="-10"/>
          <w:w w:val="115"/>
          <w:sz w:val="18"/>
        </w:rPr>
        <w:t>F</w:t>
      </w:r>
      <w:r>
        <w:rPr>
          <w:rFonts w:ascii="Arial" w:hAnsi="Arial"/>
          <w:color w:val="FFDB95"/>
          <w:spacing w:val="-13"/>
          <w:w w:val="115"/>
          <w:sz w:val="18"/>
        </w:rPr>
        <w:t>,</w:t>
      </w:r>
      <w:r>
        <w:rPr>
          <w:rFonts w:ascii="Arial" w:hAnsi="Arial"/>
          <w:color w:val="362A67"/>
          <w:spacing w:val="-8"/>
          <w:w w:val="115"/>
          <w:sz w:val="18"/>
        </w:rPr>
        <w:t>r</w:t>
      </w:r>
      <w:r>
        <w:rPr>
          <w:rFonts w:ascii="Arial" w:hAnsi="Arial"/>
          <w:color w:val="281C31"/>
          <w:spacing w:val="-10"/>
          <w:w w:val="115"/>
          <w:sz w:val="18"/>
        </w:rPr>
        <w:t>a</w:t>
      </w:r>
      <w:r>
        <w:rPr>
          <w:rFonts w:ascii="Arial" w:hAnsi="Arial"/>
          <w:color w:val="593F4D"/>
          <w:spacing w:val="-8"/>
          <w:w w:val="115"/>
          <w:sz w:val="18"/>
        </w:rPr>
        <w:t>nç</w:t>
      </w:r>
      <w:r>
        <w:rPr>
          <w:rFonts w:ascii="Arial" w:hAnsi="Arial"/>
          <w:color w:val="281C31"/>
          <w:spacing w:val="-10"/>
          <w:w w:val="115"/>
          <w:sz w:val="18"/>
        </w:rPr>
        <w:t>a</w:t>
      </w:r>
      <w:r>
        <w:rPr>
          <w:rFonts w:ascii="Arial" w:hAnsi="Arial"/>
          <w:color w:val="690A69"/>
          <w:spacing w:val="-7"/>
          <w:w w:val="115"/>
          <w:sz w:val="18"/>
        </w:rPr>
        <w:t>i</w:t>
      </w:r>
      <w:r>
        <w:rPr>
          <w:rFonts w:ascii="Arial" w:hAnsi="Arial"/>
          <w:color w:val="494F54"/>
          <w:spacing w:val="-14"/>
          <w:w w:val="115"/>
          <w:sz w:val="18"/>
        </w:rPr>
        <w:t>s.,</w:t>
      </w:r>
      <w:r>
        <w:rPr>
          <w:rFonts w:ascii="Arial" w:hAnsi="Arial"/>
          <w:color w:val="494F54"/>
          <w:spacing w:val="29"/>
          <w:w w:val="70"/>
          <w:sz w:val="18"/>
        </w:rPr>
        <w:t> </w:t>
      </w:r>
      <w:r>
        <w:rPr>
          <w:rFonts w:ascii="Arial" w:hAnsi="Arial"/>
          <w:color w:val="593F4D"/>
          <w:spacing w:val="2"/>
          <w:w w:val="135"/>
          <w:sz w:val="18"/>
        </w:rPr>
        <w:t>m</w:t>
      </w:r>
      <w:r>
        <w:rPr>
          <w:rFonts w:ascii="Arial" w:hAnsi="Arial"/>
          <w:color w:val="3B333F"/>
          <w:w w:val="135"/>
          <w:sz w:val="18"/>
        </w:rPr>
        <w:t>a</w:t>
      </w:r>
      <w:r>
        <w:rPr>
          <w:rFonts w:ascii="Arial" w:hAnsi="Arial"/>
          <w:color w:val="3B333F"/>
          <w:spacing w:val="-18"/>
          <w:w w:val="135"/>
          <w:sz w:val="18"/>
        </w:rPr>
        <w:t>t</w:t>
      </w:r>
      <w:r>
        <w:rPr>
          <w:rFonts w:ascii="Arial" w:hAnsi="Arial"/>
          <w:color w:val="5E5E5D"/>
          <w:spacing w:val="-32"/>
          <w:w w:val="135"/>
          <w:sz w:val="18"/>
        </w:rPr>
        <w:t>h</w:t>
      </w:r>
      <w:r>
        <w:rPr>
          <w:rFonts w:ascii="Arial" w:hAnsi="Arial"/>
          <w:color w:val="3B333F"/>
          <w:spacing w:val="10"/>
          <w:w w:val="135"/>
          <w:sz w:val="18"/>
        </w:rPr>
        <w:t>é</w:t>
      </w:r>
      <w:r>
        <w:rPr>
          <w:rFonts w:ascii="Arial" w:hAnsi="Arial"/>
          <w:color w:val="593F4D"/>
          <w:spacing w:val="-14"/>
          <w:w w:val="135"/>
          <w:sz w:val="18"/>
        </w:rPr>
        <w:t>m</w:t>
      </w:r>
      <w:r>
        <w:rPr>
          <w:rFonts w:ascii="Arial" w:hAnsi="Arial"/>
          <w:color w:val="3B333F"/>
          <w:w w:val="135"/>
          <w:sz w:val="18"/>
        </w:rPr>
        <w:t>a</w:t>
      </w:r>
      <w:r>
        <w:rPr>
          <w:rFonts w:ascii="Arial" w:hAnsi="Arial"/>
          <w:color w:val="3B333F"/>
          <w:spacing w:val="8"/>
          <w:w w:val="135"/>
          <w:sz w:val="18"/>
        </w:rPr>
        <w:t>t</w:t>
      </w:r>
      <w:r>
        <w:rPr>
          <w:rFonts w:ascii="Arial" w:hAnsi="Arial"/>
          <w:color w:val="690A69"/>
          <w:spacing w:val="-4"/>
          <w:w w:val="135"/>
          <w:sz w:val="18"/>
        </w:rPr>
        <w:t>i</w:t>
      </w:r>
      <w:r>
        <w:rPr>
          <w:rFonts w:ascii="Arial" w:hAnsi="Arial"/>
          <w:color w:val="3B333F"/>
          <w:w w:val="135"/>
          <w:sz w:val="18"/>
        </w:rPr>
        <w:t>q</w:t>
      </w:r>
      <w:r>
        <w:rPr>
          <w:rFonts w:ascii="Arial" w:hAnsi="Arial"/>
          <w:color w:val="3B333F"/>
          <w:w w:val="436"/>
          <w:sz w:val="18"/>
        </w:rPr>
        <w:t> </w:t>
      </w:r>
      <w:r>
        <w:rPr>
          <w:rFonts w:ascii="Arial" w:hAnsi="Arial"/>
          <w:color w:val="281C31"/>
          <w:spacing w:val="-7"/>
          <w:w w:val="115"/>
          <w:sz w:val="18"/>
        </w:rPr>
        <w:t>E</w:t>
      </w:r>
      <w:r>
        <w:rPr>
          <w:rFonts w:ascii="Arial" w:hAnsi="Arial"/>
          <w:color w:val="593F4D"/>
          <w:w w:val="115"/>
          <w:sz w:val="18"/>
        </w:rPr>
        <w:t>P</w:t>
      </w:r>
      <w:r>
        <w:rPr>
          <w:rFonts w:ascii="Arial" w:hAnsi="Arial"/>
          <w:color w:val="593F4D"/>
          <w:spacing w:val="-14"/>
          <w:w w:val="115"/>
          <w:sz w:val="18"/>
        </w:rPr>
        <w:t>S</w:t>
      </w:r>
      <w:r>
        <w:rPr>
          <w:rFonts w:ascii="Arial" w:hAnsi="Arial"/>
          <w:color w:val="5D317C"/>
          <w:spacing w:val="-47"/>
          <w:w w:val="115"/>
          <w:sz w:val="18"/>
        </w:rPr>
        <w:t>.</w:t>
      </w:r>
      <w:r>
        <w:rPr>
          <w:rFonts w:ascii="Arial" w:hAnsi="Arial"/>
          <w:color w:val="7E9097"/>
          <w:spacing w:val="-43"/>
          <w:w w:val="115"/>
          <w:sz w:val="18"/>
        </w:rPr>
        <w:t>.</w:t>
      </w:r>
      <w:r>
        <w:rPr>
          <w:rFonts w:ascii="Arial" w:hAnsi="Arial"/>
          <w:color w:val="793162"/>
          <w:spacing w:val="-17"/>
          <w:w w:val="115"/>
          <w:sz w:val="18"/>
        </w:rPr>
        <w:t>.</w:t>
      </w:r>
      <w:r>
        <w:rPr>
          <w:rFonts w:ascii="Arial" w:hAnsi="Arial"/>
          <w:color w:val="5D317C"/>
          <w:w w:val="115"/>
          <w:sz w:val="18"/>
        </w:rPr>
        <w:t>..</w:t>
      </w:r>
      <w:r>
        <w:rPr>
          <w:rFonts w:ascii="Arial" w:hAns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5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80E24"/>
          <w:spacing w:val="-21"/>
          <w:w w:val="90"/>
          <w:sz w:val="18"/>
        </w:rPr>
        <w:t>E</w:t>
      </w:r>
      <w:r>
        <w:rPr>
          <w:rFonts w:ascii="Arial"/>
          <w:color w:val="3B333F"/>
          <w:spacing w:val="-3"/>
          <w:w w:val="90"/>
          <w:sz w:val="18"/>
        </w:rPr>
        <w:t>N</w:t>
      </w:r>
      <w:r>
        <w:rPr>
          <w:rFonts w:ascii="Arial"/>
          <w:color w:val="3B333F"/>
          <w:spacing w:val="-54"/>
          <w:w w:val="90"/>
          <w:sz w:val="18"/>
        </w:rPr>
        <w:t>&lt;</w:t>
      </w:r>
      <w:r>
        <w:rPr>
          <w:rFonts w:ascii="Arial"/>
          <w:color w:val="3B333F"/>
          <w:w w:val="90"/>
          <w:sz w:val="18"/>
        </w:rPr>
        <w:t>:</w:t>
      </w:r>
      <w:r>
        <w:rPr>
          <w:rFonts w:ascii="Arial"/>
          <w:color w:val="3B333F"/>
          <w:spacing w:val="-20"/>
          <w:w w:val="90"/>
          <w:sz w:val="18"/>
        </w:rPr>
        <w:t> </w:t>
      </w:r>
      <w:r>
        <w:rPr>
          <w:rFonts w:ascii="Arial"/>
          <w:color w:val="3B333F"/>
          <w:spacing w:val="-13"/>
          <w:w w:val="90"/>
          <w:sz w:val="18"/>
        </w:rPr>
        <w:t>S</w:t>
      </w:r>
      <w:r>
        <w:rPr>
          <w:rFonts w:ascii="Arial"/>
          <w:color w:val="080E24"/>
          <w:spacing w:val="-4"/>
          <w:w w:val="90"/>
          <w:sz w:val="18"/>
        </w:rPr>
        <w:t>E</w:t>
      </w:r>
      <w:r>
        <w:rPr>
          <w:rFonts w:ascii="Arial"/>
          <w:color w:val="3A033B"/>
          <w:spacing w:val="-20"/>
          <w:w w:val="90"/>
          <w:sz w:val="18"/>
        </w:rPr>
        <w:t>I</w:t>
      </w:r>
      <w:r>
        <w:rPr>
          <w:rFonts w:ascii="Arial"/>
          <w:color w:val="3B333F"/>
          <w:spacing w:val="-13"/>
          <w:w w:val="90"/>
          <w:sz w:val="18"/>
        </w:rPr>
        <w:t>G</w:t>
      </w:r>
      <w:r>
        <w:rPr>
          <w:rFonts w:ascii="Arial"/>
          <w:color w:val="3B333F"/>
          <w:w w:val="90"/>
          <w:sz w:val="18"/>
        </w:rPr>
        <w:t>N</w:t>
      </w:r>
      <w:r>
        <w:rPr>
          <w:rFonts w:ascii="Arial"/>
          <w:color w:val="080E24"/>
          <w:spacing w:val="-12"/>
          <w:w w:val="90"/>
          <w:sz w:val="18"/>
        </w:rPr>
        <w:t>E</w:t>
      </w:r>
      <w:r>
        <w:rPr>
          <w:rFonts w:ascii="Arial"/>
          <w:color w:val="281C31"/>
          <w:spacing w:val="-5"/>
          <w:w w:val="90"/>
          <w:sz w:val="18"/>
        </w:rPr>
        <w:t>M</w:t>
      </w:r>
      <w:r>
        <w:rPr>
          <w:rFonts w:ascii="Arial"/>
          <w:color w:val="281C31"/>
          <w:w w:val="90"/>
          <w:sz w:val="18"/>
        </w:rPr>
        <w:t>BNfT</w:t>
      </w:r>
      <w:r>
        <w:rPr>
          <w:rFonts w:ascii="Arial"/>
          <w:sz w:val="18"/>
        </w:rPr>
      </w:r>
    </w:p>
    <w:p>
      <w:pPr>
        <w:spacing w:line="166" w:lineRule="exact" w:before="72"/>
        <w:ind w:left="53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81C31"/>
          <w:w w:val="75"/>
          <w:sz w:val="19"/>
        </w:rPr>
        <w:t>PR-ORESS'lON</w:t>
      </w:r>
      <w:r>
        <w:rPr>
          <w:rFonts w:ascii="Times New Roman"/>
          <w:color w:val="281C31"/>
          <w:spacing w:val="46"/>
          <w:w w:val="75"/>
          <w:sz w:val="19"/>
        </w:rPr>
        <w:t> </w:t>
      </w:r>
      <w:r>
        <w:rPr>
          <w:rFonts w:ascii="Times New Roman"/>
          <w:color w:val="281C31"/>
          <w:w w:val="75"/>
          <w:sz w:val="19"/>
        </w:rPr>
        <w:t>NEIL</w:t>
      </w:r>
      <w:r>
        <w:rPr>
          <w:rFonts w:ascii="Times New Roman"/>
          <w:sz w:val="19"/>
        </w:rPr>
      </w:r>
    </w:p>
    <w:p>
      <w:pPr>
        <w:spacing w:after="0" w:line="16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760" w:bottom="280" w:left="1140" w:right="460"/>
          <w:cols w:num="2" w:equalWidth="0">
            <w:col w:w="646" w:space="4688"/>
            <w:col w:w="4976"/>
          </w:cols>
        </w:sectPr>
      </w:pPr>
    </w:p>
    <w:p>
      <w:pPr>
        <w:spacing w:line="299" w:lineRule="exact" w:before="0"/>
        <w:ind w:left="0" w:right="25" w:firstLine="0"/>
        <w:jc w:val="right"/>
        <w:rPr>
          <w:rFonts w:ascii="Arial" w:hAnsi="Arial" w:cs="Arial" w:eastAsia="Arial"/>
          <w:sz w:val="37"/>
          <w:szCs w:val="37"/>
        </w:rPr>
      </w:pPr>
      <w:r>
        <w:rPr>
          <w:rFonts w:ascii="Arial"/>
          <w:color w:val="281C31"/>
          <w:spacing w:val="-109"/>
          <w:w w:val="105"/>
          <w:sz w:val="37"/>
        </w:rPr>
        <w:t>"</w:t>
      </w:r>
      <w:r>
        <w:rPr>
          <w:rFonts w:ascii="Times New Roman"/>
          <w:color w:val="050305"/>
          <w:spacing w:val="-44"/>
          <w:w w:val="105"/>
          <w:sz w:val="27"/>
        </w:rPr>
        <w:t>c</w:t>
      </w:r>
      <w:r>
        <w:rPr>
          <w:rFonts w:ascii="Arial"/>
          <w:color w:val="281C31"/>
          <w:w w:val="105"/>
          <w:sz w:val="37"/>
        </w:rPr>
        <w:t>'</w:t>
      </w:r>
      <w:r>
        <w:rPr>
          <w:rFonts w:ascii="Arial"/>
          <w:sz w:val="37"/>
        </w:rPr>
      </w:r>
    </w:p>
    <w:p>
      <w:pPr>
        <w:pStyle w:val="BodyText"/>
        <w:spacing w:line="197" w:lineRule="exact" w:before="0"/>
        <w:ind w:left="0" w:right="49" w:firstLine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81C31"/>
          <w:w w:val="70"/>
        </w:rPr>
        <w:t>m</w:t>
      </w:r>
      <w:r>
        <w:rPr>
          <w:rFonts w:ascii="Times New Roman"/>
        </w:rPr>
      </w:r>
    </w:p>
    <w:p>
      <w:pPr>
        <w:spacing w:before="9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81C31"/>
          <w:w w:val="185"/>
          <w:sz w:val="18"/>
        </w:rPr>
        <w:t>N</w:t>
      </w:r>
      <w:r>
        <w:rPr>
          <w:rFonts w:ascii="Arial"/>
          <w:sz w:val="18"/>
        </w:rPr>
      </w:r>
    </w:p>
    <w:p>
      <w:pPr>
        <w:spacing w:line="325" w:lineRule="auto" w:before="131"/>
        <w:ind w:left="4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3B333F"/>
          <w:spacing w:val="-5"/>
          <w:sz w:val="18"/>
        </w:rPr>
        <w:t>Co</w:t>
      </w:r>
      <w:r>
        <w:rPr>
          <w:rFonts w:ascii="Arial"/>
          <w:color w:val="593F4D"/>
          <w:spacing w:val="-6"/>
          <w:sz w:val="18"/>
        </w:rPr>
        <w:t>Li</w:t>
      </w:r>
      <w:r>
        <w:rPr>
          <w:rFonts w:ascii="Arial"/>
          <w:color w:val="362A67"/>
          <w:spacing w:val="-4"/>
          <w:sz w:val="18"/>
        </w:rPr>
        <w:t>r</w:t>
      </w:r>
      <w:r>
        <w:rPr>
          <w:rFonts w:ascii="Arial"/>
          <w:color w:val="3B333F"/>
          <w:spacing w:val="-7"/>
          <w:sz w:val="18"/>
        </w:rPr>
        <w:t>s.</w:t>
      </w:r>
      <w:r>
        <w:rPr>
          <w:rFonts w:ascii="Arial"/>
          <w:color w:val="281C31"/>
          <w:spacing w:val="-6"/>
          <w:sz w:val="18"/>
        </w:rPr>
        <w:t>e</w:t>
      </w:r>
      <w:r>
        <w:rPr>
          <w:rFonts w:ascii="Arial"/>
          <w:color w:val="281C31"/>
          <w:spacing w:val="25"/>
          <w:w w:val="99"/>
          <w:sz w:val="18"/>
        </w:rPr>
        <w:t> </w:t>
      </w:r>
      <w:r>
        <w:rPr>
          <w:rFonts w:ascii="Arial"/>
          <w:color w:val="593F4D"/>
          <w:spacing w:val="-1"/>
          <w:w w:val="105"/>
          <w:sz w:val="18"/>
        </w:rPr>
        <w:t>t</w:t>
      </w:r>
      <w:r>
        <w:rPr>
          <w:rFonts w:ascii="Arial"/>
          <w:color w:val="443F79"/>
          <w:spacing w:val="2"/>
          <w:w w:val="105"/>
          <w:sz w:val="18"/>
        </w:rPr>
        <w:t>r</w:t>
      </w:r>
      <w:r>
        <w:rPr>
          <w:rFonts w:ascii="Arial"/>
          <w:color w:val="3B333F"/>
          <w:w w:val="105"/>
          <w:sz w:val="18"/>
        </w:rPr>
        <w:t>av</w:t>
      </w:r>
      <w:r>
        <w:rPr>
          <w:rFonts w:ascii="Arial"/>
          <w:color w:val="3B333F"/>
          <w:spacing w:val="-2"/>
          <w:w w:val="105"/>
          <w:sz w:val="18"/>
        </w:rPr>
        <w:t>a</w:t>
      </w:r>
      <w:r>
        <w:rPr>
          <w:rFonts w:ascii="Arial"/>
          <w:color w:val="593F4D"/>
          <w:spacing w:val="-27"/>
          <w:w w:val="105"/>
          <w:sz w:val="18"/>
        </w:rPr>
        <w:t>L</w:t>
      </w:r>
      <w:r>
        <w:rPr>
          <w:rFonts w:ascii="Arial"/>
          <w:color w:val="6E7782"/>
          <w:spacing w:val="-116"/>
          <w:w w:val="105"/>
          <w:sz w:val="18"/>
        </w:rPr>
        <w:t>x</w:t>
      </w:r>
      <w:r>
        <w:rPr>
          <w:rFonts w:ascii="Arial"/>
          <w:color w:val="593F4D"/>
          <w:w w:val="105"/>
          <w:sz w:val="18"/>
        </w:rPr>
        <w:t>i</w:t>
      </w:r>
      <w:r>
        <w:rPr>
          <w:rFonts w:ascii="Arial"/>
          <w:sz w:val="18"/>
        </w:rPr>
      </w:r>
    </w:p>
    <w:p>
      <w:pPr>
        <w:spacing w:line="228" w:lineRule="exact" w:before="0"/>
        <w:ind w:left="44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D317C"/>
          <w:spacing w:val="1"/>
          <w:w w:val="90"/>
          <w:sz w:val="23"/>
        </w:rPr>
        <w:t>fT.</w:t>
      </w:r>
      <w:r>
        <w:rPr>
          <w:rFonts w:ascii="Times New Roman"/>
          <w:color w:val="3B333F"/>
          <w:spacing w:val="1"/>
          <w:w w:val="90"/>
          <w:sz w:val="23"/>
        </w:rPr>
        <w:t>P</w:t>
      </w:r>
      <w:r>
        <w:rPr>
          <w:rFonts w:ascii="Times New Roman"/>
          <w:color w:val="5D317C"/>
          <w:w w:val="90"/>
          <w:sz w:val="23"/>
        </w:rPr>
        <w:t>.</w:t>
      </w:r>
      <w:r>
        <w:rPr>
          <w:rFonts w:ascii="Times New Roman"/>
          <w:color w:val="999390"/>
          <w:spacing w:val="1"/>
          <w:w w:val="90"/>
          <w:sz w:val="23"/>
        </w:rPr>
        <w:t>I</w:t>
      </w:r>
      <w:r>
        <w:rPr>
          <w:rFonts w:ascii="Times New Roman"/>
          <w:sz w:val="23"/>
        </w:rPr>
      </w:r>
    </w:p>
    <w:p>
      <w:pPr>
        <w:spacing w:line="325" w:lineRule="auto" w:before="131"/>
        <w:ind w:left="12" w:right="3014" w:hanging="36"/>
        <w:jc w:val="left"/>
        <w:rPr>
          <w:rFonts w:ascii="Arial" w:hAnsi="Arial" w:cs="Arial" w:eastAsia="Arial"/>
          <w:sz w:val="18"/>
          <w:szCs w:val="18"/>
        </w:rPr>
      </w:pPr>
      <w:r>
        <w:rPr>
          <w:w w:val="120"/>
        </w:rPr>
        <w:br w:type="column"/>
      </w:r>
      <w:r>
        <w:rPr>
          <w:rFonts w:ascii="Arial"/>
          <w:color w:val="593F4D"/>
          <w:w w:val="120"/>
          <w:sz w:val="13"/>
        </w:rPr>
        <w:t>ni</w:t>
      </w:r>
      <w:r>
        <w:rPr>
          <w:rFonts w:ascii="Arial"/>
          <w:color w:val="3B333F"/>
          <w:w w:val="120"/>
          <w:sz w:val="13"/>
        </w:rPr>
        <w:t>d</w:t>
      </w:r>
      <w:r>
        <w:rPr>
          <w:rFonts w:ascii="Arial"/>
          <w:color w:val="3B333F"/>
          <w:w w:val="120"/>
          <w:sz w:val="18"/>
        </w:rPr>
        <w:t>asse</w:t>
      </w:r>
      <w:r>
        <w:rPr>
          <w:rFonts w:ascii="Arial"/>
          <w:color w:val="3B333F"/>
          <w:spacing w:val="-7"/>
          <w:w w:val="120"/>
          <w:sz w:val="18"/>
        </w:rPr>
        <w:t> </w:t>
      </w:r>
      <w:r>
        <w:rPr>
          <w:rFonts w:ascii="Arial"/>
          <w:color w:val="3B333F"/>
          <w:spacing w:val="-12"/>
          <w:w w:val="120"/>
          <w:sz w:val="18"/>
        </w:rPr>
        <w:t>e</w:t>
      </w:r>
      <w:r>
        <w:rPr>
          <w:rFonts w:ascii="Arial"/>
          <w:color w:val="593F4D"/>
          <w:spacing w:val="-8"/>
          <w:w w:val="120"/>
          <w:sz w:val="18"/>
        </w:rPr>
        <w:t>t</w:t>
      </w:r>
      <w:r>
        <w:rPr>
          <w:rFonts w:ascii="Arial"/>
          <w:color w:val="593F4D"/>
          <w:spacing w:val="27"/>
          <w:w w:val="187"/>
          <w:sz w:val="18"/>
        </w:rPr>
        <w:t> </w:t>
      </w:r>
      <w:r>
        <w:rPr>
          <w:rFonts w:ascii="Arial"/>
          <w:color w:val="3B333F"/>
          <w:spacing w:val="-32"/>
          <w:w w:val="110"/>
          <w:sz w:val="18"/>
        </w:rPr>
        <w:t>p</w:t>
      </w:r>
      <w:r>
        <w:rPr>
          <w:rFonts w:ascii="Arial"/>
          <w:color w:val="54647E"/>
          <w:w w:val="110"/>
          <w:sz w:val="18"/>
        </w:rPr>
        <w:t>.</w:t>
      </w:r>
      <w:r>
        <w:rPr>
          <w:rFonts w:ascii="Arial"/>
          <w:color w:val="54647E"/>
          <w:spacing w:val="-6"/>
          <w:w w:val="110"/>
          <w:sz w:val="18"/>
        </w:rPr>
        <w:t>r</w:t>
      </w:r>
      <w:r>
        <w:rPr>
          <w:rFonts w:ascii="Arial"/>
          <w:color w:val="3B333F"/>
          <w:w w:val="110"/>
          <w:sz w:val="18"/>
        </w:rPr>
        <w:t>a</w:t>
      </w:r>
      <w:r>
        <w:rPr>
          <w:rFonts w:ascii="Arial"/>
          <w:color w:val="3B333F"/>
          <w:spacing w:val="6"/>
          <w:w w:val="110"/>
          <w:sz w:val="18"/>
        </w:rPr>
        <w:t>t</w:t>
      </w:r>
      <w:r>
        <w:rPr>
          <w:rFonts w:ascii="Arial"/>
          <w:color w:val="690A69"/>
          <w:spacing w:val="-21"/>
          <w:w w:val="110"/>
          <w:sz w:val="18"/>
        </w:rPr>
        <w:t>i</w:t>
      </w:r>
      <w:r>
        <w:rPr>
          <w:rFonts w:ascii="Arial"/>
          <w:color w:val="3B333F"/>
          <w:spacing w:val="3"/>
          <w:w w:val="110"/>
          <w:sz w:val="18"/>
        </w:rPr>
        <w:t>q</w:t>
      </w:r>
      <w:r>
        <w:rPr>
          <w:rFonts w:ascii="Arial"/>
          <w:color w:val="593F4D"/>
          <w:spacing w:val="-5"/>
          <w:w w:val="110"/>
          <w:sz w:val="18"/>
        </w:rPr>
        <w:t>u</w:t>
      </w:r>
      <w:r>
        <w:rPr>
          <w:rFonts w:ascii="Arial"/>
          <w:color w:val="281C31"/>
          <w:w w:val="110"/>
          <w:sz w:val="18"/>
        </w:rPr>
        <w:t>es</w:t>
      </w:r>
      <w:r>
        <w:rPr>
          <w:rFonts w:ascii="Arial"/>
          <w:sz w:val="18"/>
        </w:rPr>
      </w:r>
    </w:p>
    <w:p>
      <w:pPr>
        <w:spacing w:after="0" w:line="32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60" w:bottom="280" w:left="1140" w:right="460"/>
          <w:cols w:num="3" w:equalWidth="0">
            <w:col w:w="675" w:space="4637"/>
            <w:col w:w="1076" w:space="40"/>
            <w:col w:w="388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60" w:bottom="280" w:left="1140" w:right="460"/>
        </w:sectPr>
      </w:pPr>
    </w:p>
    <w:p>
      <w:pPr>
        <w:spacing w:before="77"/>
        <w:ind w:left="21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17.336311pt;margin-top:-174.881409pt;width:194.55pt;height:155.15pt;mso-position-horizontal-relative:page;mso-position-vertical-relative:paragraph;z-index:11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58"/>
                  </w:tblGrid>
                  <w:tr>
                    <w:trPr>
                      <w:trHeight w:val="932" w:hRule="exact"/>
                    </w:trPr>
                    <w:tc>
                      <w:tcPr>
                        <w:tcW w:w="3858" w:type="dxa"/>
                        <w:tcBorders>
                          <w:top w:val="single" w:sz="9" w:space="0" w:color="282828"/>
                          <w:left w:val="single" w:sz="9" w:space="0" w:color="1F1F1F"/>
                          <w:bottom w:val="single" w:sz="14" w:space="0" w:color="2F3434"/>
                          <w:right w:val="single" w:sz="9" w:space="0" w:color="1C1F1F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80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BN</w:t>
                        </w:r>
                        <w:r>
                          <w:rPr>
                            <w:rFonts w:ascii="Arial"/>
                            <w:color w:val="281C31"/>
                            <w:spacing w:val="-42"/>
                            <w:w w:val="85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281C31"/>
                            <w:spacing w:val="-5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3A033B"/>
                            <w:spacing w:val="-21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281C31"/>
                            <w:spacing w:val="-12"/>
                            <w:w w:val="85"/>
                            <w:sz w:val="18"/>
                          </w:rPr>
                          <w:t>G</w:t>
                        </w:r>
                        <w:r>
                          <w:rPr>
                            <w:rFonts w:ascii="Arial"/>
                            <w:color w:val="281C31"/>
                            <w:spacing w:val="-5"/>
                            <w:w w:val="85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281C31"/>
                            <w:spacing w:val="10"/>
                            <w:w w:val="85"/>
                            <w:sz w:val="18"/>
                          </w:rPr>
                          <w:t>M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BNfT</w:t>
                        </w:r>
                        <w:r>
                          <w:rPr>
                            <w:rFonts w:ascii="Arial"/>
                            <w:color w:val="281C31"/>
                            <w:spacing w:val="42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B333F"/>
                            <w:w w:val="85"/>
                            <w:sz w:val="18"/>
                          </w:rPr>
                          <w:t>GB</w:t>
                        </w:r>
                        <w:r>
                          <w:rPr>
                            <w:rFonts w:ascii="Arial"/>
                            <w:color w:val="3B333F"/>
                            <w:spacing w:val="3"/>
                            <w:w w:val="85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080E24"/>
                            <w:spacing w:val="-12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RA.I!..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3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3B333F"/>
                            <w:spacing w:val="-15"/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443F79"/>
                            <w:spacing w:val="2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81C31"/>
                            <w:spacing w:val="-6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3F4D"/>
                            <w:spacing w:val="-5"/>
                            <w:w w:val="105"/>
                            <w:sz w:val="1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r;</w:t>
                        </w:r>
                        <w:r>
                          <w:rPr>
                            <w:rFonts w:ascii="Arial" w:hAnsi="Arial"/>
                            <w:color w:val="3B333F"/>
                            <w:spacing w:val="-9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90A69"/>
                            <w:spacing w:val="-21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s.,</w:t>
                        </w:r>
                        <w:r>
                          <w:rPr>
                            <w:rFonts w:ascii="Arial" w:hAnsi="Arial"/>
                            <w:color w:val="3B333F"/>
                            <w:spacing w:val="-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3F4D"/>
                            <w:spacing w:val="3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B333F"/>
                            <w:spacing w:val="-14"/>
                            <w:w w:val="105"/>
                            <w:sz w:val="18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5E5E5D"/>
                            <w:spacing w:val="-2"/>
                            <w:w w:val="105"/>
                            <w:sz w:val="18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3B333F"/>
                            <w:spacing w:val="16"/>
                            <w:w w:val="105"/>
                            <w:sz w:val="18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593F4D"/>
                            <w:spacing w:val="5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ati</w:t>
                        </w:r>
                        <w:r>
                          <w:rPr>
                            <w:rFonts w:ascii="Arial" w:hAnsi="Arial"/>
                            <w:color w:val="3B333F"/>
                            <w:spacing w:val="-17"/>
                            <w:w w:val="105"/>
                            <w:sz w:val="18"/>
                          </w:rPr>
                          <w:t>q</w:t>
                        </w:r>
                        <w:r>
                          <w:rPr>
                            <w:rFonts w:ascii="Arial" w:hAnsi="Arial"/>
                            <w:color w:val="593F4D"/>
                            <w:spacing w:val="-6"/>
                            <w:w w:val="105"/>
                            <w:sz w:val="1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es,</w:t>
                        </w:r>
                        <w:r>
                          <w:rPr>
                            <w:rFonts w:ascii="Arial" w:hAnsi="Arial"/>
                            <w:color w:val="3B333F"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81C31"/>
                            <w:w w:val="105"/>
                            <w:sz w:val="18"/>
                          </w:rPr>
                          <w:t>EPS</w:t>
                        </w:r>
                        <w:r>
                          <w:rPr>
                            <w:rFonts w:ascii="Arial" w:hAnsi="Arial"/>
                            <w:color w:val="6B5282"/>
                            <w:spacing w:val="-25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27274"/>
                            <w:spacing w:val="-27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C4479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C4479"/>
                            <w:spacing w:val="-21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D317C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069" w:hRule="exact"/>
                    </w:trPr>
                    <w:tc>
                      <w:tcPr>
                        <w:tcW w:w="3858" w:type="dxa"/>
                        <w:tcBorders>
                          <w:top w:val="single" w:sz="14" w:space="0" w:color="2F3434"/>
                          <w:left w:val="single" w:sz="9" w:space="0" w:color="1F1F1F"/>
                          <w:bottom w:val="single" w:sz="9" w:space="0" w:color="1C1C1C"/>
                          <w:right w:val="single" w:sz="9" w:space="0" w:color="1C1C1F"/>
                        </w:tcBorders>
                      </w:tcPr>
                      <w:p>
                        <w:pPr>
                          <w:pStyle w:val="TableParagraph"/>
                          <w:spacing w:line="240" w:lineRule="auto" w:before="94"/>
                          <w:ind w:right="9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EN\S</w:t>
                        </w:r>
                        <w:r>
                          <w:rPr>
                            <w:rFonts w:ascii="Arial"/>
                            <w:color w:val="281C31"/>
                            <w:spacing w:val="7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3A033B"/>
                            <w:spacing w:val="-2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3B333F"/>
                            <w:w w:val="85"/>
                            <w:sz w:val="18"/>
                          </w:rPr>
                          <w:t>GN:EM</w:t>
                        </w:r>
                        <w:r>
                          <w:rPr>
                            <w:rFonts w:ascii="Arial"/>
                            <w:color w:val="3B333F"/>
                            <w:spacing w:val="-24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ENfT</w:t>
                        </w:r>
                        <w:r>
                          <w:rPr>
                            <w:rFonts w:ascii="Arial"/>
                            <w:color w:val="281C31"/>
                            <w:spacing w:val="1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P</w:t>
                        </w:r>
                        <w:r>
                          <w:rPr>
                            <w:rFonts w:ascii="Arial"/>
                            <w:color w:val="281C31"/>
                            <w:spacing w:val="-23"/>
                            <w:w w:val="8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ORES</w:t>
                        </w:r>
                        <w:r>
                          <w:rPr>
                            <w:rFonts w:ascii="Arial"/>
                            <w:color w:val="281C31"/>
                            <w:spacing w:val="10"/>
                            <w:w w:val="85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3A033B"/>
                            <w:spacing w:val="-21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3B333F"/>
                            <w:spacing w:val="-13"/>
                            <w:w w:val="85"/>
                            <w:sz w:val="18"/>
                          </w:rPr>
                          <w:t>O</w:t>
                        </w:r>
                        <w:r>
                          <w:rPr>
                            <w:rFonts w:ascii="Arial"/>
                            <w:color w:val="3B333F"/>
                            <w:spacing w:val="-7"/>
                            <w:w w:val="85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281C31"/>
                            <w:w w:val="85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281C31"/>
                            <w:spacing w:val="-11"/>
                            <w:w w:val="8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494F54"/>
                            <w:w w:val="85"/>
                            <w:sz w:val="18"/>
                          </w:rPr>
                          <w:t>l!..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1"/>
                          <w:ind w:right="125"/>
                          <w:jc w:val="center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94F54"/>
                            <w:w w:val="105"/>
                            <w:sz w:val="18"/>
                          </w:rPr>
                          <w:t>Cou</w:t>
                        </w:r>
                        <w:r>
                          <w:rPr>
                            <w:rFonts w:ascii="Arial"/>
                            <w:color w:val="362A67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3B333F"/>
                            <w:w w:val="105"/>
                            <w:sz w:val="18"/>
                          </w:rPr>
                          <w:t>s.e</w:t>
                        </w:r>
                        <w:r>
                          <w:rPr>
                            <w:rFonts w:ascii="Arial"/>
                            <w:color w:val="593F4D"/>
                            <w:w w:val="105"/>
                            <w:sz w:val="18"/>
                          </w:rPr>
                          <w:t>ncl</w:t>
                        </w:r>
                        <w:r>
                          <w:rPr>
                            <w:rFonts w:ascii="Arial"/>
                            <w:color w:val="3B333F"/>
                            <w:w w:val="105"/>
                            <w:sz w:val="18"/>
                          </w:rPr>
                          <w:t>asse</w:t>
                        </w:r>
                        <w:r>
                          <w:rPr>
                            <w:rFonts w:ascii="Arial"/>
                            <w:color w:val="3B333F"/>
                            <w:spacing w:val="4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281C31"/>
                            <w:spacing w:val="-2"/>
                            <w:w w:val="105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593F4D"/>
                            <w:spacing w:val="-2"/>
                            <w:w w:val="105"/>
                            <w:sz w:val="18"/>
                          </w:rPr>
                          <w:t>ttr</w:t>
                        </w:r>
                        <w:r>
                          <w:rPr>
                            <w:rFonts w:ascii="Arial"/>
                            <w:color w:val="3B333F"/>
                            <w:spacing w:val="-3"/>
                            <w:w w:val="105"/>
                            <w:sz w:val="18"/>
                          </w:rPr>
                          <w:t>ava</w:t>
                        </w:r>
                        <w:r>
                          <w:rPr>
                            <w:rFonts w:ascii="Arial"/>
                            <w:color w:val="5E5E5D"/>
                            <w:spacing w:val="-3"/>
                            <w:w w:val="105"/>
                            <w:sz w:val="18"/>
                          </w:rPr>
                          <w:t>wc</w:t>
                        </w:r>
                        <w:r>
                          <w:rPr>
                            <w:rFonts w:ascii="Arial"/>
                            <w:color w:val="5E5E5D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E5E5D"/>
                            <w:spacing w:val="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B333F"/>
                            <w:spacing w:val="-3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rFonts w:ascii="Arial"/>
                            <w:color w:val="362A67"/>
                            <w:spacing w:val="-3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281C31"/>
                            <w:spacing w:val="-3"/>
                            <w:w w:val="105"/>
                            <w:sz w:val="18"/>
                          </w:rPr>
                          <w:t>atiq</w:t>
                        </w:r>
                        <w:r>
                          <w:rPr>
                            <w:rFonts w:ascii="Arial"/>
                            <w:color w:val="593F4D"/>
                            <w:spacing w:val="-3"/>
                            <w:w w:val="105"/>
                            <w:sz w:val="18"/>
                          </w:rPr>
                          <w:t>u</w:t>
                        </w:r>
                        <w:r>
                          <w:rPr>
                            <w:rFonts w:ascii="Arial"/>
                            <w:color w:val="3B333F"/>
                            <w:spacing w:val="-4"/>
                            <w:w w:val="105"/>
                            <w:sz w:val="18"/>
                          </w:rPr>
                          <w:t>es</w:t>
                        </w:r>
                        <w:r>
                          <w:rPr>
                            <w:rFonts w:ascii="Arial"/>
                            <w:color w:val="3B333F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6B5282"/>
                            <w:spacing w:val="-13"/>
                            <w:w w:val="105"/>
                            <w:sz w:val="18"/>
                          </w:rPr>
                          <w:t>[</w:t>
                        </w:r>
                        <w:r>
                          <w:rPr>
                            <w:rFonts w:ascii="Arial"/>
                            <w:color w:val="3A033B"/>
                            <w:spacing w:val="-18"/>
                            <w:w w:val="10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color w:val="5D317C"/>
                            <w:spacing w:val="-1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281C31"/>
                            <w:spacing w:val="-19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rFonts w:ascii="Arial"/>
                            <w:color w:val="5D317C"/>
                            <w:spacing w:val="-12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6E7782"/>
                            <w:spacing w:val="-17"/>
                            <w:w w:val="105"/>
                            <w:sz w:val="18"/>
                          </w:rPr>
                          <w:t>}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94" w:hRule="exact"/>
                    </w:trPr>
                    <w:tc>
                      <w:tcPr>
                        <w:tcW w:w="3858" w:type="dxa"/>
                        <w:tcBorders>
                          <w:top w:val="single" w:sz="9" w:space="0" w:color="1C1C1C"/>
                          <w:left w:val="nil" w:sz="6" w:space="0" w:color="auto"/>
                          <w:bottom w:val="single" w:sz="9" w:space="0" w:color="181C1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86" w:hRule="exact"/>
                    </w:trPr>
                    <w:tc>
                      <w:tcPr>
                        <w:tcW w:w="3858" w:type="dxa"/>
                        <w:tcBorders>
                          <w:top w:val="single" w:sz="9" w:space="0" w:color="181C1C"/>
                          <w:left w:val="single" w:sz="9" w:space="0" w:color="1F1F1F"/>
                          <w:bottom w:val="single" w:sz="9" w:space="0" w:color="1C2323"/>
                          <w:right w:val="single" w:sz="9" w:space="0" w:color="1C1C1C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89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81C31"/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281C31"/>
                            <w:spacing w:val="-19"/>
                            <w:w w:val="90"/>
                            <w:sz w:val="19"/>
                          </w:rPr>
                          <w:t>T</w:t>
                        </w:r>
                        <w:r>
                          <w:rPr>
                            <w:rFonts w:ascii="Arial"/>
                            <w:color w:val="3B333F"/>
                            <w:w w:val="90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3B333F"/>
                            <w:spacing w:val="-7"/>
                            <w:w w:val="90"/>
                            <w:sz w:val="18"/>
                          </w:rPr>
                          <w:t>G</w:t>
                        </w:r>
                        <w:r>
                          <w:rPr>
                            <w:rFonts w:ascii="Arial"/>
                            <w:color w:val="3B333F"/>
                            <w:w w:val="90"/>
                            <w:sz w:val="18"/>
                          </w:rPr>
                          <w:t>ES</w:t>
                        </w:r>
                        <w:r>
                          <w:rPr>
                            <w:rFonts w:ascii="Arial"/>
                            <w:color w:val="3B333F"/>
                            <w:spacing w:val="3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80E24"/>
                            <w:spacing w:val="-13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3B333F"/>
                            <w:w w:val="90"/>
                            <w:sz w:val="18"/>
                          </w:rPr>
                          <w:t>N</w:t>
                        </w:r>
                        <w:r>
                          <w:rPr>
                            <w:rFonts w:ascii="Arial"/>
                            <w:color w:val="3B333F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080E24"/>
                            <w:spacing w:val="-13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281C31"/>
                            <w:w w:val="90"/>
                            <w:sz w:val="18"/>
                          </w:rPr>
                          <w:t>NT</w:t>
                        </w:r>
                        <w:r>
                          <w:rPr>
                            <w:rFonts w:ascii="Arial"/>
                            <w:color w:val="281C31"/>
                            <w:spacing w:val="4"/>
                            <w:w w:val="90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080E24"/>
                            <w:spacing w:val="-4"/>
                            <w:w w:val="90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color w:val="281C31"/>
                            <w:spacing w:val="-31"/>
                            <w:w w:val="90"/>
                            <w:sz w:val="18"/>
                          </w:rPr>
                          <w:t>P</w:t>
                        </w:r>
                        <w:r>
                          <w:rPr>
                            <w:rFonts w:ascii="Arial"/>
                            <w:color w:val="281C31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281C31"/>
                            <w:spacing w:val="-2"/>
                            <w:w w:val="90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3A033B"/>
                            <w:spacing w:val="-22"/>
                            <w:w w:val="90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281C31"/>
                            <w:spacing w:val="-28"/>
                            <w:w w:val="90"/>
                            <w:sz w:val="18"/>
                          </w:rPr>
                          <w:t>S</w:t>
                        </w:r>
                        <w:r>
                          <w:rPr>
                            <w:rFonts w:ascii="Arial"/>
                            <w:color w:val="281C31"/>
                            <w:w w:val="90"/>
                            <w:sz w:val="18"/>
                          </w:rPr>
                          <w:t>C: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1"/>
                          <w:ind w:left="122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3B333F"/>
                            <w:spacing w:val="-47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54647E"/>
                            <w:w w:val="105"/>
                            <w:sz w:val="18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54647E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à</w:t>
                        </w:r>
                        <w:r>
                          <w:rPr>
                            <w:rFonts w:ascii="Arial" w:hAnsi="Arial"/>
                            <w:color w:val="3B333F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33F"/>
                            <w:spacing w:val="-37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6:se</w:t>
                        </w:r>
                        <w:r>
                          <w:rPr>
                            <w:rFonts w:ascii="Arial" w:hAnsi="Arial"/>
                            <w:color w:val="3B333F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3F4D"/>
                            <w:spacing w:val="3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3B333F"/>
                            <w:spacing w:val="2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690A69"/>
                            <w:spacing w:val="-4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593F4D"/>
                            <w:spacing w:val="2"/>
                            <w:w w:val="105"/>
                            <w:sz w:val="1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e:sdestage.s</w:t>
                        </w:r>
                        <w:r>
                          <w:rPr>
                            <w:rFonts w:ascii="Arial" w:hAnsi="Arial"/>
                            <w:color w:val="3B333F"/>
                            <w:spacing w:val="21"/>
                            <w:w w:val="105"/>
                            <w:sz w:val="18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43F79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43F79"/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F54"/>
                            <w:w w:val="105"/>
                            <w:sz w:val="18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494F54"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33F"/>
                            <w:spacing w:val="2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593F4D"/>
                            <w:w w:val="105"/>
                            <w:sz w:val="18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93F4D"/>
                            <w:spacing w:val="-24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B333F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3B333F"/>
          <w:w w:val="90"/>
          <w:sz w:val="18"/>
        </w:rPr>
        <w:t>VACA.</w:t>
      </w:r>
      <w:r>
        <w:rPr>
          <w:rFonts w:ascii="Arial"/>
          <w:color w:val="3B333F"/>
          <w:spacing w:val="2"/>
          <w:w w:val="90"/>
          <w:sz w:val="18"/>
        </w:rPr>
        <w:t> </w:t>
      </w:r>
      <w:r>
        <w:rPr>
          <w:rFonts w:ascii="Arial"/>
          <w:color w:val="3B333F"/>
          <w:w w:val="90"/>
          <w:sz w:val="18"/>
        </w:rPr>
        <w:t>lCBS</w:t>
      </w:r>
      <w:r>
        <w:rPr>
          <w:rFonts w:ascii="Arial"/>
          <w:color w:val="3B333F"/>
          <w:spacing w:val="5"/>
          <w:w w:val="90"/>
          <w:sz w:val="18"/>
        </w:rPr>
        <w:t> </w:t>
      </w:r>
      <w:r>
        <w:rPr>
          <w:rFonts w:ascii="Arial"/>
          <w:color w:val="3B333F"/>
          <w:spacing w:val="-21"/>
          <w:w w:val="90"/>
          <w:sz w:val="18"/>
        </w:rPr>
        <w:t>S</w:t>
      </w:r>
      <w:r>
        <w:rPr>
          <w:rFonts w:ascii="Arial"/>
          <w:color w:val="3B333F"/>
          <w:w w:val="90"/>
          <w:sz w:val="18"/>
        </w:rPr>
        <w:t>OOl!..A</w:t>
      </w:r>
      <w:r>
        <w:rPr>
          <w:rFonts w:ascii="Arial"/>
          <w:color w:val="3A033B"/>
          <w:spacing w:val="-15"/>
          <w:w w:val="90"/>
          <w:sz w:val="18"/>
        </w:rPr>
        <w:t>I</w:t>
      </w:r>
      <w:r>
        <w:rPr>
          <w:rFonts w:ascii="Arial"/>
          <w:color w:val="281C31"/>
          <w:w w:val="90"/>
          <w:sz w:val="18"/>
        </w:rPr>
        <w:t>RES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222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261C00"/>
          <w:sz w:val="25"/>
        </w:rPr>
        <w:t>Epre</w:t>
      </w:r>
      <w:r>
        <w:rPr>
          <w:rFonts w:ascii="Arial"/>
          <w:color w:val="261C00"/>
          <w:spacing w:val="-27"/>
          <w:sz w:val="25"/>
        </w:rPr>
        <w:t>u</w:t>
      </w:r>
      <w:r>
        <w:rPr>
          <w:rFonts w:ascii="Arial"/>
          <w:color w:val="261C00"/>
          <w:sz w:val="25"/>
        </w:rPr>
        <w:t>ves</w:t>
      </w:r>
      <w:r>
        <w:rPr>
          <w:rFonts w:ascii="Arial"/>
          <w:color w:val="261C00"/>
          <w:spacing w:val="-53"/>
          <w:sz w:val="25"/>
        </w:rPr>
        <w:t> </w:t>
      </w:r>
      <w:r>
        <w:rPr>
          <w:rFonts w:ascii="Arial"/>
          <w:color w:val="261C00"/>
          <w:sz w:val="25"/>
        </w:rPr>
        <w:t>du</w:t>
      </w:r>
      <w:r>
        <w:rPr>
          <w:rFonts w:ascii="Arial"/>
          <w:color w:val="261C00"/>
          <w:spacing w:val="-45"/>
          <w:sz w:val="25"/>
        </w:rPr>
        <w:t> </w:t>
      </w:r>
      <w:r>
        <w:rPr>
          <w:rFonts w:ascii="Arial"/>
          <w:color w:val="261C00"/>
          <w:sz w:val="25"/>
        </w:rPr>
        <w:t>CAP</w:t>
      </w:r>
      <w:r>
        <w:rPr>
          <w:rFonts w:ascii="Arial"/>
          <w:sz w:val="25"/>
        </w:rPr>
      </w:r>
    </w:p>
    <w:p>
      <w:pPr>
        <w:spacing w:line="709" w:lineRule="auto" w:before="77"/>
        <w:ind w:left="2171" w:right="1704" w:hanging="29"/>
        <w:jc w:val="left"/>
        <w:rPr>
          <w:rFonts w:ascii="Arial" w:hAnsi="Arial" w:cs="Arial" w:eastAsia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 w:hAnsi="Arial"/>
          <w:color w:val="281C31"/>
          <w:w w:val="110"/>
          <w:sz w:val="18"/>
        </w:rPr>
        <w:t>5</w:t>
      </w:r>
      <w:r>
        <w:rPr>
          <w:rFonts w:ascii="Arial" w:hAnsi="Arial"/>
          <w:color w:val="281C31"/>
          <w:spacing w:val="-25"/>
          <w:w w:val="110"/>
          <w:sz w:val="18"/>
        </w:rPr>
        <w:t> </w:t>
      </w:r>
      <w:r>
        <w:rPr>
          <w:rFonts w:ascii="Arial" w:hAnsi="Arial"/>
          <w:color w:val="281C31"/>
          <w:spacing w:val="-4"/>
          <w:w w:val="110"/>
          <w:sz w:val="18"/>
        </w:rPr>
        <w:t>SEM</w:t>
      </w:r>
      <w:r>
        <w:rPr>
          <w:rFonts w:ascii="Arial" w:hAnsi="Arial"/>
          <w:color w:val="281C31"/>
          <w:spacing w:val="-3"/>
          <w:w w:val="110"/>
          <w:sz w:val="18"/>
        </w:rPr>
        <w:t>A</w:t>
      </w:r>
      <w:r>
        <w:rPr>
          <w:rFonts w:ascii="Arial" w:hAnsi="Arial"/>
          <w:color w:val="3A033B"/>
          <w:spacing w:val="-2"/>
          <w:w w:val="110"/>
          <w:sz w:val="18"/>
        </w:rPr>
        <w:t>I</w:t>
      </w:r>
      <w:r>
        <w:rPr>
          <w:rFonts w:ascii="Arial" w:hAnsi="Arial"/>
          <w:color w:val="3A033B"/>
          <w:spacing w:val="47"/>
          <w:w w:val="110"/>
          <w:sz w:val="18"/>
        </w:rPr>
        <w:t> </w:t>
      </w:r>
      <w:r>
        <w:rPr>
          <w:rFonts w:ascii="Arial" w:hAnsi="Arial"/>
          <w:color w:val="281C31"/>
          <w:sz w:val="18"/>
        </w:rPr>
        <w:t>85</w:t>
      </w:r>
      <w:r>
        <w:rPr>
          <w:rFonts w:ascii="Arial" w:hAnsi="Arial"/>
          <w:color w:val="281C31"/>
          <w:spacing w:val="3"/>
          <w:sz w:val="18"/>
        </w:rPr>
        <w:t> </w:t>
      </w:r>
      <w:r>
        <w:rPr>
          <w:rFonts w:ascii="Arial" w:hAnsi="Arial"/>
          <w:color w:val="281C31"/>
          <w:spacing w:val="-8"/>
          <w:sz w:val="18"/>
        </w:rPr>
        <w:t>D</w:t>
      </w:r>
      <w:r>
        <w:rPr>
          <w:rFonts w:ascii="Arial" w:hAnsi="Arial"/>
          <w:color w:val="080E24"/>
          <w:spacing w:val="-11"/>
          <w:sz w:val="18"/>
        </w:rPr>
        <w:t>E</w:t>
      </w:r>
      <w:r>
        <w:rPr>
          <w:rFonts w:ascii="Arial" w:hAnsi="Arial"/>
          <w:color w:val="080E24"/>
          <w:spacing w:val="-13"/>
          <w:sz w:val="18"/>
        </w:rPr>
        <w:t> </w:t>
      </w:r>
      <w:r>
        <w:rPr>
          <w:rFonts w:ascii="Arial" w:hAnsi="Arial"/>
          <w:color w:val="3B333F"/>
          <w:sz w:val="18"/>
        </w:rPr>
        <w:t>CO</w:t>
      </w:r>
      <w:r>
        <w:rPr>
          <w:rFonts w:ascii="Arial" w:hAnsi="Arial"/>
          <w:color w:val="3B333F"/>
          <w:spacing w:val="-14"/>
          <w:sz w:val="18"/>
        </w:rPr>
        <w:t> </w:t>
      </w:r>
      <w:r>
        <w:rPr>
          <w:rFonts w:ascii="Arial" w:hAnsi="Arial"/>
          <w:color w:val="3B333F"/>
          <w:spacing w:val="-4"/>
          <w:sz w:val="18"/>
        </w:rPr>
        <w:t>lG'</w:t>
      </w:r>
      <w:r>
        <w:rPr>
          <w:rFonts w:ascii="Arial" w:hAnsi="Arial"/>
          <w:color w:val="3B333F"/>
          <w:spacing w:val="-5"/>
          <w:sz w:val="18"/>
        </w:rPr>
        <w:t>BS</w:t>
      </w:r>
      <w:r>
        <w:rPr>
          <w:rFonts w:ascii="Arial" w:hAnsi="Arial"/>
          <w:color w:val="3B333F"/>
          <w:spacing w:val="24"/>
          <w:w w:val="80"/>
          <w:sz w:val="18"/>
        </w:rPr>
        <w:t> </w:t>
      </w:r>
      <w:r>
        <w:rPr>
          <w:rFonts w:ascii="Arial" w:hAnsi="Arial"/>
          <w:color w:val="3B333F"/>
          <w:sz w:val="18"/>
        </w:rPr>
        <w:t>SAl!..</w:t>
      </w:r>
      <w:r>
        <w:rPr>
          <w:rFonts w:ascii="Arial" w:hAnsi="Arial"/>
          <w:color w:val="3B333F"/>
          <w:spacing w:val="20"/>
          <w:sz w:val="18"/>
        </w:rPr>
        <w:t>A</w:t>
      </w:r>
      <w:r>
        <w:rPr>
          <w:rFonts w:ascii="Arial" w:hAnsi="Arial"/>
          <w:color w:val="3A033B"/>
          <w:spacing w:val="-10"/>
          <w:sz w:val="18"/>
        </w:rPr>
        <w:t>I</w:t>
      </w:r>
      <w:r>
        <w:rPr>
          <w:rFonts w:ascii="Arial" w:hAnsi="Arial"/>
          <w:color w:val="281C31"/>
          <w:sz w:val="18"/>
        </w:rPr>
        <w:t>RE</w:t>
      </w:r>
      <w:r>
        <w:rPr>
          <w:rFonts w:ascii="Arial" w:hAnsi="Arial"/>
          <w:color w:val="281C31"/>
          <w:spacing w:val="-25"/>
          <w:sz w:val="18"/>
        </w:rPr>
        <w:t> </w:t>
      </w:r>
      <w:r>
        <w:rPr>
          <w:rFonts w:ascii="Arial" w:hAnsi="Arial"/>
          <w:color w:val="593F4D"/>
          <w:spacing w:val="-15"/>
          <w:w w:val="105"/>
          <w:sz w:val="18"/>
        </w:rPr>
        <w:t>:</w:t>
      </w:r>
      <w:r>
        <w:rPr>
          <w:rFonts w:ascii="Arial" w:hAnsi="Arial"/>
          <w:color w:val="F7BD8A"/>
          <w:spacing w:val="-45"/>
          <w:w w:val="105"/>
          <w:sz w:val="18"/>
        </w:rPr>
        <w:t>·</w:t>
      </w:r>
      <w:r>
        <w:rPr>
          <w:rFonts w:ascii="Arial" w:hAnsi="Arial"/>
          <w:color w:val="281C31"/>
          <w:w w:val="105"/>
          <w:sz w:val="18"/>
        </w:rPr>
        <w:t>2</w:t>
      </w:r>
      <w:r>
        <w:rPr>
          <w:rFonts w:ascii="Arial" w:hAnsi="Arial"/>
          <w:color w:val="281C31"/>
          <w:spacing w:val="-9"/>
          <w:w w:val="105"/>
          <w:sz w:val="18"/>
        </w:rPr>
        <w:t>5</w:t>
      </w:r>
      <w:r>
        <w:rPr>
          <w:rFonts w:ascii="Arial" w:hAnsi="Arial"/>
          <w:color w:val="494F54"/>
          <w:w w:val="105"/>
          <w:sz w:val="18"/>
        </w:rPr>
        <w:t>,%</w:t>
      </w:r>
      <w:r>
        <w:rPr>
          <w:rFonts w:ascii="Arial" w:hAnsi="Arial"/>
          <w:color w:val="494F54"/>
          <w:spacing w:val="-36"/>
          <w:w w:val="105"/>
          <w:sz w:val="18"/>
        </w:rPr>
        <w:t> </w:t>
      </w:r>
      <w:r>
        <w:rPr>
          <w:rFonts w:ascii="Arial" w:hAnsi="Arial"/>
          <w:color w:val="3B333F"/>
          <w:spacing w:val="-18"/>
          <w:sz w:val="17"/>
        </w:rPr>
        <w:t>d</w:t>
      </w:r>
      <w:r>
        <w:rPr>
          <w:rFonts w:ascii="Arial" w:hAnsi="Arial"/>
          <w:color w:val="3B333F"/>
          <w:sz w:val="17"/>
        </w:rPr>
        <w:t>UI</w:t>
      </w:r>
      <w:r>
        <w:rPr>
          <w:rFonts w:ascii="Arial" w:hAnsi="Arial"/>
          <w:color w:val="3B333F"/>
          <w:spacing w:val="-35"/>
          <w:sz w:val="17"/>
        </w:rPr>
        <w:t> </w:t>
      </w:r>
      <w:r>
        <w:rPr>
          <w:rFonts w:ascii="Arial" w:hAnsi="Arial"/>
          <w:color w:val="3B333F"/>
          <w:spacing w:val="-16"/>
          <w:sz w:val="18"/>
        </w:rPr>
        <w:t>S</w:t>
      </w:r>
      <w:r>
        <w:rPr>
          <w:rFonts w:ascii="Arial" w:hAnsi="Arial"/>
          <w:color w:val="3B333F"/>
          <w:spacing w:val="-4"/>
          <w:sz w:val="18"/>
        </w:rPr>
        <w:t>M</w:t>
      </w:r>
      <w:r>
        <w:rPr>
          <w:rFonts w:ascii="Arial" w:hAnsi="Arial"/>
          <w:color w:val="3A033B"/>
          <w:spacing w:val="-16"/>
          <w:sz w:val="18"/>
        </w:rPr>
        <w:t>I</w:t>
      </w:r>
      <w:r>
        <w:rPr>
          <w:rFonts w:ascii="Arial" w:hAnsi="Arial"/>
          <w:color w:val="1F1D52"/>
          <w:sz w:val="18"/>
        </w:rPr>
        <w:t>C</w:t>
      </w:r>
      <w:r>
        <w:rPr>
          <w:rFonts w:ascii="Arial" w:hAnsi="Arial"/>
          <w:sz w:val="18"/>
        </w:rPr>
      </w:r>
    </w:p>
    <w:p>
      <w:pPr>
        <w:spacing w:after="0" w:line="709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760" w:bottom="280" w:left="1140" w:right="460"/>
          <w:cols w:num="2" w:equalWidth="0">
            <w:col w:w="4098" w:space="235"/>
            <w:col w:w="597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6"/>
          <w:szCs w:val="26"/>
        </w:rPr>
      </w:pPr>
    </w:p>
    <w:p>
      <w:pPr>
        <w:spacing w:line="301" w:lineRule="auto" w:before="68"/>
        <w:ind w:left="386" w:right="8849" w:hanging="1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81C31"/>
          <w:spacing w:val="-47"/>
          <w:w w:val="105"/>
          <w:sz w:val="25"/>
        </w:rPr>
        <w:t>P</w:t>
      </w:r>
      <w:r>
        <w:rPr>
          <w:rFonts w:ascii="Arial" w:hAnsi="Arial"/>
          <w:color w:val="281C31"/>
          <w:w w:val="105"/>
          <w:sz w:val="25"/>
        </w:rPr>
        <w:t>ours</w:t>
      </w:r>
      <w:r>
        <w:rPr>
          <w:rFonts w:ascii="Arial" w:hAnsi="Arial"/>
          <w:color w:val="281C31"/>
          <w:spacing w:val="-5"/>
          <w:w w:val="105"/>
          <w:sz w:val="25"/>
        </w:rPr>
        <w:t>u</w:t>
      </w:r>
      <w:r>
        <w:rPr>
          <w:rFonts w:ascii="Arial" w:hAnsi="Arial"/>
          <w:color w:val="281C31"/>
          <w:w w:val="105"/>
          <w:sz w:val="25"/>
        </w:rPr>
        <w:t>ite</w:t>
      </w:r>
      <w:r>
        <w:rPr>
          <w:rFonts w:ascii="Arial" w:hAnsi="Arial"/>
          <w:color w:val="281C31"/>
          <w:w w:val="110"/>
          <w:sz w:val="25"/>
        </w:rPr>
        <w:t> </w:t>
      </w:r>
      <w:r>
        <w:rPr>
          <w:rFonts w:ascii="Arial" w:hAnsi="Arial"/>
          <w:color w:val="281C31"/>
          <w:spacing w:val="-25"/>
          <w:w w:val="105"/>
          <w:sz w:val="25"/>
        </w:rPr>
        <w:t>d</w:t>
      </w:r>
      <w:r>
        <w:rPr>
          <w:rFonts w:ascii="Arial" w:hAnsi="Arial"/>
          <w:color w:val="593F4D"/>
          <w:spacing w:val="-21"/>
          <w:w w:val="105"/>
          <w:sz w:val="25"/>
        </w:rPr>
        <w:t>'</w:t>
      </w:r>
      <w:r>
        <w:rPr>
          <w:rFonts w:ascii="Arial" w:hAnsi="Arial"/>
          <w:color w:val="281C31"/>
          <w:w w:val="105"/>
          <w:sz w:val="25"/>
        </w:rPr>
        <w:t>étude</w:t>
      </w:r>
      <w:r>
        <w:rPr>
          <w:rFonts w:ascii="Arial" w:hAnsi="Arial"/>
          <w:color w:val="281C31"/>
          <w:spacing w:val="52"/>
          <w:w w:val="105"/>
          <w:sz w:val="25"/>
        </w:rPr>
        <w:t> </w:t>
      </w:r>
      <w:r>
        <w:rPr>
          <w:rFonts w:ascii="Arial" w:hAnsi="Arial"/>
          <w:color w:val="281C31"/>
          <w:w w:val="140"/>
          <w:sz w:val="25"/>
        </w:rPr>
        <w:t>:</w:t>
      </w:r>
      <w:r>
        <w:rPr>
          <w:rFonts w:ascii="Arial" w:hAnsi="Arial"/>
          <w:color w:val="281C31"/>
          <w:w w:val="170"/>
          <w:sz w:val="25"/>
        </w:rPr>
        <w:t> </w:t>
      </w:r>
      <w:r>
        <w:rPr>
          <w:rFonts w:ascii="Times New Roman" w:hAnsi="Times New Roman"/>
          <w:color w:val="3B333F"/>
          <w:w w:val="105"/>
          <w:sz w:val="24"/>
        </w:rPr>
        <w:t>BAC</w:t>
      </w:r>
      <w:r>
        <w:rPr>
          <w:rFonts w:ascii="Times New Roman" w:hAnsi="Times New Roman"/>
          <w:color w:val="3B333F"/>
          <w:spacing w:val="1"/>
          <w:w w:val="105"/>
          <w:sz w:val="24"/>
        </w:rPr>
        <w:t> </w:t>
      </w:r>
      <w:r>
        <w:rPr>
          <w:rFonts w:ascii="Arial" w:hAnsi="Arial"/>
          <w:color w:val="593F4D"/>
          <w:spacing w:val="-12"/>
          <w:w w:val="105"/>
          <w:sz w:val="23"/>
        </w:rPr>
        <w:t>P</w:t>
      </w:r>
      <w:r>
        <w:rPr>
          <w:rFonts w:ascii="Arial" w:hAnsi="Arial"/>
          <w:color w:val="5E5E5D"/>
          <w:spacing w:val="-9"/>
          <w:w w:val="105"/>
          <w:sz w:val="23"/>
        </w:rPr>
        <w:t>r</w:t>
      </w:r>
      <w:r>
        <w:rPr>
          <w:rFonts w:ascii="Arial" w:hAnsi="Arial"/>
          <w:color w:val="3B333F"/>
          <w:spacing w:val="-10"/>
          <w:w w:val="105"/>
          <w:sz w:val="23"/>
        </w:rPr>
        <w:t>o</w:t>
      </w:r>
      <w:r>
        <w:rPr>
          <w:rFonts w:ascii="Arial" w:hAnsi="Arial"/>
          <w:color w:val="5E5E5D"/>
          <w:spacing w:val="-5"/>
          <w:w w:val="105"/>
          <w:sz w:val="23"/>
        </w:rPr>
        <w:t>,</w:t>
      </w:r>
      <w:r>
        <w:rPr>
          <w:rFonts w:ascii="Arial" w:hAnsi="Arial"/>
          <w:sz w:val="23"/>
        </w:rPr>
      </w:r>
    </w:p>
    <w:p>
      <w:pPr>
        <w:tabs>
          <w:tab w:pos="2300" w:val="left" w:leader="none"/>
          <w:tab w:pos="3789" w:val="left" w:leader="none"/>
        </w:tabs>
        <w:spacing w:line="326" w:lineRule="auto" w:before="23"/>
        <w:ind w:left="407" w:right="6515" w:firstLine="36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81C31"/>
          <w:spacing w:val="-5"/>
          <w:w w:val="110"/>
          <w:sz w:val="23"/>
        </w:rPr>
        <w:t>me</w:t>
      </w:r>
      <w:r>
        <w:rPr>
          <w:rFonts w:ascii="Arial" w:hAnsi="Arial"/>
          <w:color w:val="540A33"/>
          <w:spacing w:val="-5"/>
          <w:w w:val="110"/>
          <w:sz w:val="23"/>
        </w:rPr>
        <w:t>n</w:t>
      </w:r>
      <w:r>
        <w:rPr>
          <w:rFonts w:ascii="Arial" w:hAnsi="Arial"/>
          <w:color w:val="494F54"/>
          <w:spacing w:val="-3"/>
          <w:w w:val="110"/>
          <w:sz w:val="23"/>
        </w:rPr>
        <w:t>t</w:t>
      </w:r>
      <w:r>
        <w:rPr>
          <w:rFonts w:ascii="Arial" w:hAnsi="Arial"/>
          <w:color w:val="540A33"/>
          <w:spacing w:val="-4"/>
          <w:w w:val="110"/>
          <w:sz w:val="23"/>
        </w:rPr>
        <w:t>i</w:t>
      </w:r>
      <w:r>
        <w:rPr>
          <w:rFonts w:ascii="Arial" w:hAnsi="Arial"/>
          <w:color w:val="3B333F"/>
          <w:spacing w:val="-4"/>
          <w:w w:val="110"/>
          <w:sz w:val="23"/>
        </w:rPr>
        <w:t>o</w:t>
      </w:r>
      <w:r>
        <w:rPr>
          <w:rFonts w:ascii="Arial" w:hAnsi="Arial"/>
          <w:color w:val="540A33"/>
          <w:spacing w:val="-5"/>
          <w:w w:val="110"/>
          <w:sz w:val="23"/>
        </w:rPr>
        <w:t>n</w:t>
      </w:r>
      <w:r>
        <w:rPr>
          <w:rFonts w:ascii="Arial" w:hAnsi="Arial"/>
          <w:color w:val="540A33"/>
          <w:sz w:val="23"/>
        </w:rPr>
        <w:tab/>
      </w:r>
      <w:r>
        <w:rPr>
          <w:rFonts w:ascii="Arial" w:hAnsi="Arial"/>
          <w:color w:val="540A33"/>
          <w:w w:val="99"/>
          <w:sz w:val="23"/>
        </w:rPr>
      </w:r>
      <w:r>
        <w:rPr>
          <w:rFonts w:ascii="Arial" w:hAnsi="Arial"/>
          <w:color w:val="540A33"/>
          <w:w w:val="99"/>
          <w:sz w:val="23"/>
          <w:u w:val="single" w:color="4B6028"/>
        </w:rPr>
        <w:t> </w:t>
      </w:r>
      <w:r>
        <w:rPr>
          <w:rFonts w:ascii="Arial" w:hAnsi="Arial"/>
          <w:color w:val="540A33"/>
          <w:sz w:val="23"/>
          <w:u w:val="single" w:color="4B6028"/>
        </w:rPr>
        <w:tab/>
      </w:r>
      <w:r>
        <w:rPr>
          <w:rFonts w:ascii="Arial" w:hAnsi="Arial"/>
          <w:color w:val="540A33"/>
          <w:sz w:val="23"/>
        </w:rPr>
      </w:r>
      <w:r>
        <w:rPr>
          <w:rFonts w:ascii="Arial" w:hAnsi="Arial"/>
          <w:color w:val="540A33"/>
          <w:spacing w:val="24"/>
          <w:sz w:val="23"/>
        </w:rPr>
        <w:t> </w:t>
      </w:r>
      <w:r>
        <w:rPr>
          <w:rFonts w:ascii="Arial" w:hAnsi="Arial"/>
          <w:color w:val="3B333F"/>
          <w:spacing w:val="-3"/>
          <w:w w:val="110"/>
          <w:sz w:val="23"/>
        </w:rPr>
        <w:t>comp</w:t>
      </w:r>
      <w:r>
        <w:rPr>
          <w:rFonts w:ascii="Arial" w:hAnsi="Arial"/>
          <w:color w:val="540A33"/>
          <w:spacing w:val="-2"/>
          <w:w w:val="110"/>
          <w:sz w:val="23"/>
        </w:rPr>
        <w:t>l</w:t>
      </w:r>
      <w:r>
        <w:rPr>
          <w:rFonts w:ascii="Arial" w:hAnsi="Arial"/>
          <w:color w:val="3B333F"/>
          <w:spacing w:val="-3"/>
          <w:w w:val="110"/>
          <w:sz w:val="23"/>
        </w:rPr>
        <w:t>ém</w:t>
      </w:r>
      <w:r>
        <w:rPr>
          <w:rFonts w:ascii="Arial" w:hAnsi="Arial"/>
          <w:sz w:val="23"/>
        </w:rPr>
      </w:r>
    </w:p>
    <w:p>
      <w:pPr>
        <w:spacing w:line="260" w:lineRule="exact" w:before="0"/>
        <w:ind w:left="400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81C31"/>
          <w:spacing w:val="13"/>
          <w:w w:val="115"/>
          <w:sz w:val="23"/>
        </w:rPr>
        <w:t>e</w:t>
      </w:r>
      <w:r>
        <w:rPr>
          <w:rFonts w:ascii="Arial"/>
          <w:color w:val="540A33"/>
          <w:spacing w:val="-19"/>
          <w:w w:val="115"/>
          <w:sz w:val="23"/>
        </w:rPr>
        <w:t>n</w:t>
      </w:r>
      <w:r>
        <w:rPr>
          <w:rFonts w:ascii="Arial"/>
          <w:color w:val="5E5E5D"/>
          <w:spacing w:val="-1"/>
          <w:w w:val="115"/>
          <w:sz w:val="23"/>
        </w:rPr>
        <w:t>t</w:t>
      </w:r>
      <w:r>
        <w:rPr>
          <w:rFonts w:ascii="Arial"/>
          <w:color w:val="281C31"/>
          <w:spacing w:val="25"/>
          <w:w w:val="115"/>
          <w:sz w:val="23"/>
        </w:rPr>
        <w:t>a</w:t>
      </w:r>
      <w:r>
        <w:rPr>
          <w:rFonts w:ascii="Arial"/>
          <w:color w:val="540A33"/>
          <w:spacing w:val="3"/>
          <w:w w:val="115"/>
          <w:sz w:val="23"/>
        </w:rPr>
        <w:t>i</w:t>
      </w:r>
      <w:r>
        <w:rPr>
          <w:rFonts w:ascii="Arial"/>
          <w:color w:val="5E5E5D"/>
          <w:spacing w:val="2"/>
          <w:w w:val="115"/>
          <w:sz w:val="23"/>
        </w:rPr>
        <w:t>r</w:t>
      </w:r>
      <w:r>
        <w:rPr>
          <w:rFonts w:ascii="Arial"/>
          <w:color w:val="281C31"/>
          <w:spacing w:val="-36"/>
          <w:w w:val="115"/>
          <w:sz w:val="23"/>
        </w:rPr>
        <w:t>e</w:t>
      </w:r>
      <w:r>
        <w:rPr>
          <w:rFonts w:ascii="Arial"/>
          <w:color w:val="494F54"/>
          <w:spacing w:val="-159"/>
          <w:w w:val="115"/>
          <w:sz w:val="23"/>
        </w:rPr>
        <w:t>.</w:t>
      </w:r>
      <w:r>
        <w:rPr>
          <w:rFonts w:ascii="Arial"/>
          <w:color w:val="494F54"/>
          <w:spacing w:val="-63"/>
          <w:w w:val="115"/>
          <w:sz w:val="23"/>
        </w:rPr>
        <w:t>.</w:t>
      </w:r>
      <w:r>
        <w:rPr>
          <w:rFonts w:ascii="Arial"/>
          <w:color w:val="494F54"/>
          <w:w w:val="115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4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564124" cy="283464"/>
            <wp:effectExtent l="0" t="0" r="0" b="0"/>
            <wp:docPr id="3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760" w:bottom="280" w:left="1140" w:right="460"/>
        </w:sectPr>
      </w:pPr>
    </w:p>
    <w:p>
      <w:pPr>
        <w:spacing w:line="240" w:lineRule="auto" w:before="0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232;height:694" coordorigin="45,32" coordsize="3232,694">
              <v:shape style="position:absolute;left:45;top:32;width:3232;height:694" coordorigin="45,32" coordsize="3232,694" path="m45,726l3277,726,3277,32,45,32,45,726xe" filled="true" fillcolor="#fff3f3" stroked="false">
                <v:path arrowok="t"/>
                <v:fill type="solid"/>
              </v:shape>
            </v:group>
            <v:group style="position:absolute;left:139;top:61;width:3045;height:634" coordorigin="139,61" coordsize="3045,634">
              <v:shape style="position:absolute;left:139;top:61;width:3045;height:634" coordorigin="139,61" coordsize="3045,634" path="m139,695l3183,695,3183,61,139,61,139,695xe" filled="true" fillcolor="#fff3f3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ff3f3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525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volution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des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vœux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projet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pacing w:val="-13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622322"/>
                          <w:sz w:val="32"/>
                        </w:rPr>
                        <w:t>professionnel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98pt;height:34.1pt;mso-position-horizontal-relative:char;mso-position-vertical-relative:line" type="#_x0000_t202" filled="true" fillcolor="#f1dbdb" stroked="false">
            <v:textbox inset="0,0,0,0">
              <w:txbxContent>
                <w:p>
                  <w:pPr>
                    <w:spacing w:before="0"/>
                    <w:ind w:left="28" w:right="238" w:firstLine="427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Remplissez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au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fur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et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à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 mesure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l’année,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vos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vœux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choix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métier,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par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ordre</w:t>
                  </w:r>
                  <w:r>
                    <w:rPr>
                      <w:rFonts w:ascii="Calibri" w:hAnsi="Calibri" w:cs="Calibri" w:eastAsia="Calibri"/>
                      <w:spacing w:val="37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préférence.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Ces vœux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pourront</w:t>
                  </w:r>
                  <w:r>
                    <w:rPr>
                      <w:rFonts w:ascii="Calibri" w:hAnsi="Calibri" w:cs="Calibri" w:eastAsia="Calibri"/>
                      <w:spacing w:val="-2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évoluer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en</w:t>
                  </w:r>
                  <w:r>
                    <w:rPr>
                      <w:rFonts w:ascii="Calibri" w:hAnsi="Calibri" w:cs="Calibri" w:eastAsia="Calibri"/>
                      <w:spacing w:val="-3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8"/>
                      <w:szCs w:val="28"/>
                    </w:rPr>
                    <w:t>fonction</w:t>
                  </w:r>
                  <w:r>
                    <w:rPr>
                      <w:rFonts w:ascii="Calibri" w:hAnsi="Calibri" w:cs="Calibri" w:eastAsia="Calibri"/>
                      <w:spacing w:val="1"/>
                      <w:sz w:val="28"/>
                      <w:szCs w:val="28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8"/>
                      <w:szCs w:val="28"/>
                    </w:rPr>
                    <w:t>: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top="620" w:bottom="0" w:left="580" w:right="1040"/>
        </w:sectPr>
      </w:pPr>
    </w:p>
    <w:p>
      <w:pPr>
        <w:pStyle w:val="BodyText"/>
        <w:numPr>
          <w:ilvl w:val="0"/>
          <w:numId w:val="34"/>
        </w:numPr>
        <w:tabs>
          <w:tab w:pos="993" w:val="left" w:leader="none"/>
        </w:tabs>
        <w:spacing w:line="292" w:lineRule="exact" w:before="0" w:after="0"/>
        <w:ind w:left="992" w:right="0" w:hanging="492"/>
        <w:jc w:val="left"/>
      </w:pPr>
      <w:r>
        <w:rPr/>
        <w:t>des</w:t>
      </w:r>
      <w:r>
        <w:rPr>
          <w:spacing w:val="-3"/>
        </w:rPr>
        <w:t> </w:t>
      </w:r>
      <w:r>
        <w:rPr>
          <w:spacing w:val="-1"/>
        </w:rPr>
        <w:t>visites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chantier,</w:t>
      </w:r>
      <w:r>
        <w:rPr/>
      </w:r>
    </w:p>
    <w:p>
      <w:pPr>
        <w:pStyle w:val="BodyText"/>
        <w:numPr>
          <w:ilvl w:val="0"/>
          <w:numId w:val="34"/>
        </w:numPr>
        <w:tabs>
          <w:tab w:pos="993" w:val="left" w:leader="none"/>
        </w:tabs>
        <w:spacing w:line="240" w:lineRule="auto" w:before="2" w:after="0"/>
        <w:ind w:left="992" w:right="0" w:hanging="49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des </w:t>
      </w:r>
      <w:r>
        <w:rPr>
          <w:rFonts w:ascii="Calibri" w:hAnsi="Calibri" w:cs="Calibri" w:eastAsia="Calibri"/>
          <w:spacing w:val="-1"/>
        </w:rPr>
        <w:t>visites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d’établissement,</w:t>
      </w:r>
    </w:p>
    <w:p>
      <w:pPr>
        <w:pStyle w:val="BodyText"/>
        <w:numPr>
          <w:ilvl w:val="0"/>
          <w:numId w:val="34"/>
        </w:numPr>
        <w:tabs>
          <w:tab w:pos="993" w:val="left" w:leader="none"/>
        </w:tabs>
        <w:spacing w:line="240" w:lineRule="auto" w:before="0" w:after="0"/>
        <w:ind w:left="992" w:right="0" w:hanging="492"/>
        <w:jc w:val="left"/>
      </w:pPr>
      <w:r>
        <w:rPr/>
        <w:t>des</w:t>
      </w:r>
      <w:r>
        <w:rPr>
          <w:spacing w:val="-7"/>
        </w:rPr>
        <w:t> </w:t>
      </w:r>
      <w:r>
        <w:rPr>
          <w:spacing w:val="-1"/>
        </w:rPr>
        <w:t>stages</w:t>
      </w:r>
      <w:r>
        <w:rPr>
          <w:spacing w:val="-7"/>
        </w:rPr>
        <w:t> </w:t>
      </w:r>
      <w:r>
        <w:rPr>
          <w:spacing w:val="-1"/>
        </w:rPr>
        <w:t>effectués,</w:t>
      </w:r>
      <w:r>
        <w:rPr/>
      </w:r>
    </w:p>
    <w:p>
      <w:pPr>
        <w:pStyle w:val="BodyText"/>
        <w:numPr>
          <w:ilvl w:val="0"/>
          <w:numId w:val="34"/>
        </w:numPr>
        <w:tabs>
          <w:tab w:pos="993" w:val="left" w:leader="none"/>
        </w:tabs>
        <w:spacing w:line="240" w:lineRule="auto" w:before="0" w:after="0"/>
        <w:ind w:left="992" w:right="0" w:hanging="492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des </w:t>
      </w:r>
      <w:r>
        <w:rPr>
          <w:rFonts w:ascii="Calibri" w:hAnsi="Calibri" w:cs="Calibri" w:eastAsia="Calibri"/>
          <w:spacing w:val="-1"/>
        </w:rPr>
        <w:t>projets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d’ateliers,</w:t>
      </w:r>
    </w:p>
    <w:p>
      <w:pPr>
        <w:pStyle w:val="BodyText"/>
        <w:numPr>
          <w:ilvl w:val="0"/>
          <w:numId w:val="34"/>
        </w:numPr>
        <w:tabs>
          <w:tab w:pos="992" w:val="left" w:leader="none"/>
        </w:tabs>
        <w:spacing w:line="292" w:lineRule="exact" w:before="0" w:after="0"/>
        <w:ind w:left="992" w:right="0" w:hanging="492"/>
        <w:jc w:val="left"/>
      </w:pPr>
      <w:r>
        <w:rPr/>
        <w:br w:type="column"/>
        <w:t>des</w:t>
      </w:r>
      <w:r>
        <w:rPr>
          <w:spacing w:val="-4"/>
        </w:rPr>
        <w:t> </w:t>
      </w:r>
      <w:r>
        <w:rPr>
          <w:spacing w:val="-1"/>
        </w:rPr>
        <w:t>mini-stages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5"/>
        </w:rPr>
        <w:t> </w:t>
      </w:r>
      <w:r>
        <w:rPr>
          <w:spacing w:val="-1"/>
        </w:rPr>
        <w:t>portes</w:t>
      </w:r>
      <w:r>
        <w:rPr>
          <w:spacing w:val="-7"/>
        </w:rPr>
        <w:t> </w:t>
      </w:r>
      <w:r>
        <w:rPr>
          <w:spacing w:val="-1"/>
        </w:rPr>
        <w:t>ouvertes</w:t>
      </w:r>
      <w:r>
        <w:rPr/>
      </w:r>
    </w:p>
    <w:p>
      <w:pPr>
        <w:pStyle w:val="BodyText"/>
        <w:numPr>
          <w:ilvl w:val="0"/>
          <w:numId w:val="34"/>
        </w:numPr>
        <w:tabs>
          <w:tab w:pos="992" w:val="left" w:leader="none"/>
        </w:tabs>
        <w:spacing w:line="240" w:lineRule="auto" w:before="2" w:after="0"/>
        <w:ind w:left="992" w:right="0" w:hanging="492"/>
        <w:jc w:val="left"/>
      </w:pP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COP</w:t>
      </w:r>
      <w:r>
        <w:rPr/>
        <w:t> </w:t>
      </w:r>
      <w:r>
        <w:rPr>
          <w:spacing w:val="-1"/>
        </w:rPr>
        <w:t>et du</w:t>
      </w:r>
      <w:r>
        <w:rPr/>
        <w:t> </w:t>
      </w:r>
      <w:r>
        <w:rPr>
          <w:spacing w:val="-2"/>
        </w:rPr>
        <w:t>CIO,</w:t>
      </w:r>
      <w:r>
        <w:rPr/>
      </w:r>
    </w:p>
    <w:p>
      <w:pPr>
        <w:pStyle w:val="BodyText"/>
        <w:numPr>
          <w:ilvl w:val="0"/>
          <w:numId w:val="34"/>
        </w:numPr>
        <w:tabs>
          <w:tab w:pos="992" w:val="left" w:leader="none"/>
        </w:tabs>
        <w:spacing w:line="240" w:lineRule="auto" w:before="0" w:after="0"/>
        <w:ind w:left="992" w:right="0" w:hanging="492"/>
        <w:jc w:val="left"/>
      </w:pPr>
      <w:r>
        <w:rPr/>
        <w:t>des</w:t>
      </w:r>
      <w:r>
        <w:rPr>
          <w:spacing w:val="-5"/>
        </w:rPr>
        <w:t> </w:t>
      </w:r>
      <w:r>
        <w:rPr>
          <w:spacing w:val="-1"/>
        </w:rPr>
        <w:t>réflexions</w:t>
      </w:r>
      <w:r>
        <w:rPr>
          <w:spacing w:val="-5"/>
        </w:rPr>
        <w:t> </w:t>
      </w:r>
      <w:r>
        <w:rPr/>
        <w:t>avec</w:t>
      </w:r>
      <w:r>
        <w:rPr>
          <w:spacing w:val="-5"/>
        </w:rPr>
        <w:t> </w:t>
      </w:r>
      <w:r>
        <w:rPr>
          <w:spacing w:val="-1"/>
        </w:rPr>
        <w:t>votre</w:t>
      </w:r>
      <w:r>
        <w:rPr>
          <w:spacing w:val="-6"/>
        </w:rPr>
        <w:t> </w:t>
      </w:r>
      <w:r>
        <w:rPr>
          <w:spacing w:val="-1"/>
        </w:rPr>
        <w:t>entourage</w:t>
      </w:r>
      <w:r>
        <w:rPr/>
      </w:r>
    </w:p>
    <w:p>
      <w:pPr>
        <w:pStyle w:val="BodyText"/>
        <w:numPr>
          <w:ilvl w:val="0"/>
          <w:numId w:val="34"/>
        </w:numPr>
        <w:tabs>
          <w:tab w:pos="992" w:val="left" w:leader="none"/>
        </w:tabs>
        <w:spacing w:line="240" w:lineRule="auto" w:before="0" w:after="0"/>
        <w:ind w:left="992" w:right="0" w:hanging="492"/>
        <w:jc w:val="left"/>
      </w:pPr>
      <w:r>
        <w:rPr>
          <w:spacing w:val="-1"/>
        </w:rPr>
        <w:t>autre...</w:t>
      </w:r>
    </w:p>
    <w:p>
      <w:pPr>
        <w:spacing w:after="0" w:line="240" w:lineRule="auto"/>
        <w:jc w:val="left"/>
        <w:sectPr>
          <w:type w:val="continuous"/>
          <w:pgSz w:w="11910" w:h="16840"/>
          <w:pgMar w:top="760" w:bottom="280" w:left="580" w:right="1040"/>
          <w:cols w:num="2" w:equalWidth="0">
            <w:col w:w="3669" w:space="1636"/>
            <w:col w:w="4985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2160"/>
        <w:gridCol w:w="4069"/>
        <w:gridCol w:w="3109"/>
      </w:tblGrid>
      <w:tr>
        <w:trPr>
          <w:trHeight w:val="465" w:hRule="exact"/>
        </w:trPr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>
              <w:pStyle w:val="TableParagraph"/>
              <w:spacing w:line="240" w:lineRule="auto" w:before="105"/>
              <w:ind w:right="0"/>
              <w:jc w:val="center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36"/>
              </w:rPr>
              <w:t>4ème</w:t>
            </w:r>
            <w:r>
              <w:rPr>
                <w:rFonts w:ascii="Calibri" w:hAnsi="Calibri"/>
                <w:sz w:val="36"/>
              </w:rPr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SEPTEMBRE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NOVEMBRE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JANVIER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fais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 stage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08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Durée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MARS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right="1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MAI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fais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 stage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92" w:lineRule="exact" w:before="21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Durée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40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493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right="1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JUIN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74705"/>
            <w:textDirection w:val="btLr"/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69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17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0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2"/>
        <w:gridCol w:w="1697"/>
        <w:gridCol w:w="4714"/>
        <w:gridCol w:w="2926"/>
      </w:tblGrid>
      <w:tr>
        <w:trPr>
          <w:trHeight w:val="463" w:hRule="exact"/>
        </w:trPr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>
              <w:pStyle w:val="TableParagraph"/>
              <w:spacing w:line="240" w:lineRule="auto" w:before="105"/>
              <w:ind w:left="16" w:right="0"/>
              <w:jc w:val="center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36"/>
              </w:rPr>
              <w:t>3ème</w:t>
            </w:r>
            <w:r>
              <w:rPr>
                <w:rFonts w:ascii="Calibri" w:hAnsi="Calibri"/>
                <w:sz w:val="36"/>
              </w:rPr>
            </w:r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left="3"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SEPTEMBRE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NOVEMBRE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fais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 stage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Durée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5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left="3"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JANVIER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7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4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MARS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 w:firstLine="41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Je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fais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un stage</w:t>
            </w:r>
            <w:r>
              <w:rPr>
                <w:rFonts w:ascii="Calibri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Durée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3</w:t>
            </w:r>
          </w:p>
        </w:tc>
        <w:tc>
          <w:tcPr>
            <w:tcW w:w="47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MAI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6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77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933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 w:before="111"/>
              <w:ind w:left="10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PRE-AFFECTATION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5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left="26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PERIODE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pacing w:val="-1"/>
                <w:sz w:val="28"/>
              </w:rPr>
              <w:t>JUIN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463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1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6"/>
              <w:ind w:left="46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Vœu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2</w:t>
            </w:r>
          </w:p>
        </w:tc>
        <w:tc>
          <w:tcPr>
            <w:tcW w:w="7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75" w:hRule="exact"/>
        </w:trPr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  <w:textDirection w:val="btLr"/>
          </w:tcPr>
          <w:p>
            <w:pPr/>
          </w:p>
        </w:tc>
        <w:tc>
          <w:tcPr>
            <w:tcW w:w="1697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212"/>
              <w:ind w:left="13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AFFECTATION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640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CAP </w:t>
            </w:r>
            <w:r>
              <w:rPr>
                <w:rFonts w:ascii="Calibri"/>
                <w:sz w:val="28"/>
              </w:rPr>
              <w:t>:</w:t>
            </w:r>
            <w:r>
              <w:rPr>
                <w:rFonts w:ascii="Calibri"/>
                <w:spacing w:val="-2"/>
                <w:sz w:val="28"/>
              </w:rPr>
              <w:t> ..............................................................................................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28"/>
              </w:rPr>
              <w:t>Etablissement </w:t>
            </w:r>
            <w:r>
              <w:rPr>
                <w:rFonts w:ascii="Calibri"/>
                <w:sz w:val="28"/>
              </w:rPr>
              <w:t>:</w:t>
            </w:r>
            <w:r>
              <w:rPr>
                <w:rFonts w:ascii="Calibri"/>
                <w:spacing w:val="-2"/>
                <w:sz w:val="28"/>
              </w:rPr>
              <w:t> ..............................................................................</w:t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</w:p>
          <w:p>
            <w:pPr>
              <w:pStyle w:val="TableParagraph"/>
              <w:spacing w:line="240" w:lineRule="auto"/>
              <w:ind w:left="8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Adresse</w:t>
            </w:r>
            <w:r>
              <w:rPr>
                <w:rFonts w:ascii="Calibri"/>
                <w:spacing w:val="-1"/>
                <w:sz w:val="28"/>
              </w:rPr>
              <w:t> </w:t>
            </w:r>
            <w:r>
              <w:rPr>
                <w:rFonts w:ascii="Calibri"/>
                <w:sz w:val="28"/>
              </w:rPr>
              <w:t>:</w:t>
            </w:r>
            <w:r>
              <w:rPr>
                <w:rFonts w:ascii="Calibri"/>
                <w:spacing w:val="-2"/>
                <w:sz w:val="28"/>
              </w:rPr>
              <w:t> ........................................................................................</w:t>
            </w:r>
          </w:p>
          <w:p>
            <w:pPr>
              <w:pStyle w:val="TableParagraph"/>
              <w:spacing w:line="240" w:lineRule="auto" w:before="239"/>
              <w:ind w:left="8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2"/>
                <w:sz w:val="28"/>
              </w:rPr>
              <w:t>.........................................................................................................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80" w:right="5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0;width:3232;height:696" coordorigin="45,30" coordsize="3232,696">
              <v:shape style="position:absolute;left:45;top:30;width:3232;height:696" coordorigin="45,30" coordsize="3232,696" path="m45,726l3277,726,3277,30,45,30,45,726xe" filled="true" fillcolor="#fff3f3" stroked="false">
                <v:path arrowok="t"/>
                <v:fill type="solid"/>
              </v:shape>
            </v:group>
            <v:group style="position:absolute;left:139;top:61;width:3045;height:634" coordorigin="139,61" coordsize="3045,634">
              <v:shape style="position:absolute;left:139;top:61;width:3045;height:634" coordorigin="139,61" coordsize="3045,634" path="m139,695l3183,695,3183,61,139,61,139,695xe" filled="true" fillcolor="#fff3f3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ff3f3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2"/>
                          <w:sz w:val="32"/>
                        </w:rPr>
                        <w:t>ONISEP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46.35pt;mso-position-horizontal-relative:char;mso-position-vertical-relative:line" type="#_x0000_t202" filled="true" fillcolor="#f1dbdb" stroked="false">
            <v:textbox inset="0,0,0,0">
              <w:txbxContent>
                <w:p>
                  <w:pPr>
                    <w:spacing w:line="341" w:lineRule="exact" w:before="0"/>
                    <w:ind w:left="3164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UTILISER DES RESSOURCES</w:t>
                  </w:r>
                  <w:r>
                    <w:rPr>
                      <w:rFonts w:asci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(ONISEP)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0"/>
                    <w:ind w:left="544" w:right="555" w:firstLine="108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L’ONISEP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(Organisation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Nationale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de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l’Information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Sur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l’Enseignement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les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Professions)</w:t>
                  </w:r>
                  <w:r>
                    <w:rPr>
                      <w:rFonts w:ascii="Calibri" w:hAnsi="Calibri" w:cs="Calibri" w:eastAsia="Calibri"/>
                      <w:spacing w:val="8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est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un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des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sites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internet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qui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peut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aider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à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s’informer</w:t>
                  </w:r>
                  <w:r>
                    <w:rPr>
                      <w:rFonts w:ascii="Calibri" w:hAnsi="Calibri" w:cs="Calibri" w:eastAsia="Calibri"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pour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préparer</w:t>
                  </w:r>
                  <w:r>
                    <w:rPr>
                      <w:rFonts w:ascii="Calibri" w:hAnsi="Calibri" w:cs="Calibri" w:eastAsia="Calibri"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  <w:t>son </w:t>
                  </w:r>
                  <w:r>
                    <w:rPr>
                      <w:rFonts w:ascii="Calibri" w:hAnsi="Calibri" w:cs="Calibri" w:eastAsia="Calibri"/>
                      <w:spacing w:val="-1"/>
                      <w:sz w:val="24"/>
                      <w:szCs w:val="24"/>
                    </w:rPr>
                    <w:t>projet d’orientation.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56"/>
        <w:ind w:left="133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z w:val="22"/>
          <w:szCs w:val="22"/>
        </w:rPr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ACCES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AU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SITE</w:t>
      </w:r>
      <w:r>
        <w:rPr>
          <w:rFonts w:ascii="Calibri" w:hAnsi="Calibri" w:cs="Calibri" w:eastAsia="Calibri"/>
          <w:b/>
          <w:bCs/>
          <w:spacing w:val="1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: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  <w:t>Pour </w:t>
      </w:r>
      <w:r>
        <w:rPr>
          <w:rFonts w:ascii="Calibri" w:hAnsi="Calibri" w:cs="Calibri" w:eastAsia="Calibri"/>
          <w:spacing w:val="-1"/>
          <w:sz w:val="22"/>
          <w:szCs w:val="22"/>
        </w:rPr>
        <w:t>aller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sur</w:t>
      </w:r>
      <w:r>
        <w:rPr>
          <w:rFonts w:ascii="Calibri" w:hAnsi="Calibri" w:cs="Calibri" w:eastAsia="Calibri"/>
          <w:spacing w:val="-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le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site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internet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de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l’ONISEP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vous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avez</w:t>
      </w:r>
      <w:r>
        <w:rPr>
          <w:rFonts w:ascii="Calibri" w:hAnsi="Calibri" w:cs="Calibri" w:eastAsia="Calibri"/>
          <w:sz w:val="22"/>
          <w:szCs w:val="22"/>
        </w:rPr>
        <w:t> d</w:t>
      </w:r>
      <w:r>
        <w:rPr>
          <w:rFonts w:ascii="Calibri" w:hAnsi="Calibri" w:cs="Calibri" w:eastAsia="Calibri"/>
          <w:sz w:val="22"/>
          <w:szCs w:val="22"/>
        </w:rPr>
        <w:t>eux</w:t>
      </w:r>
      <w:r>
        <w:rPr>
          <w:rFonts w:ascii="Calibri" w:hAnsi="Calibri" w:cs="Calibri" w:eastAsia="Calibri"/>
          <w:spacing w:val="-1"/>
          <w:sz w:val="22"/>
          <w:szCs w:val="22"/>
        </w:rPr>
        <w:t> solutions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: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4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1/</w:t>
      </w:r>
      <w:r>
        <w:rPr>
          <w:rFonts w:ascii="Calibri" w:hAnsi="Calibri" w:cs="Calibri" w:eastAsia="Calibri"/>
          <w:b/>
          <w:bCs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2"/>
          <w:szCs w:val="22"/>
        </w:rPr>
        <w:t>tapez </w:t>
      </w:r>
      <w:r>
        <w:rPr>
          <w:rFonts w:ascii="Calibri" w:hAnsi="Calibri" w:cs="Calibri" w:eastAsia="Calibri"/>
          <w:color w:val="0000FF"/>
          <w:sz w:val="22"/>
          <w:szCs w:val="22"/>
        </w:rPr>
      </w:r>
      <w:hyperlink r:id="rId74">
        <w:r>
          <w:rPr>
            <w:rFonts w:ascii="Calibri" w:hAnsi="Calibri" w:cs="Calibri" w:eastAsia="Calibri"/>
            <w:color w:val="0000FF"/>
            <w:spacing w:val="-1"/>
            <w:sz w:val="22"/>
            <w:szCs w:val="22"/>
            <w:u w:val="single" w:color="0000FF"/>
          </w:rPr>
          <w:t>http://www.onisep.fr/</w:t>
        </w:r>
        <w:r>
          <w:rPr>
            <w:rFonts w:ascii="Calibri" w:hAnsi="Calibri" w:cs="Calibri" w:eastAsia="Calibri"/>
            <w:color w:val="0000FF"/>
            <w:spacing w:val="2"/>
            <w:sz w:val="22"/>
            <w:szCs w:val="22"/>
            <w:u w:val="single" w:color="0000FF"/>
          </w:rPr>
          <w:t> </w:t>
        </w:r>
        <w:r>
          <w:rPr>
            <w:rFonts w:ascii="Calibri" w:hAnsi="Calibri" w:cs="Calibri" w:eastAsia="Calibri"/>
            <w:color w:val="0000FF"/>
            <w:spacing w:val="2"/>
            <w:sz w:val="22"/>
            <w:szCs w:val="22"/>
          </w:rPr>
        </w:r>
      </w:hyperlink>
      <w:r>
        <w:rPr>
          <w:rFonts w:ascii="Calibri" w:hAnsi="Calibri" w:cs="Calibri" w:eastAsia="Calibri"/>
          <w:spacing w:val="-1"/>
          <w:sz w:val="22"/>
          <w:szCs w:val="22"/>
        </w:rPr>
        <w:t>directement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dans</w:t>
      </w:r>
      <w:r>
        <w:rPr>
          <w:rFonts w:ascii="Calibri" w:hAnsi="Calibri" w:cs="Calibri" w:eastAsia="Calibri"/>
          <w:sz w:val="22"/>
          <w:szCs w:val="22"/>
        </w:rPr>
        <w:t> la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barre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d’adresse</w:t>
      </w:r>
    </w:p>
    <w:p>
      <w:pPr>
        <w:spacing w:line="200" w:lineRule="atLeast"/>
        <w:ind w:left="5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71.75pt;height:257.1500pt;mso-position-horizontal-relative:char;mso-position-vertical-relative:line" coordorigin="0,0" coordsize="9435,5143">
            <v:shape style="position:absolute;left:0;top:0;width:9164;height:5143" type="#_x0000_t75" stroked="false">
              <v:imagedata r:id="rId75" o:title=""/>
            </v:shape>
            <v:group style="position:absolute;left:218;top:641;width:9210;height:143" coordorigin="218,641" coordsize="9210,143">
              <v:shape style="position:absolute;left:218;top:641;width:9210;height:143" coordorigin="218,641" coordsize="9210,143" path="m218,784l9428,784,9428,641,218,641,218,784xe" filled="true" fillcolor="#ffffff" stroked="false">
                <v:path arrowok="t"/>
                <v:fill type="solid"/>
              </v:shape>
            </v:group>
            <v:group style="position:absolute;left:218;top:641;width:9210;height:143" coordorigin="218,641" coordsize="9210,143">
              <v:shape style="position:absolute;left:218;top:641;width:9210;height:143" coordorigin="218,641" coordsize="9210,143" path="m218,784l9428,784,9428,641,218,641,218,784xe" filled="false" stroked="true" strokeweight=".73701pt" strokecolor="#000000">
                <v:path arrowok="t"/>
              </v:shape>
            </v:group>
            <v:group style="position:absolute;left:128;top:221;width:2235;height:420" coordorigin="128,221" coordsize="2235,420">
              <v:shape style="position:absolute;left:128;top:221;width:2235;height:420" coordorigin="128,221" coordsize="2235,420" path="m128,431l160,381,215,349,295,320,397,294,518,272,585,262,656,252,731,244,810,238,892,232,977,227,1064,224,1153,222,1245,221,1337,222,1426,224,1514,227,1598,232,1680,238,1759,244,1834,252,1905,262,1972,272,2035,283,2147,307,2238,334,2306,365,2359,414,2363,431,2359,448,2306,497,2238,528,2147,555,2035,580,1972,590,1905,600,1834,610,1759,618,1680,625,1598,630,1514,635,1426,638,1337,640,1245,641,1153,640,1064,638,977,635,892,630,810,625,731,618,656,610,585,600,518,590,455,580,343,555,252,528,184,497,131,448,128,431xe" filled="false" stroked="true" strokeweight=".73701pt" strokecolor="#ff0000">
                <v:path arrowok="t"/>
              </v:shape>
            </v:group>
            <v:group style="position:absolute;left:1644;top:10;width:120;height:374" coordorigin="1644,10" coordsize="120,374">
              <v:shape style="position:absolute;left:1644;top:10;width:120;height:374" coordorigin="1644,10" coordsize="120,374" path="m1696,264l1644,264,1704,384,1754,284,1696,284,1696,264xe" filled="true" fillcolor="#ff0000" stroked="false">
                <v:path arrowok="t"/>
                <v:fill type="solid"/>
              </v:shape>
              <v:shape style="position:absolute;left:1644;top:10;width:120;height:374" coordorigin="1644,10" coordsize="120,374" path="m1711,264l1696,264,1696,284,1711,284,1711,264xe" filled="true" fillcolor="#ff0000" stroked="false">
                <v:path arrowok="t"/>
                <v:fill type="solid"/>
              </v:shape>
              <v:shape style="position:absolute;left:1644;top:10;width:120;height:374" coordorigin="1644,10" coordsize="120,374" path="m1764,264l1711,264,1711,284,1754,284,1764,264xe" filled="true" fillcolor="#ff0000" stroked="false">
                <v:path arrowok="t"/>
                <v:fill type="solid"/>
              </v:shape>
              <v:shape style="position:absolute;left:1644;top:10;width:120;height:374" coordorigin="1644,10" coordsize="120,374" path="m1710,10l1695,10,1696,264,1711,264,1710,10xe" filled="true" fillcolor="#ff0000" stroked="false">
                <v:path arrowok="t"/>
                <v:fill type="solid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2"/>
          <w:szCs w:val="12"/>
        </w:rPr>
      </w:pPr>
    </w:p>
    <w:p>
      <w:pPr>
        <w:spacing w:before="44"/>
        <w:ind w:left="140" w:right="299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7.974998pt;margin-top:18.41008pt;width:470.35pt;height:292.350pt;mso-position-horizontal-relative:page;mso-position-vertical-relative:paragraph;z-index:-398272" coordorigin="959,368" coordsize="9407,5847">
            <v:shape style="position:absolute;left:959;top:924;width:9407;height:5291" type="#_x0000_t75" stroked="false">
              <v:imagedata r:id="rId76" o:title=""/>
            </v:shape>
            <v:group style="position:absolute;left:1020;top:1795;width:2235;height:420" coordorigin="1020,1795" coordsize="2235,420">
              <v:shape style="position:absolute;left:1020;top:1795;width:2235;height:420" coordorigin="1020,1795" coordsize="2235,420" path="m1020,2005l1052,1954,1108,1923,1187,1894,1289,1868,1410,1845,1478,1835,1549,1826,1624,1818,1703,1811,1784,1806,1869,1801,1956,1798,2046,1795,2138,1795,2229,1795,2319,1798,2406,1801,2491,1806,2572,1811,2651,1818,2726,1826,2797,1835,2865,1845,2928,1856,3039,1881,3130,1908,3198,1938,3251,1988,3255,2005,3251,2022,3198,2071,3130,2101,3039,2129,2928,2153,2865,2164,2797,2174,2726,2183,2651,2191,2572,2198,2491,2204,2406,2209,2319,2212,2229,2214,2138,2215,2046,2214,1956,2212,1869,2209,1784,2204,1703,2198,1624,2191,1549,2183,1478,2174,1410,2164,1347,2153,1236,2129,1145,2101,1077,2071,1024,2022,1020,2005xe" filled="false" stroked="true" strokeweight=".73701pt" strokecolor="#ff0000">
                <v:path arrowok="t"/>
              </v:shape>
            </v:group>
            <v:group style="position:absolute;left:2287;top:373;width:341;height:1248" coordorigin="2287,373" coordsize="341,1248">
              <v:shape style="position:absolute;left:2287;top:373;width:341;height:1248" coordorigin="2287,373" coordsize="341,1248" path="m2561,1506l2510,1518,2597,1621,2619,1525,2566,1525,2561,1506xe" filled="true" fillcolor="#ff0000" stroked="false">
                <v:path arrowok="t"/>
                <v:fill type="solid"/>
              </v:shape>
              <v:shape style="position:absolute;left:2287;top:373;width:341;height:1248" coordorigin="2287,373" coordsize="341,1248" path="m2576,1502l2561,1506,2566,1525,2581,1522,2576,1502xe" filled="true" fillcolor="#ff0000" stroked="false">
                <v:path arrowok="t"/>
                <v:fill type="solid"/>
              </v:shape>
              <v:shape style="position:absolute;left:2287;top:373;width:341;height:1248" coordorigin="2287,373" coordsize="341,1248" path="m2627,1490l2576,1502,2581,1522,2566,1525,2619,1525,2627,1490xe" filled="true" fillcolor="#ff0000" stroked="false">
                <v:path arrowok="t"/>
                <v:fill type="solid"/>
              </v:shape>
              <v:shape style="position:absolute;left:2287;top:373;width:341;height:1248" coordorigin="2287,373" coordsize="341,1248" path="m2301,373l2287,377,2561,1506,2576,1502,2301,373xe" filled="true" fillcolor="#ff0000" stroked="false">
                <v:path arrowok="t"/>
                <v:fill type="solid"/>
              </v:shape>
            </v:group>
            <v:group style="position:absolute;left:1740;top:3676;width:2235;height:420" coordorigin="1740,3676" coordsize="2235,420">
              <v:shape style="position:absolute;left:1740;top:3676;width:2235;height:420" coordorigin="1740,3676" coordsize="2235,420" path="m1740,3886l1772,3835,1828,3804,1907,3775,2009,3749,2130,3726,2198,3716,2269,3707,2344,3699,2423,3692,2504,3687,2589,3682,2676,3679,2766,3676,2858,3676,2949,3676,3039,3679,3126,3682,3211,3687,3292,3692,3371,3699,3446,3707,3517,3716,3585,3726,3648,3737,3759,3762,3850,3789,3918,3819,3971,3869,3975,3886,3971,3903,3918,3952,3850,3982,3759,4010,3648,4034,3585,4045,3517,4055,3446,4064,3371,4072,3292,4079,3211,4085,3126,4090,3039,4093,2949,4095,2858,4096,2766,4095,2676,4093,2589,4090,2504,4085,2423,4079,2344,4072,2269,4064,2198,4055,2130,4045,2067,4034,1956,4010,1865,3982,1797,3952,1744,3903,1740,3886xe" filled="false" stroked="true" strokeweight=".73701pt" strokecolor="#e26c09">
                <v:path arrowok="t"/>
              </v:shape>
            </v:group>
            <v:group style="position:absolute;left:3316;top:368;width:6634;height:3137" coordorigin="3316,368" coordsize="6634,3137">
              <v:shape style="position:absolute;left:3316;top:368;width:6634;height:3137" coordorigin="3316,368" coordsize="6634,3137" path="m3399,3396l3316,3502,3450,3505,3432,3466,3410,3466,3403,3453,3421,3444,3399,3396xe" filled="true" fillcolor="#e26c09" stroked="false">
                <v:path arrowok="t"/>
                <v:fill type="solid"/>
              </v:shape>
              <v:shape style="position:absolute;left:3316;top:368;width:6634;height:3137" coordorigin="3316,368" coordsize="6634,3137" path="m3421,3444l3403,3453,3410,3466,3428,3457,3421,3444xe" filled="true" fillcolor="#e26c09" stroked="false">
                <v:path arrowok="t"/>
                <v:fill type="solid"/>
              </v:shape>
              <v:shape style="position:absolute;left:3316;top:368;width:6634;height:3137" coordorigin="3316,368" coordsize="6634,3137" path="m3428,3457l3410,3466,3432,3466,3428,3457xe" filled="true" fillcolor="#e26c09" stroked="false">
                <v:path arrowok="t"/>
                <v:fill type="solid"/>
              </v:shape>
              <v:shape style="position:absolute;left:3316;top:368;width:6634;height:3137" coordorigin="3316,368" coordsize="6634,3137" path="m9943,368l3421,3444,3428,3457,9949,382,9943,368xe" filled="true" fillcolor="#e26c0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/>
          <w:b/>
          <w:spacing w:val="-1"/>
          <w:sz w:val="28"/>
        </w:rPr>
        <w:t>2/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sz w:val="22"/>
        </w:rPr>
        <w:t>taper «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1"/>
          <w:sz w:val="22"/>
        </w:rPr>
        <w:t>Onisep</w:t>
      </w:r>
      <w:r>
        <w:rPr>
          <w:rFonts w:ascii="Calibri" w:hAnsi="Calibri"/>
          <w:sz w:val="22"/>
        </w:rPr>
        <w:t> »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dans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2"/>
          <w:sz w:val="22"/>
        </w:rPr>
        <w:t>le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moteur de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recherche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2"/>
          <w:sz w:val="22"/>
        </w:rPr>
        <w:t>puis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sur</w:t>
      </w:r>
      <w:r>
        <w:rPr>
          <w:rFonts w:ascii="Calibri" w:hAnsi="Calibri"/>
          <w:sz w:val="22"/>
        </w:rPr>
        <w:t> la </w:t>
      </w:r>
      <w:r>
        <w:rPr>
          <w:rFonts w:ascii="Calibri" w:hAnsi="Calibri"/>
          <w:spacing w:val="-1"/>
          <w:sz w:val="22"/>
        </w:rPr>
        <w:t>touche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pacing w:val="-1"/>
          <w:sz w:val="22"/>
        </w:rPr>
        <w:t>entré.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Cliquez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sur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pacing w:val="-1"/>
          <w:sz w:val="22"/>
        </w:rPr>
        <w:t>résultat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pacing w:val="-1"/>
          <w:sz w:val="22"/>
        </w:rPr>
        <w:t>Onisep</w:t>
      </w:r>
      <w:r>
        <w:rPr>
          <w:rFonts w:ascii="Calibri" w:hAnsi="Calibri"/>
          <w:sz w:val="22"/>
        </w:rPr>
        <w:t> :</w:t>
      </w:r>
      <w:r>
        <w:rPr>
          <w:rFonts w:ascii="Calibri" w:hAnsi="Calibri"/>
          <w:spacing w:val="61"/>
          <w:sz w:val="22"/>
        </w:rPr>
        <w:t> </w:t>
      </w:r>
      <w:r>
        <w:rPr>
          <w:rFonts w:ascii="Calibri" w:hAnsi="Calibri"/>
          <w:sz w:val="22"/>
        </w:rPr>
        <w:t>accueil »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before="36"/>
        <w:ind w:left="249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64.349998pt;margin-top:42.213604pt;width:531.5pt;height:391.55pt;mso-position-horizontal-relative:page;mso-position-vertical-relative:paragraph;z-index:-398128" coordorigin="1287,844" coordsize="10630,7831">
            <v:shape style="position:absolute;left:1287;top:844;width:10619;height:6731" type="#_x0000_t75" stroked="false">
              <v:imagedata r:id="rId77" o:title=""/>
            </v:shape>
            <v:group style="position:absolute;left:1287;top:2179;width:3086;height:848" coordorigin="1287,2179" coordsize="3086,848">
              <v:shape style="position:absolute;left:1287;top:2179;width:3086;height:848" coordorigin="1287,2179" coordsize="3086,848" path="m1287,3027l4373,3027,4373,2179,1287,2179,1287,3027xe" filled="true" fillcolor="#ffffff" stroked="false">
                <v:path arrowok="t"/>
                <v:fill type="solid"/>
              </v:shape>
            </v:group>
            <v:group style="position:absolute;left:4351;top:2621;width:1977;height:1177" coordorigin="4351,2621" coordsize="1977,1177">
              <v:shape style="position:absolute;left:4351;top:2621;width:1977;height:1177" coordorigin="4351,2621" coordsize="1977,1177" path="m6200,3748l6177,3787,6327,3797,6303,3760,6219,3760,6200,3748xe" filled="true" fillcolor="#ff0000" stroked="false">
                <v:path arrowok="t"/>
                <v:fill type="solid"/>
              </v:shape>
              <v:shape style="position:absolute;left:4351;top:2621;width:1977;height:1177" coordorigin="4351,2621" coordsize="1977,1177" path="m6223,3710l6200,3748,6219,3760,6242,3721,6223,3710xe" filled="true" fillcolor="#ff0000" stroked="false">
                <v:path arrowok="t"/>
                <v:fill type="solid"/>
              </v:shape>
              <v:shape style="position:absolute;left:4351;top:2621;width:1977;height:1177" coordorigin="4351,2621" coordsize="1977,1177" path="m6245,3671l6223,3710,6242,3721,6219,3760,6303,3760,6245,3671xe" filled="true" fillcolor="#ff0000" stroked="false">
                <v:path arrowok="t"/>
                <v:fill type="solid"/>
              </v:shape>
              <v:shape style="position:absolute;left:4351;top:2621;width:1977;height:1177" coordorigin="4351,2621" coordsize="1977,1177" path="m4373,2621l4351,2659,6200,3748,6223,3710,4373,2621xe" filled="true" fillcolor="#ff0000" stroked="false">
                <v:path arrowok="t"/>
                <v:fill type="solid"/>
              </v:shape>
            </v:group>
            <v:group style="position:absolute;left:6132;top:3796;width:1320;height:420" coordorigin="6132,3796" coordsize="1320,420">
              <v:shape style="position:absolute;left:6132;top:3796;width:1320;height:420" coordorigin="6132,3796" coordsize="1320,420" path="m6132,4006l6166,3940,6231,3896,6291,3870,6362,3847,6444,3828,6535,3813,6633,3802,6738,3797,6792,3796,6846,3797,6951,3802,7049,3813,7140,3828,7222,3847,7293,3870,7353,3896,7418,3940,7452,4006,7450,4023,7400,4088,7325,4130,7259,4155,7182,4176,7095,4193,7001,4206,6899,4214,6792,4216,6738,4216,6633,4210,6535,4200,6444,4185,6362,4166,6291,4143,6231,4117,6166,4073,6132,4006xe" filled="false" stroked="true" strokeweight="2.2394pt" strokecolor="#ff0000">
                <v:path arrowok="t"/>
              </v:shape>
            </v:group>
            <v:group style="position:absolute;left:1287;top:4919;width:3086;height:848" coordorigin="1287,4919" coordsize="3086,848">
              <v:shape style="position:absolute;left:1287;top:4919;width:3086;height:848" coordorigin="1287,4919" coordsize="3086,848" path="m1287,5767l4373,5767,4373,4919,1287,4919,1287,5767xe" filled="true" fillcolor="#ffffff" stroked="false">
                <v:path arrowok="t"/>
                <v:fill type="solid"/>
              </v:shape>
            </v:group>
            <v:group style="position:absolute;left:4355;top:4483;width:2499;height:921" coordorigin="4355,4483" coordsize="2499,921">
              <v:shape style="position:absolute;left:4355;top:4483;width:2499;height:921" coordorigin="4355,4483" coordsize="2499,921" path="m6719,4525l4355,5361,4369,5403,6734,4567,6719,4525xe" filled="true" fillcolor="#00af50" stroked="false">
                <v:path arrowok="t"/>
                <v:fill type="solid"/>
              </v:shape>
              <v:shape style="position:absolute;left:4355;top:4483;width:2499;height:921" coordorigin="4355,4483" coordsize="2499,921" path="m6837,4517l6740,4517,6755,4560,6734,4567,6749,4609,6837,4517xe" filled="true" fillcolor="#00af50" stroked="false">
                <v:path arrowok="t"/>
                <v:fill type="solid"/>
              </v:shape>
              <v:shape style="position:absolute;left:4355;top:4483;width:2499;height:921" coordorigin="4355,4483" coordsize="2499,921" path="m6740,4517l6719,4525,6734,4567,6755,4560,6740,4517xe" filled="true" fillcolor="#00af50" stroked="false">
                <v:path arrowok="t"/>
                <v:fill type="solid"/>
              </v:shape>
              <v:shape style="position:absolute;left:4355;top:4483;width:2499;height:921" coordorigin="4355,4483" coordsize="2499,921" path="m6704,4483l6719,4525,6740,4517,6837,4517,6853,4501,6704,4483xe" filled="true" fillcolor="#00af50" stroked="false">
                <v:path arrowok="t"/>
                <v:fill type="solid"/>
              </v:shape>
            </v:group>
            <v:group style="position:absolute;left:4345;top:5056;width:2509;height:3109" coordorigin="4345,5056" coordsize="2509,3109">
              <v:shape style="position:absolute;left:4345;top:5056;width:2509;height:3109" coordorigin="4345,5056" coordsize="2509,3109" path="m6751,5147l4345,8137,4379,8165,6786,5175,6751,5147xe" filled="true" fillcolor="#ffc000" stroked="false">
                <v:path arrowok="t"/>
                <v:fill type="solid"/>
              </v:shape>
              <v:shape style="position:absolute;left:4345;top:5056;width:2509;height:3109" coordorigin="4345,5056" coordsize="2509,3109" path="m6837,5129l6765,5129,6800,5157,6786,5175,6821,5203,6837,5129xe" filled="true" fillcolor="#ffc000" stroked="false">
                <v:path arrowok="t"/>
                <v:fill type="solid"/>
              </v:shape>
              <v:shape style="position:absolute;left:4345;top:5056;width:2509;height:3109" coordorigin="4345,5056" coordsize="2509,3109" path="m6765,5129l6751,5147,6786,5175,6800,5157,6765,5129xe" filled="true" fillcolor="#ffc000" stroked="false">
                <v:path arrowok="t"/>
                <v:fill type="solid"/>
              </v:shape>
              <v:shape style="position:absolute;left:4345;top:5056;width:2509;height:3109" coordorigin="4345,5056" coordsize="2509,3109" path="m6853,5056l6716,5119,6751,5147,6765,5129,6837,5129,6853,5056xe" filled="true" fillcolor="#ffc000" stroked="false">
                <v:path arrowok="t"/>
                <v:fill type="solid"/>
              </v:shape>
            </v:group>
            <v:group style="position:absolute;left:6777;top:4216;width:2475;height:520" coordorigin="6777,4216" coordsize="2475,520">
              <v:shape style="position:absolute;left:6777;top:4216;width:2475;height:520" coordorigin="6777,4216" coordsize="2475,520" path="m6777,4476l6813,4414,6874,4375,6962,4339,7075,4307,7139,4292,7209,4279,7284,4266,7363,4255,7446,4245,7533,4237,7623,4230,7717,4224,7814,4220,7913,4217,8015,4216,8116,4217,8215,4220,8312,4224,8406,4230,8496,4237,8583,4245,8666,4255,8745,4266,8820,4279,8890,4292,8954,4307,9013,4323,9114,4357,9189,4394,9236,4434,9252,4476,9248,4498,9189,4558,9114,4596,9013,4630,8954,4645,8890,4660,8820,4674,8745,4686,8666,4697,8583,4707,8496,4716,8406,4723,8312,4729,8215,4733,8116,4735,8015,4736,7913,4735,7814,4733,7717,4729,7623,4723,7533,4716,7446,4707,7363,4697,7284,4686,7209,4674,7139,4660,7075,4645,7016,4630,6915,4596,6840,4558,6793,4518,6777,4476xe" filled="false" stroked="true" strokeweight="2.2394pt" strokecolor="#00af50">
                <v:path arrowok="t"/>
              </v:shape>
            </v:group>
            <v:group style="position:absolute;left:6852;top:4846;width:4905;height:420" coordorigin="6852,4846" coordsize="4905,420">
              <v:shape style="position:absolute;left:6852;top:4846;width:4905;height:420" coordorigin="6852,4846" coordsize="4905,420" path="m6852,5056l6923,5006,7045,4975,7126,4960,7219,4946,7325,4932,7442,4920,7570,4908,7708,4897,7856,4887,8013,4878,8177,4870,8350,4863,8529,4857,8715,4852,8907,4849,9103,4847,9305,4846,9506,4847,9702,4849,9894,4852,10080,4857,10259,4863,10432,4870,10596,4878,10753,4887,10901,4897,11039,4908,11167,4920,11284,4932,11390,4946,11483,4960,11564,4975,11632,4990,11725,5022,11757,5056,11749,5073,11686,5107,11564,5138,11483,5153,11390,5167,11284,5180,11167,5193,11039,5205,10901,5216,10753,5226,10596,5235,10432,5243,10259,5250,10080,5256,9894,5260,9702,5264,9506,5266,9305,5266,9103,5266,8907,5264,8715,5260,8529,5256,8350,5250,8177,5243,8013,5235,7856,5226,7708,5216,7570,5205,7442,5193,7325,5180,7219,5167,7126,5153,7045,5138,6977,5123,6884,5090,6852,5056xe" filled="false" stroked="true" strokeweight="2.2394pt" strokecolor="#ffc000">
                <v:path arrowok="t"/>
              </v:shape>
            </v:group>
            <v:group style="position:absolute;left:11902;top:8650;width:2;height:20" coordorigin="11902,8650" coordsize="2,20">
              <v:shape style="position:absolute;left:11902;top:8650;width:2;height:20" coordorigin="11902,8650" coordsize="0,20" path="m11902,8650l11902,8670e" filled="false" stroked="true" strokeweight=".420007pt" strokecolor="#00afef">
                <v:path arrowok="t"/>
              </v:shape>
            </v:group>
            <v:group style="position:absolute;left:11898;top:8146;width:9;height:514" coordorigin="11898,8146" coordsize="9,514">
              <v:shape style="position:absolute;left:11898;top:8146;width:9;height:514" coordorigin="11898,8146" coordsize="9,514" path="m11906,8146l11898,8146,11898,8660e" filled="false" stroked="true" strokeweight="1pt" strokecolor="#00afe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z w:val="22"/>
          <w:szCs w:val="22"/>
        </w:rPr>
      </w:r>
      <w:r>
        <w:rPr>
          <w:rFonts w:ascii="Calibri" w:hAnsi="Calibri" w:cs="Calibri" w:eastAsia="Calibri"/>
          <w:b/>
          <w:bCs/>
          <w:spacing w:val="-50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C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OMMENC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ER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SES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R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EC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HERC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HES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SUR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LE 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SIT</w:t>
      </w:r>
      <w:r>
        <w:rPr>
          <w:rFonts w:ascii="Calibri" w:hAnsi="Calibri" w:cs="Calibri" w:eastAsia="Calibri"/>
          <w:b/>
          <w:bCs/>
          <w:spacing w:val="-49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E</w:t>
      </w:r>
      <w:r>
        <w:rPr>
          <w:rFonts w:ascii="Calibri" w:hAnsi="Calibri" w:cs="Calibri" w:eastAsia="Calibri"/>
          <w:b/>
          <w:bCs/>
          <w:spacing w:val="-3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DE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L’</w:t>
      </w:r>
      <w:r>
        <w:rPr>
          <w:rFonts w:ascii="Calibri" w:hAnsi="Calibri" w:cs="Calibri" w:eastAsia="Calibri"/>
          <w:b/>
          <w:bCs/>
          <w:spacing w:val="-2"/>
          <w:sz w:val="22"/>
          <w:szCs w:val="22"/>
          <w:u w:val="thick" w:color="000000"/>
        </w:rPr>
        <w:t>ON</w:t>
      </w:r>
      <w:r>
        <w:rPr>
          <w:rFonts w:ascii="Calibri" w:hAnsi="Calibri" w:cs="Calibri" w:eastAsia="Calibri"/>
          <w:b/>
          <w:bCs/>
          <w:spacing w:val="-1"/>
          <w:sz w:val="22"/>
          <w:szCs w:val="22"/>
          <w:u w:val="thick" w:color="000000"/>
        </w:rPr>
        <w:t>ISEP</w:t>
      </w:r>
      <w:r>
        <w:rPr>
          <w:rFonts w:ascii="Calibri" w:hAnsi="Calibri" w:cs="Calibri" w:eastAsia="Calibri"/>
          <w:b/>
          <w:bCs/>
          <w:sz w:val="22"/>
          <w:szCs w:val="22"/>
          <w:u w:val="thick" w:color="000000"/>
        </w:rPr>
        <w:t> </w:t>
      </w:r>
      <w:r>
        <w:rPr>
          <w:rFonts w:ascii="Calibri" w:hAnsi="Calibri" w:cs="Calibri" w:eastAsia="Calibri"/>
          <w:b/>
          <w:bCs/>
          <w:sz w:val="22"/>
          <w:szCs w:val="22"/>
        </w:rPr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54.3pt;height:42.4pt;mso-position-horizontal-relative:char;mso-position-vertical-relative:line" type="#_x0000_t202" filled="true" fillcolor="#ffffff" stroked="true" strokeweight="1pt" strokecolor="#ff0000">
            <v:textbox inset="0,0,0,0">
              <w:txbxContent>
                <w:p>
                  <w:pPr>
                    <w:spacing w:line="278" w:lineRule="auto" w:before="93"/>
                    <w:ind w:left="1134" w:right="183" w:hanging="948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Pour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vous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repérer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en tant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collégien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54.3pt;height:42.4pt;mso-position-horizontal-relative:char;mso-position-vertical-relative:line" type="#_x0000_t202" filled="true" fillcolor="#ffffff" stroked="true" strokeweight="1pt" strokecolor="#00af50">
            <v:textbox inset="0,0,0,0">
              <w:txbxContent>
                <w:p>
                  <w:pPr>
                    <w:spacing w:line="278" w:lineRule="auto" w:before="95"/>
                    <w:ind w:left="232" w:right="231" w:firstLine="115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Tapez </w:t>
                  </w:r>
                  <w:r>
                    <w:rPr>
                      <w:rFonts w:ascii="Calibri" w:hAnsi="Calibri"/>
                      <w:sz w:val="22"/>
                    </w:rPr>
                    <w:t>ce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vous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voulez</w:t>
                  </w:r>
                  <w:r>
                    <w:rPr>
                      <w:rFonts w:ascii="Calibri" w:hAnsi="Calibri"/>
                      <w:sz w:val="22"/>
                    </w:rPr>
                    <w:t> :</w:t>
                  </w:r>
                  <w:r>
                    <w:rPr>
                      <w:rFonts w:ascii="Calibri" w:hAnsi="Calibri"/>
                      <w:spacing w:val="2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métier,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formation,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diplôme...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10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154.3pt;height:25.7pt;mso-position-horizontal-relative:char;mso-position-vertical-relative:line" type="#_x0000_t202" filled="false" stroked="true" strokeweight="1pt" strokecolor="#ffc000">
            <v:textbox inset="0,0,0,0">
              <w:txbxContent>
                <w:p>
                  <w:pPr>
                    <w:spacing w:before="98"/>
                    <w:ind w:left="33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Recherche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ciblée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et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guidée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00" w:lineRule="atLeast"/>
        <w:ind w:left="4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200" w:bottom="0" w:left="1180" w:right="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232;height:694" coordorigin="45,32" coordsize="3232,694">
              <v:shape style="position:absolute;left:45;top:32;width:3232;height:694" coordorigin="45,32" coordsize="3232,694" path="m45,726l3277,726,3277,32,45,32,45,726xe" filled="true" fillcolor="#fff3f3" stroked="false">
                <v:path arrowok="t"/>
                <v:fill type="solid"/>
              </v:shape>
            </v:group>
            <v:group style="position:absolute;left:139;top:61;width:3045;height:636" coordorigin="139,61" coordsize="3045,636">
              <v:shape style="position:absolute;left:139;top:61;width:3045;height:636" coordorigin="139,61" coordsize="3045,636" path="m139,697l3183,697,3183,61,139,61,139,697xe" filled="true" fillcolor="#fff3f3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ff3f3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620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622322"/>
                          <w:spacing w:val="-1"/>
                          <w:sz w:val="32"/>
                          <w:szCs w:val="32"/>
                        </w:rPr>
                        <w:t>Les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622322"/>
                          <w:spacing w:val="-1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622322"/>
                          <w:sz w:val="32"/>
                          <w:szCs w:val="32"/>
                        </w:rPr>
                        <w:t>visites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622322"/>
                          <w:spacing w:val="-1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622322"/>
                          <w:sz w:val="32"/>
                          <w:szCs w:val="32"/>
                        </w:rPr>
                        <w:t>d’établissement</w:t>
                      </w:r>
                      <w:r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313.150pt;height:78.6pt;mso-position-horizontal-relative:char;mso-position-vertical-relative:line" type="#_x0000_t202" filled="true" fillcolor="#f1dbdb" stroked="false">
            <v:textbox inset="0,0,0,0">
              <w:txbxContent>
                <w:p>
                  <w:pPr>
                    <w:spacing w:line="276" w:lineRule="auto" w:before="0"/>
                    <w:ind w:left="28" w:right="1183" w:firstLine="566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pacing w:val="-1"/>
                      <w:sz w:val="28"/>
                    </w:rPr>
                    <w:t>Vous</w:t>
                  </w:r>
                  <w:r>
                    <w:rPr>
                      <w:rFonts w:ascii="Calibri" w:hAnsi="Calibri"/>
                      <w:sz w:val="28"/>
                    </w:rPr>
                    <w:t> allez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visiter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des</w:t>
                  </w:r>
                  <w:r>
                    <w:rPr>
                      <w:rFonts w:ascii="Calibri" w:hAnsi="Calibri"/>
                      <w:spacing w:val="-4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établissements de</w:t>
                  </w:r>
                  <w:r>
                    <w:rPr>
                      <w:rFonts w:ascii="Calibri" w:hAnsi="Calibri"/>
                      <w:spacing w:val="2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formation de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deux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types </w:t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</w:p>
                <w:p>
                  <w:pPr>
                    <w:numPr>
                      <w:ilvl w:val="0"/>
                      <w:numId w:val="35"/>
                    </w:numPr>
                    <w:tabs>
                      <w:tab w:pos="738" w:val="left" w:leader="none"/>
                    </w:tabs>
                    <w:spacing w:line="339" w:lineRule="exact" w:before="0"/>
                    <w:ind w:left="737" w:right="0" w:hanging="14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pacing w:val="-1"/>
                      <w:sz w:val="28"/>
                    </w:rPr>
                    <w:t>LP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Lycée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Professionnel,</w:t>
                  </w:r>
                </w:p>
                <w:p>
                  <w:pPr>
                    <w:numPr>
                      <w:ilvl w:val="0"/>
                      <w:numId w:val="35"/>
                    </w:numPr>
                    <w:tabs>
                      <w:tab w:pos="738" w:val="left" w:leader="none"/>
                    </w:tabs>
                    <w:spacing w:before="52"/>
                    <w:ind w:left="737" w:right="0" w:hanging="142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pacing w:val="-1"/>
                      <w:sz w:val="28"/>
                    </w:rPr>
                    <w:t>CFA</w:t>
                  </w:r>
                  <w:r>
                    <w:rPr>
                      <w:rFonts w:ascii="Calibri"/>
                      <w:sz w:val="28"/>
                    </w:rPr>
                    <w:t> :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pacing w:val="-1"/>
                      <w:sz w:val="28"/>
                    </w:rPr>
                    <w:t>Centre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/>
                      <w:sz w:val="28"/>
                    </w:rPr>
                    <w:t> </w:t>
                  </w:r>
                  <w:r>
                    <w:rPr>
                      <w:rFonts w:ascii="Calibri"/>
                      <w:spacing w:val="-1"/>
                      <w:sz w:val="28"/>
                    </w:rPr>
                    <w:t>Formation</w:t>
                  </w:r>
                  <w:r>
                    <w:rPr>
                      <w:rFonts w:asci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spacing w:val="-1"/>
                      <w:sz w:val="28"/>
                    </w:rPr>
                    <w:t>pour Apprentis.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pStyle w:val="Heading4"/>
        <w:spacing w:line="240" w:lineRule="auto" w:before="44"/>
        <w:ind w:left="706" w:right="0"/>
        <w:jc w:val="left"/>
      </w:pPr>
      <w:r>
        <w:rPr/>
        <w:pict>
          <v:shape style="position:absolute;margin-left:355.25pt;margin-top:-102.569931pt;width:182.59pt;height:136.57pt;mso-position-horizontal-relative:page;mso-position-vertical-relative:paragraph;z-index:11968" type="#_x0000_t75" stroked="false">
            <v:imagedata r:id="rId78" o:title=""/>
          </v:shape>
        </w:pict>
      </w:r>
      <w:r>
        <w:rPr/>
        <w:t>A la</w:t>
      </w:r>
      <w:r>
        <w:rPr>
          <w:spacing w:val="-2"/>
        </w:rPr>
        <w:t> </w:t>
      </w:r>
      <w:r>
        <w:rPr>
          <w:spacing w:val="-1"/>
        </w:rPr>
        <w:t>suite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ces</w:t>
      </w:r>
      <w:r>
        <w:rPr>
          <w:spacing w:val="1"/>
        </w:rPr>
        <w:t> </w:t>
      </w:r>
      <w:r>
        <w:rPr>
          <w:spacing w:val="-1"/>
        </w:rPr>
        <w:t>différentes</w:t>
      </w:r>
      <w:r>
        <w:rPr/>
        <w:t> </w:t>
      </w:r>
      <w:r>
        <w:rPr>
          <w:spacing w:val="-1"/>
        </w:rPr>
        <w:t>visites</w:t>
      </w:r>
      <w:r>
        <w:rPr>
          <w:spacing w:val="1"/>
        </w:rPr>
        <w:t> </w:t>
      </w:r>
      <w:r>
        <w:rPr/>
        <w:t>:</w:t>
      </w: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pStyle w:val="Heading5"/>
        <w:spacing w:line="240" w:lineRule="auto" w:before="51"/>
        <w:ind w:right="0"/>
        <w:jc w:val="left"/>
        <w:rPr>
          <w:b w:val="0"/>
          <w:bCs w:val="0"/>
        </w:rPr>
      </w:pPr>
      <w:r>
        <w:rPr>
          <w:spacing w:val="-1"/>
        </w:rPr>
        <w:t>Quelle</w:t>
      </w:r>
      <w:r>
        <w:rPr>
          <w:spacing w:val="-8"/>
        </w:rPr>
        <w:t> </w:t>
      </w:r>
      <w:r>
        <w:rPr>
          <w:spacing w:val="-1"/>
        </w:rPr>
        <w:t>formation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retenu</w:t>
      </w:r>
      <w:r>
        <w:rPr>
          <w:spacing w:val="-5"/>
        </w:rPr>
        <w:t> </w:t>
      </w:r>
      <w:r>
        <w:rPr>
          <w:spacing w:val="-1"/>
        </w:rPr>
        <w:t>ton</w:t>
      </w:r>
      <w:r>
        <w:rPr>
          <w:spacing w:val="-4"/>
        </w:rPr>
        <w:t> </w:t>
      </w:r>
      <w:r>
        <w:rPr>
          <w:spacing w:val="-1"/>
        </w:rPr>
        <w:t>attention</w:t>
      </w:r>
      <w:r>
        <w:rPr/>
        <w:t> ?</w:t>
      </w:r>
      <w:r>
        <w:rPr>
          <w:spacing w:val="-6"/>
        </w:rPr>
        <w:t> </w:t>
      </w:r>
      <w:r>
        <w:rPr>
          <w:spacing w:val="-1"/>
        </w:rPr>
        <w:t>(plusieurs</w:t>
      </w:r>
      <w:r>
        <w:rPr>
          <w:spacing w:val="-5"/>
        </w:rPr>
        <w:t> </w:t>
      </w:r>
      <w:r>
        <w:rPr>
          <w:spacing w:val="-1"/>
        </w:rPr>
        <w:t>réponses</w:t>
      </w:r>
      <w:r>
        <w:rPr>
          <w:spacing w:val="-7"/>
        </w:rPr>
        <w:t> </w:t>
      </w:r>
      <w:r>
        <w:rPr>
          <w:spacing w:val="-1"/>
        </w:rPr>
        <w:t>possibles)</w:t>
      </w:r>
      <w:r>
        <w:rPr>
          <w:b w:val="0"/>
        </w:rPr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 w:before="147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Heading5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spacing w:val="-1"/>
        </w:rPr>
        <w:t>Pourquoi</w:t>
      </w:r>
      <w:r>
        <w:rPr/>
        <w:t> </w:t>
      </w:r>
      <w:r>
        <w:rPr>
          <w:rFonts w:ascii="Calibri" w:hAnsi="Calibri"/>
        </w:rPr>
        <w:t>?</w:t>
      </w:r>
      <w:r>
        <w:rPr>
          <w:rFonts w:ascii="Calibri" w:hAnsi="Calibri"/>
          <w:spacing w:val="-1"/>
        </w:rPr>
        <w:t> (exemple </w:t>
      </w:r>
      <w:r>
        <w:rPr>
          <w:rFonts w:ascii="Calibri" w:hAnsi="Calibri"/>
        </w:rPr>
        <w:t>: </w:t>
      </w:r>
      <w:r>
        <w:rPr>
          <w:rFonts w:ascii="Calibri" w:hAnsi="Calibri"/>
          <w:spacing w:val="-1"/>
        </w:rPr>
        <w:t>œuvre,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matériaux,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matériel,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conditions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travail,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  <w:spacing w:val="-1"/>
        </w:rPr>
        <w:t>trajet,</w:t>
      </w:r>
      <w:r>
        <w:rPr>
          <w:rFonts w:ascii="Calibri" w:hAnsi="Calibri"/>
        </w:rPr>
        <w:t> </w:t>
      </w:r>
      <w:r>
        <w:rPr>
          <w:rFonts w:ascii="Calibri" w:hAnsi="Calibri"/>
          <w:spacing w:val="-1"/>
        </w:rPr>
        <w:t>etc.)</w:t>
      </w:r>
      <w:r>
        <w:rPr>
          <w:rFonts w:ascii="Calibri" w:hAnsi="Calibri"/>
          <w:b w:val="0"/>
        </w:rPr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rFonts w:ascii="Calibri" w:hAnsi="Calibri" w:cs="Calibri" w:eastAsia="Calibri"/>
          <w:spacing w:val="-1"/>
        </w:rPr>
        <w:t>Quelle(s)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formation(s)t’ont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déplu </w:t>
      </w:r>
      <w:r>
        <w:rPr/>
        <w:t>?</w:t>
      </w:r>
      <w:r>
        <w:rPr>
          <w:spacing w:val="-4"/>
        </w:rPr>
        <w:t> </w:t>
      </w:r>
      <w:r>
        <w:rPr>
          <w:spacing w:val="-1"/>
        </w:rPr>
        <w:t>(plusieurs</w:t>
      </w:r>
      <w:r>
        <w:rPr>
          <w:spacing w:val="-5"/>
        </w:rPr>
        <w:t> </w:t>
      </w:r>
      <w:r>
        <w:rPr/>
        <w:t>réponses</w:t>
      </w:r>
      <w:r>
        <w:rPr>
          <w:spacing w:val="-4"/>
        </w:rPr>
        <w:t> </w:t>
      </w:r>
      <w:r>
        <w:rPr>
          <w:spacing w:val="-1"/>
        </w:rPr>
        <w:t>possibles)</w:t>
      </w:r>
      <w:r>
        <w:rPr>
          <w:b w:val="0"/>
          <w:bCs w:val="0"/>
        </w:rPr>
      </w:r>
    </w:p>
    <w:p>
      <w:pPr>
        <w:pStyle w:val="BodyText"/>
        <w:spacing w:line="240" w:lineRule="auto" w:before="148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Pourquoi</w:t>
      </w:r>
      <w:r>
        <w:rPr>
          <w:spacing w:val="-3"/>
        </w:rPr>
        <w:t> </w:t>
      </w:r>
      <w:r>
        <w:rPr>
          <w:rFonts w:ascii="Calibri" w:hAnsi="Calibri"/>
        </w:rPr>
        <w:t>?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(exemple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: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  <w:spacing w:val="-1"/>
        </w:rPr>
        <w:t>œuvre,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  <w:spacing w:val="-1"/>
        </w:rPr>
        <w:t>ma</w:t>
      </w:r>
      <w:r>
        <w:rPr>
          <w:spacing w:val="-1"/>
        </w:rPr>
        <w:t>tériaux,</w:t>
      </w:r>
      <w:r>
        <w:rPr>
          <w:spacing w:val="-2"/>
        </w:rPr>
        <w:t> </w:t>
      </w:r>
      <w:r>
        <w:rPr>
          <w:spacing w:val="-1"/>
        </w:rPr>
        <w:t>matériel,</w:t>
      </w:r>
      <w:r>
        <w:rPr>
          <w:spacing w:val="-2"/>
        </w:rPr>
        <w:t> </w:t>
      </w:r>
      <w:r>
        <w:rPr>
          <w:spacing w:val="-1"/>
        </w:rPr>
        <w:t>conditions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travail,</w:t>
      </w:r>
      <w:r>
        <w:rPr>
          <w:spacing w:val="-7"/>
        </w:rPr>
        <w:t> </w:t>
      </w:r>
      <w:r>
        <w:rPr>
          <w:spacing w:val="-1"/>
        </w:rPr>
        <w:t>trajet,</w:t>
      </w:r>
      <w:r>
        <w:rPr>
          <w:spacing w:val="-2"/>
        </w:rPr>
        <w:t> </w:t>
      </w:r>
      <w:r>
        <w:rPr>
          <w:spacing w:val="-1"/>
        </w:rPr>
        <w:t>etc.)</w:t>
      </w:r>
      <w:r>
        <w:rPr>
          <w:b w:val="0"/>
        </w:rPr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spacing w:line="360" w:lineRule="auto" w:before="146"/>
        <w:ind w:left="140" w:right="299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spacing w:val="-1"/>
          <w:sz w:val="24"/>
          <w:szCs w:val="24"/>
        </w:rPr>
        <w:t>…………………………...........……………………………………………………</w:t>
      </w:r>
      <w:r>
        <w:rPr>
          <w:rFonts w:ascii="Calibri" w:hAnsi="Calibri" w:cs="Calibri" w:eastAsia="Calibri"/>
          <w:spacing w:val="-1"/>
          <w:sz w:val="24"/>
          <w:szCs w:val="24"/>
        </w:rPr>
        <w:t>............</w:t>
      </w:r>
      <w:r>
        <w:rPr>
          <w:rFonts w:ascii="Calibri" w:hAnsi="Calibri" w:cs="Calibri" w:eastAsia="Calibri"/>
          <w:spacing w:val="-1"/>
          <w:sz w:val="24"/>
          <w:szCs w:val="24"/>
        </w:rPr>
        <w:t>………………………………………………………</w:t>
      </w:r>
      <w:r>
        <w:rPr>
          <w:rFonts w:ascii="Calibri" w:hAnsi="Calibri" w:cs="Calibri" w:eastAsia="Calibri"/>
          <w:spacing w:val="14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Y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at-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il</w:t>
      </w:r>
      <w:r>
        <w:rPr>
          <w:rFonts w:ascii="Calibri" w:hAnsi="Calibri" w:cs="Calibri" w:eastAsia="Calibri"/>
          <w:b/>
          <w:bCs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une formation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que </w:t>
      </w:r>
      <w:r>
        <w:rPr>
          <w:rFonts w:ascii="Calibri" w:hAnsi="Calibri" w:cs="Calibri" w:eastAsia="Calibri"/>
          <w:b/>
          <w:bCs/>
          <w:sz w:val="24"/>
          <w:szCs w:val="24"/>
        </w:rPr>
        <w:t>tu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veux</w:t>
      </w:r>
      <w:r>
        <w:rPr>
          <w:rFonts w:ascii="Calibri" w:hAnsi="Calibri" w:cs="Calibri" w:eastAsia="Calibri"/>
          <w:b/>
          <w:bCs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approfondir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dans </w:t>
      </w:r>
      <w:r>
        <w:rPr>
          <w:rFonts w:ascii="Calibri" w:hAnsi="Calibri" w:cs="Calibri" w:eastAsia="Calibri"/>
          <w:b/>
          <w:bCs/>
          <w:sz w:val="24"/>
          <w:szCs w:val="24"/>
        </w:rPr>
        <w:t>tes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recherches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d’orientation</w:t>
      </w:r>
      <w:r>
        <w:rPr>
          <w:rFonts w:ascii="Calibri" w:hAnsi="Calibri" w:cs="Calibri" w:eastAsia="Calibri"/>
          <w:b/>
          <w:bCs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?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(plusieurs</w:t>
      </w:r>
      <w:r>
        <w:rPr>
          <w:rFonts w:ascii="Calibri" w:hAnsi="Calibri" w:cs="Calibri" w:eastAsia="Calibri"/>
          <w:b/>
          <w:bCs/>
          <w:spacing w:val="79"/>
          <w:w w:val="9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réponses</w:t>
      </w:r>
      <w:r>
        <w:rPr>
          <w:rFonts w:ascii="Calibri" w:hAnsi="Calibri" w:cs="Calibri" w:eastAsia="Calibri"/>
          <w:b/>
          <w:bCs/>
          <w:spacing w:val="-1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possibles)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BodyText"/>
        <w:spacing w:line="292" w:lineRule="exact" w:before="0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BodyText"/>
        <w:spacing w:line="240" w:lineRule="auto"/>
        <w:ind w:left="140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…………………………...........……………………………………………………</w:t>
      </w:r>
      <w:r>
        <w:rPr>
          <w:spacing w:val="-1"/>
        </w:rPr>
        <w:t>............</w:t>
      </w:r>
      <w:r>
        <w:rPr>
          <w:rFonts w:ascii="Calibri" w:hAnsi="Calibri" w:cs="Calibri" w:eastAsia="Calibri"/>
          <w:spacing w:val="-1"/>
        </w:rPr>
        <w:t>………………………………………………………</w:t>
      </w: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113.595001pt;margin-top:16.900784pt;width:200.65pt;height:69.05pt;mso-position-horizontal-relative:page;mso-position-vertical-relative:paragraph;z-index:11896" coordorigin="2272,338" coordsize="4013,1381">
            <v:group style="position:absolute;left:2294;top:361;width:3968;height:1336" coordorigin="2294,361" coordsize="3968,1336">
              <v:shape style="position:absolute;left:2294;top:361;width:3968;height:1336" coordorigin="2294,361" coordsize="3968,1336" path="m6040,361l2500,361,2434,376,2378,409,2334,457,2305,516,2294,583,2295,1490,2310,1556,2343,1612,2391,1657,2450,1685,2517,1696,6057,1695,6122,1680,6179,1647,6223,1599,6252,1540,6262,1473,6262,566,6247,501,6214,444,6166,400,6107,371,6040,361xe" filled="true" fillcolor="#fbf6f6" stroked="false">
                <v:path arrowok="t"/>
                <v:fill type="solid"/>
              </v:shape>
            </v:group>
            <v:group style="position:absolute;left:2294;top:361;width:3968;height:1336" coordorigin="2294,361" coordsize="3968,1336">
              <v:shape style="position:absolute;left:2294;top:361;width:3968;height:1336" coordorigin="2294,361" coordsize="3968,1336" path="m2294,583l2305,516,2334,457,2378,409,2434,376,2500,361,6040,361,6063,362,6128,379,6183,413,6226,462,6254,522,6262,1473,6261,1496,6244,1561,6210,1617,6161,1660,6101,1687,2517,1696,2494,1695,2429,1678,2373,1643,2330,1595,2303,1535,2294,583xe" filled="false" stroked="true" strokeweight="2.25pt" strokecolor="#c00000">
                <v:path arrowok="t"/>
              </v:shape>
              <v:shape style="position:absolute;left:2383;top:521;width:3792;height:1015" type="#_x0000_t75" stroked="false">
                <v:imagedata r:id="rId79" o:title=""/>
              </v:shape>
              <v:shape style="position:absolute;left:2272;top:338;width:4013;height:1381" type="#_x0000_t202" filled="false" stroked="false">
                <v:textbox inset="0,0,0,0">
                  <w:txbxContent>
                    <w:p>
                      <w:pPr>
                        <w:spacing w:before="183"/>
                        <w:ind w:left="294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spacing w:val="-1"/>
                          <w:sz w:val="32"/>
                        </w:rPr>
                        <w:t>Dates</w:t>
                      </w:r>
                      <w:r>
                        <w:rPr>
                          <w:rFonts w:ascii="Calibri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portes</w:t>
                      </w:r>
                      <w:r>
                        <w:rPr>
                          <w:rFonts w:ascii="Calibri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>ouvertes</w:t>
                      </w:r>
                      <w:r>
                        <w:rPr>
                          <w:rFonts w:ascii="Calibri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21.244995pt;margin-top:16.660784pt;width:200.65pt;height:69.05pt;mso-position-horizontal-relative:page;mso-position-vertical-relative:paragraph;z-index:11944" coordorigin="6425,333" coordsize="4013,1381">
            <v:group style="position:absolute;left:6447;top:356;width:3968;height:1336" coordorigin="6447,356" coordsize="3968,1336">
              <v:shape style="position:absolute;left:6447;top:356;width:3968;height:1336" coordorigin="6447,356" coordsize="3968,1336" path="m10193,356l6653,356,6587,372,6531,404,6487,452,6458,511,6447,578,6448,1485,6463,1551,6496,1607,6544,1652,6603,1681,6670,1691,10210,1690,10275,1675,10332,1642,10376,1595,10405,1536,10415,1468,10415,561,10400,496,10367,439,10319,395,10260,366,10193,356xe" filled="true" fillcolor="#fbf6f6" stroked="false">
                <v:path arrowok="t"/>
                <v:fill type="solid"/>
              </v:shape>
            </v:group>
            <v:group style="position:absolute;left:6447;top:356;width:3968;height:1336" coordorigin="6447,356" coordsize="3968,1336">
              <v:shape style="position:absolute;left:6447;top:356;width:3968;height:1336" coordorigin="6447,356" coordsize="3968,1336" path="m6447,578l6458,511,6487,452,6531,404,6587,372,6653,356,10193,356,10216,357,10281,374,10336,408,10379,457,10407,517,10415,1468,10414,1492,10397,1556,10363,1612,10314,1655,10254,1682,6670,1691,6647,1690,6582,1673,6526,1639,6483,1590,6456,1530,6447,578xe" filled="false" stroked="true" strokeweight="2.25pt" strokecolor="#c00000">
                <v:path arrowok="t"/>
              </v:shape>
              <v:shape style="position:absolute;left:6535;top:517;width:3792;height:1015" type="#_x0000_t75" stroked="false">
                <v:imagedata r:id="rId79" o:title=""/>
              </v:shape>
              <v:shape style="position:absolute;left:6425;top:333;width:4013;height:1381" type="#_x0000_t202" filled="false" stroked="false">
                <v:textbox inset="0,0,0,0">
                  <w:txbxContent>
                    <w:p>
                      <w:pPr>
                        <w:spacing w:before="183"/>
                        <w:ind w:left="514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spacing w:val="-1"/>
                          <w:sz w:val="32"/>
                        </w:rPr>
                        <w:t>Dates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32"/>
                        </w:rPr>
                        <w:t>des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mini-stages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Note</w:t>
      </w:r>
      <w:r>
        <w:rPr>
          <w:spacing w:val="-3"/>
        </w:rPr>
        <w:t> </w:t>
      </w:r>
      <w:r>
        <w:rPr>
          <w:spacing w:val="-1"/>
        </w:rPr>
        <w:t>ici</w:t>
      </w:r>
      <w:r>
        <w:rPr>
          <w:spacing w:val="-2"/>
        </w:rPr>
        <w:t> </w:t>
      </w:r>
      <w:r>
        <w:rPr/>
        <w:t>: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6"/>
          <w:szCs w:val="6"/>
        </w:rPr>
      </w:pPr>
    </w:p>
    <w:p>
      <w:pPr>
        <w:spacing w:line="200" w:lineRule="atLeast"/>
        <w:ind w:left="19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229;height:694" coordorigin="48,32" coordsize="3229,694">
              <v:shape style="position:absolute;left:48;top:32;width:3229;height:694" coordorigin="48,32" coordsize="3229,694" path="m48,726l3276,726,3276,32,48,32,48,726xe" filled="true" fillcolor="#fff3f3" stroked="false">
                <v:path arrowok="t"/>
                <v:fill type="solid"/>
              </v:shape>
            </v:group>
            <v:group style="position:absolute;left:139;top:61;width:3044;height:636" coordorigin="139,61" coordsize="3044,636">
              <v:shape style="position:absolute;left:139;top:61;width:3044;height:636" coordorigin="139,61" coordsize="3044,636" path="m139,697l3183,697,3183,61,139,61,139,697xe" filled="true" fillcolor="#fff3f3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1;height:2" coordorigin="45,31" coordsize="3231,2">
              <v:shape style="position:absolute;left:45;top:31;width:3231;height:2" coordorigin="45,31" coordsize="3231,0" path="m45,31l3276,31e" filled="false" stroked="true" strokeweight=".22pt" strokecolor="#fff3f3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2;top:17;width:3259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425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Portes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ouvertes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et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622322"/>
                          <w:sz w:val="32"/>
                        </w:rPr>
                        <w:t>mini-stage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76" w:lineRule="auto" w:before="44"/>
        <w:ind w:left="226" w:right="318" w:firstLine="566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Durant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la</w:t>
      </w:r>
      <w:r>
        <w:rPr>
          <w:rFonts w:ascii="Calibri" w:hAnsi="Calibri"/>
          <w:spacing w:val="-1"/>
          <w:sz w:val="28"/>
        </w:rPr>
        <w:t> période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janvier,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février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2"/>
          <w:sz w:val="28"/>
        </w:rPr>
        <w:t>et</w:t>
      </w:r>
      <w:r>
        <w:rPr>
          <w:rFonts w:ascii="Calibri" w:hAnsi="Calibri"/>
          <w:b/>
          <w:spacing w:val="-1"/>
          <w:sz w:val="28"/>
        </w:rPr>
        <w:t> début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mars</w:t>
      </w:r>
      <w:r>
        <w:rPr>
          <w:rFonts w:ascii="Calibri" w:hAnsi="Calibri"/>
          <w:b/>
          <w:spacing w:val="2"/>
          <w:sz w:val="28"/>
        </w:rPr>
        <w:t> </w:t>
      </w:r>
      <w:r>
        <w:rPr>
          <w:rFonts w:ascii="Calibri" w:hAnsi="Calibri"/>
          <w:spacing w:val="-1"/>
          <w:sz w:val="28"/>
        </w:rPr>
        <w:t>les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établissements mettent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51"/>
          <w:sz w:val="28"/>
        </w:rPr>
        <w:t> </w:t>
      </w:r>
      <w:r>
        <w:rPr>
          <w:rFonts w:ascii="Calibri" w:hAnsi="Calibri"/>
          <w:spacing w:val="-1"/>
          <w:sz w:val="28"/>
        </w:rPr>
        <w:t>place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:</w:t>
      </w:r>
    </w:p>
    <w:p>
      <w:pPr>
        <w:spacing w:line="240" w:lineRule="auto" w:before="0"/>
        <w:rPr>
          <w:rFonts w:ascii="Calibri" w:hAnsi="Calibri" w:cs="Calibri" w:eastAsia="Calibri"/>
          <w:sz w:val="11"/>
          <w:szCs w:val="11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07.35pt;height:23.2pt;mso-position-horizontal-relative:char;mso-position-vertical-relative:line" type="#_x0000_t202" filled="true" fillcolor="#fbf6f6" stroked="true" strokeweight="1.54pt" strokecolor="#c00000">
            <v:textbox inset="0,0,0,0">
              <w:txbxContent>
                <w:p>
                  <w:pPr>
                    <w:spacing w:before="22"/>
                    <w:ind w:left="67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Les </w:t>
                  </w:r>
                  <w:r>
                    <w:rPr>
                      <w:rFonts w:ascii="Calibri"/>
                      <w:b/>
                      <w:sz w:val="28"/>
                    </w:rPr>
                    <w:t>portes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ouvertes</w:t>
                  </w:r>
                  <w:r>
                    <w:rPr>
                      <w:rFonts w:ascii="Calibri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pStyle w:val="BodyText"/>
        <w:spacing w:line="276" w:lineRule="auto" w:before="51"/>
        <w:ind w:left="226" w:right="2267" w:firstLine="566"/>
        <w:jc w:val="left"/>
      </w:pPr>
      <w:r>
        <w:rPr/>
        <w:pict>
          <v:shape style="position:absolute;margin-left:438.359985pt;margin-top:11.795811pt;width:127.32pt;height:185.24pt;mso-position-horizontal-relative:page;mso-position-vertical-relative:paragraph;z-index:12184" type="#_x0000_t75" stroked="false">
            <v:imagedata r:id="rId80" o:title=""/>
          </v:shape>
        </w:pict>
      </w:r>
      <w:r>
        <w:rPr>
          <w:rFonts w:ascii="Calibri" w:hAnsi="Calibri" w:cs="Calibri" w:eastAsia="Calibri"/>
        </w:rPr>
        <w:t>C‘est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une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1"/>
        </w:rPr>
        <w:t> deux</w:t>
      </w:r>
      <w:r>
        <w:rPr>
          <w:rFonts w:ascii="Calibri" w:hAnsi="Calibri" w:cs="Calibri" w:eastAsia="Calibri"/>
        </w:rPr>
        <w:t> journée</w:t>
      </w:r>
      <w:r>
        <w:rPr/>
        <w:t>s </w:t>
      </w:r>
      <w:r>
        <w:rPr>
          <w:rFonts w:ascii="Calibri" w:hAnsi="Calibri" w:cs="Calibri" w:eastAsia="Calibri"/>
        </w:rPr>
        <w:t>où</w:t>
      </w:r>
      <w:r>
        <w:rPr>
          <w:rFonts w:ascii="Calibri" w:hAnsi="Calibri" w:cs="Calibri" w:eastAsia="Calibri"/>
          <w:spacing w:val="-1"/>
        </w:rPr>
        <w:t> l’établissement ouvre</w:t>
      </w:r>
      <w:r>
        <w:rPr>
          <w:rFonts w:ascii="Calibri" w:hAnsi="Calibri" w:cs="Calibri" w:eastAsia="Calibri"/>
        </w:rPr>
        <w:t> ses </w:t>
      </w:r>
      <w:r>
        <w:rPr>
          <w:rFonts w:ascii="Calibri" w:hAnsi="Calibri" w:cs="Calibri" w:eastAsia="Calibri"/>
          <w:spacing w:val="-1"/>
        </w:rPr>
        <w:t>portes</w:t>
      </w:r>
      <w:r>
        <w:rPr>
          <w:rFonts w:ascii="Calibri" w:hAnsi="Calibri" w:cs="Calibri" w:eastAsia="Calibri"/>
        </w:rPr>
        <w:t> aux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</w:rPr>
        <w:t>visiteurs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pour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donner </w:t>
      </w: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maximum </w:t>
      </w:r>
      <w:r>
        <w:rPr>
          <w:rFonts w:ascii="Calibri" w:hAnsi="Calibri" w:cs="Calibri" w:eastAsia="Calibri"/>
          <w:spacing w:val="-1"/>
        </w:rPr>
        <w:t>d’informations.</w:t>
      </w:r>
      <w:r>
        <w:rPr>
          <w:rFonts w:ascii="Calibri" w:hAnsi="Calibri" w:cs="Calibri" w:eastAsia="Calibri"/>
        </w:rPr>
        <w:t> Vous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pouvez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lors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ces</w:t>
      </w:r>
      <w:r>
        <w:rPr>
          <w:rFonts w:ascii="Calibri" w:hAnsi="Calibri" w:cs="Calibri" w:eastAsia="Calibri"/>
          <w:spacing w:val="37"/>
        </w:rPr>
        <w:t> </w:t>
      </w:r>
      <w:r>
        <w:rPr>
          <w:spacing w:val="-1"/>
        </w:rPr>
        <w:t>journées</w:t>
      </w:r>
      <w:r>
        <w:rPr>
          <w:spacing w:val="-3"/>
        </w:rPr>
        <w:t> </w:t>
      </w:r>
      <w:r>
        <w:rPr/>
        <w:t>:</w:t>
      </w:r>
      <w:r>
        <w:rPr/>
      </w:r>
    </w:p>
    <w:p>
      <w:pPr>
        <w:numPr>
          <w:ilvl w:val="0"/>
          <w:numId w:val="36"/>
        </w:numPr>
        <w:tabs>
          <w:tab w:pos="655" w:val="left" w:leader="none"/>
        </w:tabs>
        <w:spacing w:line="359" w:lineRule="auto" w:before="118"/>
        <w:ind w:left="654" w:right="2838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visiter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tous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les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locaux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z w:val="24"/>
        </w:rPr>
        <w:t>: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ateliers,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salles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de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classe,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internat,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restauration,</w:t>
      </w:r>
      <w:r>
        <w:rPr>
          <w:rFonts w:ascii="Calibri"/>
          <w:spacing w:val="83"/>
          <w:w w:val="99"/>
          <w:sz w:val="24"/>
        </w:rPr>
        <w:t> </w:t>
      </w:r>
      <w:r>
        <w:rPr>
          <w:rFonts w:ascii="Calibri"/>
          <w:sz w:val="24"/>
        </w:rPr>
        <w:t>foyer,</w:t>
      </w:r>
      <w:r>
        <w:rPr>
          <w:rFonts w:ascii="Calibri"/>
          <w:sz w:val="24"/>
        </w:rPr>
      </w:r>
    </w:p>
    <w:p>
      <w:pPr>
        <w:numPr>
          <w:ilvl w:val="0"/>
          <w:numId w:val="36"/>
        </w:numPr>
        <w:tabs>
          <w:tab w:pos="655" w:val="left" w:leader="none"/>
        </w:tabs>
        <w:spacing w:before="3"/>
        <w:ind w:left="654" w:right="0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spacing w:val="-1"/>
          <w:sz w:val="24"/>
        </w:rPr>
        <w:t>rencontrer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professeurs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spacing w:val="-1"/>
          <w:sz w:val="24"/>
        </w:rPr>
        <w:t>des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différentes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pacing w:val="-1"/>
          <w:sz w:val="24"/>
        </w:rPr>
        <w:t>disciplines,</w:t>
      </w:r>
      <w:r>
        <w:rPr>
          <w:rFonts w:ascii="Calibri" w:hAnsi="Calibri"/>
          <w:sz w:val="24"/>
        </w:rPr>
      </w:r>
    </w:p>
    <w:p>
      <w:pPr>
        <w:numPr>
          <w:ilvl w:val="0"/>
          <w:numId w:val="36"/>
        </w:numPr>
        <w:tabs>
          <w:tab w:pos="655" w:val="left" w:leader="none"/>
        </w:tabs>
        <w:spacing w:line="359" w:lineRule="auto" w:before="146"/>
        <w:ind w:left="654" w:right="3012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spacing w:val="-1"/>
          <w:sz w:val="24"/>
        </w:rPr>
        <w:t>rencontrer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élèves</w:t>
      </w:r>
      <w:r>
        <w:rPr>
          <w:rFonts w:ascii="Calibri" w:hAnsi="Calibri"/>
          <w:b/>
          <w:sz w:val="24"/>
        </w:rPr>
        <w:t> </w:t>
      </w:r>
      <w:r>
        <w:rPr>
          <w:rFonts w:ascii="Calibri" w:hAnsi="Calibri"/>
          <w:spacing w:val="-1"/>
          <w:sz w:val="24"/>
        </w:rPr>
        <w:t>qui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pacing w:val="-1"/>
          <w:sz w:val="24"/>
        </w:rPr>
        <w:t>sont </w:t>
      </w:r>
      <w:r>
        <w:rPr>
          <w:rFonts w:ascii="Calibri" w:hAnsi="Calibri"/>
          <w:sz w:val="24"/>
        </w:rPr>
        <w:t>là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pour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parler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leur formation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pacing w:val="-1"/>
          <w:sz w:val="24"/>
        </w:rPr>
        <w:t>et/ou</w:t>
      </w:r>
      <w:r>
        <w:rPr>
          <w:rFonts w:ascii="Calibri" w:hAnsi="Calibri"/>
          <w:spacing w:val="43"/>
          <w:sz w:val="24"/>
        </w:rPr>
        <w:t> </w:t>
      </w:r>
      <w:r>
        <w:rPr>
          <w:rFonts w:ascii="Calibri" w:hAnsi="Calibri"/>
          <w:sz w:val="24"/>
        </w:rPr>
        <w:t>faire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démonstrations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pacing w:val="-1"/>
          <w:sz w:val="24"/>
        </w:rPr>
        <w:t>atelier,</w:t>
      </w:r>
      <w:r>
        <w:rPr>
          <w:rFonts w:ascii="Calibri" w:hAnsi="Calibri"/>
          <w:sz w:val="24"/>
        </w:rPr>
      </w:r>
    </w:p>
    <w:p>
      <w:pPr>
        <w:numPr>
          <w:ilvl w:val="0"/>
          <w:numId w:val="36"/>
        </w:numPr>
        <w:tabs>
          <w:tab w:pos="655" w:val="left" w:leader="none"/>
        </w:tabs>
        <w:spacing w:before="0"/>
        <w:ind w:left="654" w:right="0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rencontrer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les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b/>
          <w:spacing w:val="-1"/>
          <w:sz w:val="24"/>
        </w:rPr>
        <w:t>chefs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de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travaux </w:t>
      </w:r>
      <w:r>
        <w:rPr>
          <w:rFonts w:ascii="Calibri"/>
          <w:spacing w:val="-1"/>
          <w:sz w:val="24"/>
        </w:rPr>
        <w:t>(responsables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des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ateliers),</w:t>
      </w:r>
      <w:r>
        <w:rPr>
          <w:rFonts w:ascii="Calibri"/>
          <w:sz w:val="24"/>
        </w:rPr>
      </w:r>
    </w:p>
    <w:p>
      <w:pPr>
        <w:numPr>
          <w:ilvl w:val="0"/>
          <w:numId w:val="36"/>
        </w:numPr>
        <w:tabs>
          <w:tab w:pos="655" w:val="left" w:leader="none"/>
        </w:tabs>
        <w:spacing w:before="146"/>
        <w:ind w:left="654" w:right="0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rencontrer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les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services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administratifs</w:t>
      </w:r>
      <w:r>
        <w:rPr>
          <w:rFonts w:ascii="Calibri"/>
          <w:spacing w:val="-1"/>
          <w:sz w:val="24"/>
        </w:rPr>
        <w:t>.</w:t>
      </w: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0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07.35pt;height:23.3pt;mso-position-horizontal-relative:char;mso-position-vertical-relative:line" type="#_x0000_t202" filled="true" fillcolor="#fbf6f6" stroked="true" strokeweight="1.54pt" strokecolor="#c00000">
            <v:textbox inset="0,0,0,0">
              <w:txbxContent>
                <w:p>
                  <w:pPr>
                    <w:spacing w:before="22"/>
                    <w:ind w:left="673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pacing w:val="-1"/>
                      <w:sz w:val="28"/>
                    </w:rPr>
                    <w:t>Les mini-stages</w:t>
                  </w:r>
                  <w:r>
                    <w:rPr>
                      <w:rFonts w:ascii="Calibri"/>
                      <w:b/>
                      <w:sz w:val="28"/>
                    </w:rPr>
                    <w:t> :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6"/>
          <w:szCs w:val="6"/>
        </w:rPr>
      </w:pPr>
    </w:p>
    <w:p>
      <w:pPr>
        <w:pStyle w:val="BodyText"/>
        <w:spacing w:line="275" w:lineRule="auto" w:before="51"/>
        <w:ind w:left="2920" w:right="318" w:firstLine="568"/>
        <w:jc w:val="left"/>
      </w:pPr>
      <w:r>
        <w:rPr/>
        <w:pict>
          <v:shape style="position:absolute;margin-left:67.559998pt;margin-top:2.285795pt;width:117pt;height:93pt;mso-position-horizontal-relative:page;mso-position-vertical-relative:paragraph;z-index:12160" type="#_x0000_t75" stroked="false">
            <v:imagedata r:id="rId81" o:title=""/>
          </v:shape>
        </w:pict>
      </w:r>
      <w:r>
        <w:rPr>
          <w:spacing w:val="-1"/>
        </w:rPr>
        <w:t>Les</w:t>
      </w:r>
      <w:r>
        <w:rPr>
          <w:spacing w:val="-2"/>
        </w:rPr>
        <w:t> </w:t>
      </w:r>
      <w:r>
        <w:rPr>
          <w:spacing w:val="-1"/>
        </w:rPr>
        <w:t>mini-stages</w:t>
      </w:r>
      <w:r>
        <w:rPr>
          <w:spacing w:val="-4"/>
        </w:rPr>
        <w:t> </w:t>
      </w:r>
      <w:r>
        <w:rPr>
          <w:spacing w:val="-1"/>
        </w:rPr>
        <w:t>ont</w:t>
      </w:r>
      <w:r>
        <w:rPr>
          <w:spacing w:val="-3"/>
        </w:rPr>
        <w:t> </w:t>
      </w:r>
      <w:r>
        <w:rPr/>
        <w:t>pour</w:t>
      </w:r>
      <w:r>
        <w:rPr>
          <w:spacing w:val="-6"/>
        </w:rPr>
        <w:t> </w:t>
      </w:r>
      <w:r>
        <w:rPr/>
        <w:t>but</w:t>
      </w:r>
      <w:r>
        <w:rPr>
          <w:spacing w:val="-3"/>
        </w:rPr>
        <w:t> </w:t>
      </w:r>
      <w:r>
        <w:rPr>
          <w:spacing w:val="-1"/>
        </w:rPr>
        <w:t>de </w:t>
      </w:r>
      <w:r>
        <w:rPr/>
        <w:t>vous</w:t>
      </w:r>
      <w:r>
        <w:rPr>
          <w:spacing w:val="-4"/>
        </w:rPr>
        <w:t> </w:t>
      </w:r>
      <w:r>
        <w:rPr>
          <w:spacing w:val="-1"/>
        </w:rPr>
        <w:t>faire</w:t>
      </w:r>
      <w:r>
        <w:rPr>
          <w:spacing w:val="-2"/>
        </w:rPr>
        <w:t> </w:t>
      </w:r>
      <w:r>
        <w:rPr>
          <w:spacing w:val="-1"/>
        </w:rPr>
        <w:t>vivre</w:t>
      </w:r>
      <w:r>
        <w:rPr>
          <w:spacing w:val="-3"/>
        </w:rPr>
        <w:t> </w:t>
      </w:r>
      <w:r>
        <w:rPr>
          <w:spacing w:val="-1"/>
        </w:rPr>
        <w:t>une</w:t>
      </w:r>
      <w:r>
        <w:rPr>
          <w:spacing w:val="-3"/>
        </w:rPr>
        <w:t> </w:t>
      </w:r>
      <w:r>
        <w:rPr>
          <w:spacing w:val="-1"/>
        </w:rPr>
        <w:t>demi-journée</w:t>
      </w:r>
      <w:r>
        <w:rPr>
          <w:spacing w:val="61"/>
          <w:w w:val="99"/>
        </w:rPr>
        <w:t> </w:t>
      </w:r>
      <w:r>
        <w:rPr>
          <w:rFonts w:ascii="Calibri" w:hAnsi="Calibri" w:cs="Calibri" w:eastAsia="Calibri"/>
        </w:rPr>
        <w:t>ou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une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journée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entière d’un </w:t>
      </w:r>
      <w:r>
        <w:rPr>
          <w:rFonts w:ascii="Calibri" w:hAnsi="Calibri" w:cs="Calibri" w:eastAsia="Calibri"/>
        </w:rPr>
        <w:t>élève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en </w:t>
      </w:r>
      <w:r>
        <w:rPr>
          <w:rFonts w:ascii="Calibri" w:hAnsi="Calibri" w:cs="Calibri" w:eastAsia="Calibri"/>
          <w:spacing w:val="-1"/>
        </w:rPr>
        <w:t>formation dans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établissement</w:t>
      </w:r>
      <w:r>
        <w:rPr>
          <w:rFonts w:ascii="Calibri" w:hAnsi="Calibri" w:cs="Calibri" w:eastAsia="Calibri"/>
          <w:spacing w:val="51"/>
        </w:rPr>
        <w:t> </w:t>
      </w:r>
      <w:r>
        <w:rPr>
          <w:rFonts w:ascii="Calibri" w:hAnsi="Calibri" w:cs="Calibri" w:eastAsia="Calibri"/>
          <w:spacing w:val="-1"/>
        </w:rPr>
        <w:t>d’enseignement professionnel.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Lors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cette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journée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serez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accueillis</w:t>
      </w:r>
      <w:r>
        <w:rPr>
          <w:rFonts w:ascii="Calibri" w:hAnsi="Calibri" w:cs="Calibri" w:eastAsia="Calibri"/>
          <w:spacing w:val="65"/>
        </w:rPr>
        <w:t> </w:t>
      </w:r>
      <w:r>
        <w:rPr>
          <w:rFonts w:ascii="Calibri" w:hAnsi="Calibri" w:cs="Calibri" w:eastAsia="Calibri"/>
        </w:rPr>
        <w:t>par 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chef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travaux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professeur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d’atel</w:t>
      </w:r>
      <w:r>
        <w:rPr/>
        <w:t>ier</w:t>
      </w:r>
      <w:r>
        <w:rPr>
          <w:spacing w:val="-1"/>
        </w:rPr>
        <w:t> </w:t>
      </w:r>
      <w:r>
        <w:rPr/>
        <w:t>du </w:t>
      </w:r>
      <w:r>
        <w:rPr>
          <w:spacing w:val="-1"/>
        </w:rPr>
        <w:t>centre.</w:t>
      </w:r>
      <w:r>
        <w:rPr/>
        <w:t> Ils</w:t>
      </w:r>
      <w:r>
        <w:rPr>
          <w:spacing w:val="-1"/>
        </w:rPr>
        <w:t> </w:t>
      </w:r>
      <w:r>
        <w:rPr/>
        <w:t>vous</w:t>
      </w:r>
      <w:r>
        <w:rPr>
          <w:spacing w:val="27"/>
        </w:rPr>
        <w:t> </w:t>
      </w:r>
      <w:r>
        <w:rPr>
          <w:spacing w:val="-1"/>
        </w:rPr>
        <w:t>expliqueront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quoi</w:t>
      </w:r>
      <w:r>
        <w:rPr>
          <w:spacing w:val="-2"/>
        </w:rPr>
        <w:t> </w:t>
      </w:r>
      <w:r>
        <w:rPr>
          <w:spacing w:val="-1"/>
        </w:rPr>
        <w:t>consiste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formation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>
          <w:spacing w:val="-1"/>
        </w:rPr>
        <w:t>vous</w:t>
      </w:r>
      <w:r>
        <w:rPr>
          <w:spacing w:val="-3"/>
        </w:rPr>
        <w:t> </w:t>
      </w:r>
      <w:r>
        <w:rPr>
          <w:spacing w:val="-1"/>
        </w:rPr>
        <w:t>venez</w:t>
      </w:r>
      <w:r>
        <w:rPr>
          <w:spacing w:val="-2"/>
        </w:rPr>
        <w:t> </w:t>
      </w:r>
      <w:r>
        <w:rPr>
          <w:spacing w:val="-1"/>
        </w:rPr>
        <w:t>tester</w:t>
      </w:r>
      <w:r>
        <w:rPr>
          <w:spacing w:val="-4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le</w:t>
      </w:r>
      <w:r>
        <w:rPr>
          <w:spacing w:val="51"/>
          <w:w w:val="99"/>
        </w:rPr>
        <w:t> </w:t>
      </w:r>
      <w:r>
        <w:rPr>
          <w:spacing w:val="-1"/>
        </w:rPr>
        <w:t>fonctionnement</w:t>
      </w:r>
      <w:r>
        <w:rPr>
          <w:spacing w:val="-8"/>
        </w:rPr>
        <w:t> </w:t>
      </w:r>
      <w:r>
        <w:rPr/>
        <w:t>du</w:t>
      </w:r>
      <w:r>
        <w:rPr>
          <w:spacing w:val="-7"/>
        </w:rPr>
        <w:t> </w:t>
      </w:r>
      <w:r>
        <w:rPr>
          <w:spacing w:val="-1"/>
        </w:rPr>
        <w:t>centre.</w:t>
      </w:r>
    </w:p>
    <w:p>
      <w:pPr>
        <w:pStyle w:val="BodyText"/>
        <w:spacing w:line="240" w:lineRule="auto" w:before="1"/>
        <w:ind w:left="793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Vous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participerez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 </w:t>
      </w:r>
      <w:r>
        <w:rPr>
          <w:rFonts w:ascii="Calibri" w:hAnsi="Calibri" w:cs="Calibri" w:eastAsia="Calibri"/>
          <w:spacing w:val="-1"/>
        </w:rPr>
        <w:t>réalisation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d’un petit ouvrage</w:t>
      </w:r>
      <w:r>
        <w:rPr>
          <w:rFonts w:ascii="Calibri" w:hAnsi="Calibri" w:cs="Calibri" w:eastAsia="Calibri"/>
        </w:rPr>
        <w:t> en </w:t>
      </w:r>
      <w:r>
        <w:rPr>
          <w:rFonts w:ascii="Calibri" w:hAnsi="Calibri" w:cs="Calibri" w:eastAsia="Calibri"/>
          <w:spacing w:val="-1"/>
        </w:rPr>
        <w:t>atelier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(selon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formation).</w:t>
      </w:r>
    </w:p>
    <w:p>
      <w:pPr>
        <w:pStyle w:val="BodyText"/>
        <w:spacing w:line="277" w:lineRule="auto" w:before="43"/>
        <w:ind w:left="226" w:right="318" w:firstLine="56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professeur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d’atelier émettra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avis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sur votre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participation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l’intérêt </w:t>
      </w:r>
      <w:r>
        <w:rPr>
          <w:rFonts w:ascii="Calibri" w:hAnsi="Calibri" w:cs="Calibri" w:eastAsia="Calibri"/>
        </w:rPr>
        <w:t>que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vous </w:t>
      </w:r>
      <w:r>
        <w:rPr>
          <w:rFonts w:ascii="Calibri" w:hAnsi="Calibri" w:cs="Calibri" w:eastAsia="Calibri"/>
          <w:spacing w:val="-1"/>
        </w:rPr>
        <w:t>avez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porté </w:t>
      </w:r>
      <w:r>
        <w:rPr>
          <w:rFonts w:ascii="Calibri" w:hAnsi="Calibri" w:cs="Calibri" w:eastAsia="Calibri"/>
        </w:rPr>
        <w:t>à</w:t>
      </w:r>
      <w:r>
        <w:rPr>
          <w:rFonts w:ascii="Calibri" w:hAnsi="Calibri" w:cs="Calibri" w:eastAsia="Calibri"/>
          <w:spacing w:val="71"/>
        </w:rPr>
        <w:t> </w:t>
      </w:r>
      <w:r>
        <w:rPr>
          <w:rFonts w:ascii="Calibri" w:hAnsi="Calibri" w:cs="Calibri" w:eastAsia="Calibri"/>
        </w:rPr>
        <w:t>la </w:t>
      </w:r>
      <w:r>
        <w:rPr>
          <w:rFonts w:ascii="Calibri" w:hAnsi="Calibri" w:cs="Calibri" w:eastAsia="Calibri"/>
          <w:spacing w:val="-1"/>
        </w:rPr>
        <w:t>formation </w:t>
      </w:r>
      <w:r>
        <w:rPr>
          <w:rFonts w:ascii="Calibri" w:hAnsi="Calibri" w:cs="Calibri" w:eastAsia="Calibri"/>
        </w:rPr>
        <w:t>puis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l’envoie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1"/>
        </w:rPr>
        <w:t> collège.</w:t>
      </w:r>
    </w:p>
    <w:p>
      <w:pPr>
        <w:spacing w:line="240" w:lineRule="auto" w:before="10"/>
        <w:rPr>
          <w:rFonts w:ascii="Calibri" w:hAnsi="Calibri" w:cs="Calibri" w:eastAsia="Calibri"/>
          <w:sz w:val="35"/>
          <w:szCs w:val="35"/>
        </w:rPr>
      </w:pPr>
    </w:p>
    <w:p>
      <w:pPr>
        <w:pStyle w:val="BodyText"/>
        <w:spacing w:line="240" w:lineRule="auto" w:before="0"/>
        <w:ind w:left="793" w:right="0" w:firstLine="0"/>
        <w:jc w:val="left"/>
      </w:pPr>
      <w:r>
        <w:rPr/>
        <w:t>Pour</w:t>
      </w:r>
      <w:r>
        <w:rPr>
          <w:spacing w:val="-4"/>
        </w:rPr>
        <w:t> </w:t>
      </w:r>
      <w:r>
        <w:rPr>
          <w:spacing w:val="-1"/>
        </w:rPr>
        <w:t>pouvoir</w:t>
      </w:r>
      <w:r>
        <w:rPr>
          <w:spacing w:val="-4"/>
        </w:rPr>
        <w:t> </w:t>
      </w:r>
      <w:r>
        <w:rPr/>
        <w:t>faire</w:t>
      </w:r>
      <w:r>
        <w:rPr>
          <w:spacing w:val="-3"/>
        </w:rPr>
        <w:t> </w:t>
      </w:r>
      <w:r>
        <w:rPr>
          <w:spacing w:val="-1"/>
        </w:rPr>
        <w:t>un</w:t>
      </w:r>
      <w:r>
        <w:rPr>
          <w:spacing w:val="-2"/>
        </w:rPr>
        <w:t> </w:t>
      </w:r>
      <w:r>
        <w:rPr>
          <w:spacing w:val="-1"/>
        </w:rPr>
        <w:t>(ou</w:t>
      </w:r>
      <w:r>
        <w:rPr>
          <w:spacing w:val="-3"/>
        </w:rPr>
        <w:t> </w:t>
      </w:r>
      <w:r>
        <w:rPr>
          <w:spacing w:val="-1"/>
        </w:rPr>
        <w:t>plusieurs)</w:t>
      </w:r>
      <w:r>
        <w:rPr>
          <w:spacing w:val="-3"/>
        </w:rPr>
        <w:t> </w:t>
      </w:r>
      <w:r>
        <w:rPr>
          <w:spacing w:val="-1"/>
        </w:rPr>
        <w:t>mini-stage, </w:t>
      </w:r>
      <w:r>
        <w:rPr/>
        <w:t>il</w:t>
      </w:r>
      <w:r>
        <w:rPr>
          <w:spacing w:val="-4"/>
        </w:rPr>
        <w:t> </w:t>
      </w:r>
      <w:r>
        <w:rPr>
          <w:spacing w:val="-1"/>
        </w:rPr>
        <w:t>faut </w:t>
      </w:r>
      <w:r>
        <w:rPr/>
        <w:t>:</w:t>
      </w:r>
      <w:r>
        <w:rPr/>
      </w:r>
    </w:p>
    <w:p>
      <w:pPr>
        <w:numPr>
          <w:ilvl w:val="0"/>
          <w:numId w:val="37"/>
        </w:numPr>
        <w:tabs>
          <w:tab w:pos="655" w:val="left" w:leader="none"/>
        </w:tabs>
        <w:spacing w:line="360" w:lineRule="auto" w:before="146"/>
        <w:ind w:left="654" w:right="296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spacing w:val="-1"/>
          <w:sz w:val="24"/>
        </w:rPr>
        <w:t>Faire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une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demande</w:t>
      </w:r>
      <w:r>
        <w:rPr>
          <w:rFonts w:ascii="Calibri" w:hAnsi="Calibri"/>
          <w:b/>
          <w:spacing w:val="-4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convention auprès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du directeur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SEGPA</w:t>
      </w:r>
      <w:r>
        <w:rPr>
          <w:rFonts w:ascii="Calibri" w:hAnsi="Calibri"/>
          <w:b/>
          <w:spacing w:val="3"/>
          <w:sz w:val="24"/>
        </w:rPr>
        <w:t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vous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êtes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fois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sous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pacing w:val="-2"/>
          <w:sz w:val="24"/>
        </w:rPr>
        <w:t>la</w:t>
      </w:r>
      <w:r>
        <w:rPr>
          <w:rFonts w:ascii="Calibri" w:hAnsi="Calibri"/>
          <w:spacing w:val="43"/>
          <w:sz w:val="24"/>
        </w:rPr>
        <w:t> </w:t>
      </w:r>
      <w:r>
        <w:rPr>
          <w:rFonts w:ascii="Calibri" w:hAnsi="Calibri"/>
          <w:spacing w:val="-1"/>
          <w:sz w:val="24"/>
        </w:rPr>
        <w:t>responsabilité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-1"/>
          <w:sz w:val="24"/>
        </w:rPr>
        <w:t> collège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centre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formation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puisque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cette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pacing w:val="-1"/>
          <w:sz w:val="24"/>
        </w:rPr>
        <w:t>journée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remplace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un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temps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63"/>
          <w:w w:val="99"/>
          <w:sz w:val="24"/>
        </w:rPr>
        <w:t> </w:t>
      </w:r>
      <w:r>
        <w:rPr>
          <w:rFonts w:ascii="Calibri" w:hAnsi="Calibri"/>
          <w:spacing w:val="-1"/>
          <w:sz w:val="24"/>
        </w:rPr>
        <w:t>classe.</w:t>
      </w:r>
    </w:p>
    <w:p>
      <w:pPr>
        <w:pStyle w:val="BodyText"/>
        <w:numPr>
          <w:ilvl w:val="0"/>
          <w:numId w:val="37"/>
        </w:numPr>
        <w:tabs>
          <w:tab w:pos="655" w:val="left" w:leader="none"/>
        </w:tabs>
        <w:spacing w:line="361" w:lineRule="auto" w:before="0" w:after="0"/>
        <w:ind w:left="654" w:right="467" w:hanging="428"/>
        <w:jc w:val="left"/>
      </w:pPr>
      <w:r>
        <w:rPr/>
        <w:t>Vous</w:t>
      </w:r>
      <w:r>
        <w:rPr>
          <w:spacing w:val="-5"/>
        </w:rPr>
        <w:t> </w:t>
      </w:r>
      <w:r>
        <w:rPr>
          <w:spacing w:val="-1"/>
        </w:rPr>
        <w:t>pouvez</w:t>
      </w:r>
      <w:r>
        <w:rPr>
          <w:spacing w:val="-3"/>
        </w:rPr>
        <w:t> </w:t>
      </w:r>
      <w:r>
        <w:rPr>
          <w:spacing w:val="-1"/>
        </w:rPr>
        <w:t>participer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>
          <w:spacing w:val="-1"/>
        </w:rPr>
        <w:t>plusieurs</w:t>
      </w:r>
      <w:r>
        <w:rPr>
          <w:spacing w:val="-4"/>
        </w:rPr>
        <w:t> </w:t>
      </w:r>
      <w:r>
        <w:rPr/>
        <w:t>mini-stages</w:t>
      </w:r>
      <w:r>
        <w:rPr>
          <w:spacing w:val="-1"/>
        </w:rPr>
        <w:t> mais</w:t>
      </w:r>
      <w:r>
        <w:rPr>
          <w:spacing w:val="-2"/>
        </w:rPr>
        <w:t> </w:t>
      </w:r>
      <w:r>
        <w:rPr/>
        <w:t>il</w:t>
      </w:r>
      <w:r>
        <w:rPr>
          <w:spacing w:val="-3"/>
        </w:rPr>
        <w:t> </w:t>
      </w:r>
      <w:r>
        <w:rPr>
          <w:spacing w:val="-1"/>
        </w:rPr>
        <w:t>faut</w:t>
      </w:r>
      <w:r>
        <w:rPr>
          <w:spacing w:val="-3"/>
        </w:rPr>
        <w:t> </w:t>
      </w:r>
      <w:r>
        <w:rPr/>
        <w:t>les</w:t>
      </w:r>
      <w:r>
        <w:rPr>
          <w:spacing w:val="-2"/>
        </w:rPr>
        <w:t> </w:t>
      </w:r>
      <w:r>
        <w:rPr>
          <w:rFonts w:ascii="Calibri" w:hAnsi="Calibri"/>
          <w:b/>
          <w:spacing w:val="-1"/>
        </w:rPr>
        <w:t>demander tôt</w:t>
      </w:r>
      <w:r>
        <w:rPr>
          <w:rFonts w:ascii="Calibri" w:hAnsi="Calibri"/>
          <w:b/>
          <w:spacing w:val="1"/>
        </w:rPr>
        <w:t> </w:t>
      </w:r>
      <w:r>
        <w:rPr>
          <w:spacing w:val="-1"/>
        </w:rPr>
        <w:t>car </w:t>
      </w:r>
      <w:r>
        <w:rPr/>
        <w:t>il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beaucoup</w:t>
      </w:r>
      <w:r>
        <w:rPr>
          <w:spacing w:val="61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demandes.</w:t>
      </w:r>
    </w:p>
    <w:p>
      <w:pPr>
        <w:numPr>
          <w:ilvl w:val="0"/>
          <w:numId w:val="37"/>
        </w:numPr>
        <w:tabs>
          <w:tab w:pos="655" w:val="left" w:leader="none"/>
        </w:tabs>
        <w:spacing w:line="291" w:lineRule="exact" w:before="0"/>
        <w:ind w:left="654" w:right="0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Vous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vous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rendez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par</w:t>
      </w:r>
      <w:r>
        <w:rPr>
          <w:rFonts w:ascii="Calibri"/>
          <w:b/>
          <w:spacing w:val="-2"/>
          <w:sz w:val="24"/>
        </w:rPr>
        <w:t> vos </w:t>
      </w:r>
      <w:r>
        <w:rPr>
          <w:rFonts w:ascii="Calibri"/>
          <w:b/>
          <w:spacing w:val="-1"/>
          <w:sz w:val="24"/>
        </w:rPr>
        <w:t>propres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moyens</w:t>
      </w:r>
      <w:r>
        <w:rPr>
          <w:rFonts w:ascii="Calibri"/>
          <w:sz w:val="24"/>
        </w:rPr>
        <w:t>.</w:t>
      </w:r>
    </w:p>
    <w:p>
      <w:pPr>
        <w:pStyle w:val="BodyText"/>
        <w:numPr>
          <w:ilvl w:val="0"/>
          <w:numId w:val="37"/>
        </w:numPr>
        <w:tabs>
          <w:tab w:pos="655" w:val="left" w:leader="none"/>
        </w:tabs>
        <w:spacing w:line="240" w:lineRule="auto" w:before="146" w:after="0"/>
        <w:ind w:left="654" w:right="0" w:hanging="428"/>
        <w:jc w:val="left"/>
      </w:pPr>
      <w:r>
        <w:rPr/>
        <w:t>Il</w:t>
      </w:r>
      <w:r>
        <w:rPr>
          <w:spacing w:val="-3"/>
        </w:rPr>
        <w:t> </w:t>
      </w:r>
      <w:r>
        <w:rPr>
          <w:spacing w:val="-1"/>
        </w:rPr>
        <w:t>faut</w:t>
      </w:r>
      <w:r>
        <w:rPr>
          <w:spacing w:val="-3"/>
        </w:rPr>
        <w:t> </w:t>
      </w:r>
      <w:r>
        <w:rPr>
          <w:rFonts w:ascii="Calibri" w:hAnsi="Calibri"/>
          <w:b/>
          <w:spacing w:val="-1"/>
        </w:rPr>
        <w:t>prévoir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  <w:b/>
        </w:rPr>
        <w:t>votre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b/>
          <w:spacing w:val="-1"/>
        </w:rPr>
        <w:t>repas</w:t>
      </w:r>
      <w:r>
        <w:rPr>
          <w:rFonts w:ascii="Calibri" w:hAnsi="Calibri"/>
          <w:b/>
          <w:spacing w:val="1"/>
        </w:rPr>
        <w:t> </w:t>
      </w:r>
      <w:r>
        <w:rPr/>
        <w:t>il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parfois</w:t>
      </w:r>
      <w:r>
        <w:rPr>
          <w:spacing w:val="-5"/>
        </w:rPr>
        <w:t> </w:t>
      </w:r>
      <w:r>
        <w:rPr>
          <w:spacing w:val="-1"/>
        </w:rPr>
        <w:t>possibilité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déjeuner</w:t>
      </w:r>
      <w:r>
        <w:rPr>
          <w:spacing w:val="-3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restauration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centre visité.</w:t>
      </w:r>
    </w:p>
    <w:p>
      <w:pPr>
        <w:numPr>
          <w:ilvl w:val="0"/>
          <w:numId w:val="37"/>
        </w:numPr>
        <w:tabs>
          <w:tab w:pos="655" w:val="left" w:leader="none"/>
        </w:tabs>
        <w:spacing w:before="146"/>
        <w:ind w:left="654" w:right="0" w:hanging="428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sz w:val="24"/>
        </w:rPr>
        <w:t>Il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faut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éventuellement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pacing w:val="-1"/>
          <w:sz w:val="24"/>
        </w:rPr>
        <w:t>prévoir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une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tenue</w:t>
      </w:r>
      <w:r>
        <w:rPr>
          <w:rFonts w:ascii="Calibri" w:hAnsi="Calibri"/>
          <w:b/>
          <w:spacing w:val="-6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5"/>
          <w:sz w:val="24"/>
        </w:rPr>
        <w:t> </w:t>
      </w:r>
      <w:r>
        <w:rPr>
          <w:rFonts w:ascii="Calibri" w:hAnsi="Calibri"/>
          <w:b/>
          <w:sz w:val="24"/>
        </w:rPr>
        <w:t>travail</w:t>
      </w:r>
      <w:r>
        <w:rPr>
          <w:rFonts w:ascii="Calibri" w:hAnsi="Calibri"/>
          <w:sz w:val="24"/>
        </w:rPr>
        <w:t>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54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1060" w:right="4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232;height:694" coordorigin="45,32" coordsize="3232,694">
              <v:shape style="position:absolute;left:45;top:32;width:3232;height:694" coordorigin="45,32" coordsize="3232,694" path="m45,726l3277,726,3277,32,45,32,45,726xe" filled="true" fillcolor="#f1dbdb" stroked="false">
                <v:path arrowok="t"/>
                <v:fill type="solid"/>
              </v:shape>
            </v:group>
            <v:group style="position:absolute;left:139;top:61;width:3045;height:636" coordorigin="139,61" coordsize="3045,636">
              <v:shape style="position:absolute;left:139;top:61;width:3045;height:636" coordorigin="139,61" coordsize="3045,636" path="m139,697l3183,697,3183,61,139,61,139,697xe" filled="true" fillcolor="#f1dbdb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1dbdb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Evaluation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"/>
        <w:gridCol w:w="3174"/>
        <w:gridCol w:w="3197"/>
        <w:gridCol w:w="3257"/>
      </w:tblGrid>
      <w:tr>
        <w:trPr>
          <w:trHeight w:val="595" w:hRule="exact"/>
        </w:trPr>
        <w:tc>
          <w:tcPr>
            <w:tcW w:w="1006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/>
              <w:ind w:left="102" w:right="71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1/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 Nommez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6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personnes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du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collège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peuvent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vous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aider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pour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votre projet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d’orientation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b/>
                <w:bCs/>
                <w:spacing w:val="6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donnez</w:t>
            </w:r>
            <w:r>
              <w:rPr>
                <w:rFonts w:ascii="Calibri" w:hAnsi="Calibri" w:cs="Calibri" w:eastAsia="Calibri"/>
                <w:b/>
                <w:bCs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leur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fonction.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/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Nom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Fonction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Correction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Mr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LALOUE</w:t>
            </w:r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Professeur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d’atelier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habitat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>
              <w:pStyle w:val="TableParagraph"/>
              <w:spacing w:line="240" w:lineRule="auto" w:before="93"/>
              <w:ind w:left="186" w:right="0"/>
              <w:jc w:val="center"/>
              <w:rPr>
                <w:rFonts w:ascii="Wingdings" w:hAnsi="Wingdings" w:cs="Wingdings" w:eastAsia="Wingdings"/>
                <w:sz w:val="24"/>
                <w:szCs w:val="24"/>
              </w:rPr>
            </w:pPr>
            <w:r>
              <w:rPr>
                <w:rFonts w:ascii="Wingdings" w:hAnsi="Wingdings" w:cs="Wingdings" w:eastAsia="Wingdings"/>
                <w:sz w:val="24"/>
                <w:szCs w:val="24"/>
              </w:rPr>
              <w:t></w:t>
            </w:r>
          </w:p>
        </w:tc>
      </w:tr>
      <w:tr>
        <w:trPr>
          <w:trHeight w:val="466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6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4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6" w:hRule="exact"/>
        </w:trPr>
        <w:tc>
          <w:tcPr>
            <w:tcW w:w="4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3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4374"/>
        <w:gridCol w:w="4376"/>
      </w:tblGrid>
      <w:tr>
        <w:trPr>
          <w:trHeight w:val="302" w:hRule="exact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2/</w:t>
            </w:r>
            <w:r>
              <w:rPr>
                <w:rFonts w:ascii="Calibri"/>
                <w:b/>
                <w:spacing w:val="-4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Donnez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la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signification</w:t>
            </w:r>
            <w:r>
              <w:rPr>
                <w:rFonts w:ascii="Calibri"/>
                <w:b/>
                <w:spacing w:val="-3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de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ces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sigles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2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378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SIGLE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Réponse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right="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Correction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6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SMIC</w:t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2" w:lineRule="exact"/>
              <w:ind w:left="102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Salaire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z w:val="20"/>
              </w:rPr>
              <w:t>Minimum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Interprofessionnel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1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Croissance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7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CIO</w:t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6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4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8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CDI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CFA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6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LP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1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7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EREA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4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7"/>
        <w:gridCol w:w="5628"/>
        <w:gridCol w:w="3093"/>
      </w:tblGrid>
      <w:tr>
        <w:trPr>
          <w:trHeight w:val="304" w:hRule="exact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3/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Quels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sont les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trois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principaux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axes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d’un projet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d’orientation</w:t>
            </w:r>
            <w:r>
              <w:rPr>
                <w:rFonts w:ascii="Calibri" w:hAnsi="Calibri" w:cs="Calibri" w:eastAsia="Calibri"/>
                <w:b/>
                <w:bCs/>
                <w:spacing w:val="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3" w:hRule="exact"/>
        </w:trPr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2" w:lineRule="exact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AXE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92" w:lineRule="exact"/>
              <w:ind w:left="174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Réponse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30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2" w:lineRule="exact"/>
              <w:ind w:left="38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Correction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463" w:hRule="exact"/>
        </w:trPr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77"/>
              <w:ind w:left="3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Quoi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?</w:t>
            </w:r>
          </w:p>
        </w:tc>
        <w:tc>
          <w:tcPr>
            <w:tcW w:w="5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3" w:hRule="exact"/>
        </w:trPr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Comment</w:t>
            </w:r>
            <w:r>
              <w:rPr>
                <w:rFonts w:ascii="Calibri"/>
                <w:spacing w:val="-9"/>
                <w:sz w:val="24"/>
              </w:rPr>
              <w:t> </w:t>
            </w:r>
            <w:r>
              <w:rPr>
                <w:rFonts w:ascii="Calibri"/>
                <w:sz w:val="24"/>
              </w:rPr>
              <w:t>?</w:t>
            </w:r>
          </w:p>
        </w:tc>
        <w:tc>
          <w:tcPr>
            <w:tcW w:w="5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466" w:hRule="exact"/>
        </w:trPr>
        <w:tc>
          <w:tcPr>
            <w:tcW w:w="1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80"/>
              <w:ind w:left="44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Où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?</w:t>
            </w:r>
          </w:p>
        </w:tc>
        <w:tc>
          <w:tcPr>
            <w:tcW w:w="5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9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5746"/>
        <w:gridCol w:w="2733"/>
      </w:tblGrid>
      <w:tr>
        <w:trPr>
          <w:trHeight w:val="302" w:hRule="exact"/>
        </w:trPr>
        <w:tc>
          <w:tcPr>
            <w:tcW w:w="1006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DBDB"/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4/ A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quelle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période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 l’année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devez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-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vous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faire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un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choix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d’orientation</w:t>
            </w:r>
            <w:r>
              <w:rPr>
                <w:rFonts w:ascii="Calibri" w:hAnsi="Calibri" w:cs="Calibri" w:eastAsia="Calibri"/>
                <w:b/>
                <w:bCs/>
                <w:spacing w:val="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4"/>
                <w:szCs w:val="24"/>
              </w:rPr>
              <w:t>?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4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Période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5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16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Réponse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27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8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Correction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598" w:hRule="exact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1" w:lineRule="auto"/>
              <w:ind w:left="102" w:right="72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Année</w:t>
            </w:r>
            <w:r>
              <w:rPr>
                <w:rFonts w:ascii="Calibri" w:hAnsi="Calibri"/>
                <w:spacing w:val="24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scolaire</w:t>
            </w:r>
          </w:p>
        </w:tc>
        <w:tc>
          <w:tcPr>
            <w:tcW w:w="5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  <w:tr>
        <w:trPr>
          <w:trHeight w:val="576" w:hRule="exact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91" w:lineRule="exact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mois</w:t>
            </w:r>
          </w:p>
        </w:tc>
        <w:tc>
          <w:tcPr>
            <w:tcW w:w="5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733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8F8F8"/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580" w:right="10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503.4pt;height:29.8pt;mso-position-horizontal-relative:char;mso-position-vertical-relative:line" type="#_x0000_t202" filled="true" fillcolor="#f1dbdb" stroked="true" strokeweight=".58004pt" strokecolor="#000000">
            <v:textbox inset="0,0,0,0">
              <w:txbxContent>
                <w:p>
                  <w:pPr>
                    <w:spacing w:before="0"/>
                    <w:ind w:left="102" w:right="796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5/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Bastien et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Léa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sont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 deux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élèves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 qui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 préparent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un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CAP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de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cuisinier. Lisez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z w:val="24"/>
                      <w:szCs w:val="24"/>
                    </w:rPr>
                    <w:t>ce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qu’ils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2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disent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1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et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55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répondez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0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aux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sz w:val="24"/>
                      <w:szCs w:val="24"/>
                    </w:rPr>
                    <w:t>questions.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3pt;height:137.85pt;mso-position-horizontal-relative:char;mso-position-vertical-relative:line" coordorigin="0,0" coordsize="10086,2757">
            <v:group style="position:absolute;left:8;top:119;width:3120;height:2630" coordorigin="8,119" coordsize="3120,2630">
              <v:shape style="position:absolute;left:8;top:119;width:3120;height:2630" coordorigin="8,119" coordsize="3120,2630" path="m8,2749l3127,2749,3127,119,8,119,8,2749xe" filled="true" fillcolor="#f1f1f1" stroked="false">
                <v:path arrowok="t"/>
                <v:fill type="solid"/>
              </v:shape>
            </v:group>
            <v:group style="position:absolute;left:8;top:119;width:3120;height:2630" coordorigin="8,119" coordsize="3120,2630">
              <v:shape style="position:absolute;left:8;top:119;width:3120;height:2630" coordorigin="8,119" coordsize="3120,2630" path="m8,2749l3127,2749,3127,119,8,119,8,2749xe" filled="false" stroked="true" strokeweight=".75pt" strokecolor="#f1f1f1">
                <v:path arrowok="t"/>
              </v:shape>
              <v:shape style="position:absolute;left:15;top:200;width:3106;height:2470" type="#_x0000_t75" stroked="false">
                <v:imagedata r:id="rId82" o:title=""/>
              </v:shape>
              <v:shape style="position:absolute;left:161;top:200;width:2861;height:2429" type="#_x0000_t75" stroked="false">
                <v:imagedata r:id="rId83" o:title=""/>
              </v:shape>
            </v:group>
            <v:group style="position:absolute;left:6969;top:114;width:3110;height:2594" coordorigin="6969,114" coordsize="3110,2594">
              <v:shape style="position:absolute;left:6969;top:114;width:3110;height:2594" coordorigin="6969,114" coordsize="3110,2594" path="m6969,2708l10078,2708,10078,114,6969,114,6969,2708xe" filled="true" fillcolor="#f1f1f1" stroked="false">
                <v:path arrowok="t"/>
                <v:fill type="solid"/>
              </v:shape>
            </v:group>
            <v:group style="position:absolute;left:6969;top:114;width:3110;height:2594" coordorigin="6969,114" coordsize="3110,2594">
              <v:shape style="position:absolute;left:6969;top:114;width:3110;height:2594" coordorigin="6969,114" coordsize="3110,2594" path="m6969,2708l10078,2708,10078,114,6969,114,6969,2708xe" filled="false" stroked="true" strokeweight=".75pt" strokecolor="#f1f1f1">
                <v:path arrowok="t"/>
              </v:shape>
              <v:shape style="position:absolute;left:6977;top:195;width:3094;height:2434" type="#_x0000_t75" stroked="false">
                <v:imagedata r:id="rId84" o:title=""/>
              </v:shape>
              <v:shape style="position:absolute;left:7121;top:195;width:2868;height:2429" type="#_x0000_t75" stroked="false">
                <v:imagedata r:id="rId85" o:title=""/>
              </v:shape>
            </v:group>
            <v:group style="position:absolute;left:3334;top:10;width:5098;height:1230" coordorigin="3334,10" coordsize="5098,1230">
              <v:shape style="position:absolute;left:3334;top:10;width:5098;height:1230" coordorigin="3334,10" coordsize="5098,1230" path="m7156,10l5683,10,3527,10,3461,25,3406,59,3363,108,3339,170,3334,215,3334,522,3334,1046,3348,1112,3382,1168,3432,1210,3493,1235,3539,1240,6690,1240,7168,1239,7233,1225,7289,1191,7331,1142,7356,1080,7361,1035,7361,522,8431,520,7361,215,7361,203,7358,181,7337,118,7297,66,7244,29,7179,11,7156,10xe" filled="true" fillcolor="#e6dfeb" stroked="false">
                <v:path arrowok="t"/>
                <v:fill type="solid"/>
              </v:shape>
            </v:group>
            <v:group style="position:absolute;left:3334;top:10;width:5098;height:1230" coordorigin="3334,10" coordsize="5098,1230">
              <v:shape style="position:absolute;left:3334;top:10;width:5098;height:1230" coordorigin="3334,10" coordsize="5098,1230" path="m3334,215l3345,148,3376,90,3423,46,3482,18,5683,10,6690,10,7156,10,7179,11,7244,29,7297,66,7337,118,7358,181,7361,215,8431,520,7361,522,7361,1035,7360,1058,7342,1122,7305,1176,7253,1216,7190,1237,6690,1240,5683,1240,3539,1240,3515,1239,3451,1220,3397,1184,3358,1132,3336,1069,3334,522,3334,215xe" filled="false" stroked="true" strokeweight="1pt" strokecolor="#403052">
                <v:path arrowok="t"/>
              </v:shape>
              <v:shape style="position:absolute;left:3403;top:152;width:3888;height:946" type="#_x0000_t75" stroked="false">
                <v:imagedata r:id="rId86" o:title=""/>
              </v:shape>
            </v:group>
            <v:group style="position:absolute;left:1724;top:772;width:4764;height:1936" coordorigin="1724,772" coordsize="4764,1936">
              <v:shape style="position:absolute;left:1724;top:772;width:4764;height:1936" coordorigin="1724,772" coordsize="4764,1936" path="m1724,772l3787,1574,3428,1574,3405,1577,3343,1599,3293,1640,3259,1696,3247,1763,3247,2527,3262,2593,3298,2648,3350,2687,3413,2707,3436,2708,6307,2708,6372,2693,6427,2657,6466,2606,6486,2542,6487,2519,6487,1755,6472,1689,6437,1634,6385,1595,6321,1575,6298,1574,4597,1574,1724,772xe" filled="true" fillcolor="#ddd9c3" stroked="false">
                <v:path arrowok="t"/>
                <v:fill type="solid"/>
              </v:shape>
            </v:group>
            <v:group style="position:absolute;left:1724;top:772;width:4764;height:1936" coordorigin="1724,772" coordsize="4764,1936">
              <v:shape style="position:absolute;left:1724;top:772;width:4764;height:1936" coordorigin="1724,772" coordsize="4764,1936" path="m3247,1763l3259,1696,3293,1640,3343,1599,3405,1577,3787,1574,1724,772,4597,1574,6298,1574,6321,1575,6385,1595,6437,1634,6472,1689,6487,1755,6487,1763,6487,2047,6487,2519,6486,2542,6466,2606,6427,2657,6372,2693,6307,2708,4597,2708,3787,2708,3436,2708,3413,2707,3350,2687,3298,2648,3262,2593,3247,2527,3247,2047,3247,1763xe" filled="false" stroked="true" strokeweight="1.0pt" strokecolor="#49452a">
                <v:path arrowok="t"/>
              </v:shape>
              <v:shape style="position:absolute;left:3312;top:1712;width:3110;height:859" type="#_x0000_t75" stroked="false">
                <v:imagedata r:id="rId87" o:title=""/>
              </v:shape>
              <v:shape style="position:absolute;left:3548;top:202;width:3462;height:840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onjour,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je suis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Léa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j’habite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Rennes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310" w:lineRule="atLeas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J’apprends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 mon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futur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métier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 au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 lycée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professionnel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Bougainville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z w:val="22"/>
                          <w:szCs w:val="22"/>
                        </w:rPr>
                        <w:t> à </w:t>
                      </w:r>
                      <w:r>
                        <w:rPr>
                          <w:rFonts w:ascii="Calibri" w:hAnsi="Calibri" w:cs="Calibri" w:eastAsia="Calibri"/>
                          <w:color w:val="403052"/>
                          <w:spacing w:val="-1"/>
                          <w:sz w:val="22"/>
                          <w:szCs w:val="22"/>
                        </w:rPr>
                        <w:t>Nantes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57;top:1753;width:2751;height:83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Bonjour,</w:t>
                      </w:r>
                      <w:r>
                        <w:rPr>
                          <w:rFonts w:ascii="Calibri"/>
                          <w:color w:val="1D1B11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je</w:t>
                      </w:r>
                      <w:r>
                        <w:rPr>
                          <w:rFonts w:ascii="Calibri"/>
                          <w:color w:val="1D1B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suis</w:t>
                      </w:r>
                      <w:r>
                        <w:rPr>
                          <w:rFonts w:ascii="Calibri"/>
                          <w:color w:val="1D1B11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Bastien.</w:t>
                      </w:r>
                      <w:r>
                        <w:rPr>
                          <w:rFonts w:ascii="Calibri"/>
                          <w:color w:val="1D1B1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Je</w:t>
                      </w:r>
                      <w:r>
                        <w:rPr>
                          <w:rFonts w:ascii="Calibri"/>
                          <w:color w:val="1D1B11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1D1B11"/>
                          <w:spacing w:val="-1"/>
                          <w:sz w:val="22"/>
                        </w:rPr>
                        <w:t>suis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300" w:lineRule="atLeast" w:before="9"/>
                        <w:ind w:left="0" w:right="4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un apprenti formé</w:t>
                      </w:r>
                      <w:r>
                        <w:rPr>
                          <w:rFonts w:ascii="Calibri" w:hAnsi="Calibri"/>
                          <w:color w:val="1D1B11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avec</w:t>
                      </w:r>
                      <w:r>
                        <w:rPr>
                          <w:rFonts w:ascii="Calibri" w:hAnsi="Calibri"/>
                          <w:color w:val="1D1B11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2"/>
                          <w:sz w:val="22"/>
                        </w:rPr>
                        <w:t>le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CFA</w:t>
                      </w:r>
                      <w:r>
                        <w:rPr>
                          <w:rFonts w:ascii="Calibri" w:hAnsi="Calibri"/>
                          <w:color w:val="1D1B11"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/>
                          <w:color w:val="1D1B1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Sainte</w:t>
                      </w:r>
                      <w:r>
                        <w:rPr>
                          <w:rFonts w:ascii="Calibri" w:hAnsi="Calibri"/>
                          <w:color w:val="1D1B11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Luce</w:t>
                      </w:r>
                      <w:r>
                        <w:rPr>
                          <w:rFonts w:ascii="Calibri" w:hAnsi="Calibri"/>
                          <w:color w:val="1D1B11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color w:val="1D1B11"/>
                          <w:spacing w:val="-1"/>
                          <w:sz w:val="22"/>
                        </w:rPr>
                        <w:t>sur Loire.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0"/>
        <w:gridCol w:w="1025"/>
        <w:gridCol w:w="1039"/>
        <w:gridCol w:w="1265"/>
      </w:tblGrid>
      <w:tr>
        <w:trPr>
          <w:trHeight w:val="684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1" w:lineRule="auto" w:before="41"/>
              <w:ind w:left="2661" w:right="747" w:hanging="191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Cochez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dans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colonne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«</w:t>
            </w:r>
            <w:r>
              <w:rPr>
                <w:rFonts w:ascii="Calibri" w:hAnsi="Calibri"/>
                <w:b/>
                <w:spacing w:val="-1"/>
                <w:sz w:val="24"/>
              </w:rPr>
              <w:t> vrai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»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ou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«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faux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»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pour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ces</w:t>
            </w:r>
            <w:r>
              <w:rPr>
                <w:rFonts w:ascii="Calibri" w:hAnsi="Calibri"/>
                <w:b/>
                <w:spacing w:val="28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affirmations</w:t>
            </w:r>
            <w:r>
              <w:rPr>
                <w:rFonts w:ascii="Calibri" w:hAnsi="Calibri"/>
                <w:b/>
                <w:spacing w:val="-9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90"/>
              <w:ind w:left="26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VRAI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90"/>
              <w:ind w:left="24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FAUX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90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Correction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47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131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Léa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travaille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avec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un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même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chef d’entreprise 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pendant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sa</w:t>
            </w:r>
            <w:r>
              <w:rPr>
                <w:rFonts w:ascii="Calibri" w:hAnsi="Calibri" w:cs="Calibri" w:eastAsia="Calibri"/>
                <w:spacing w:val="3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formation.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8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z w:val="28"/>
                <w:szCs w:val="28"/>
              </w:rPr>
              <w:t>Bastien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n’a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que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5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semaines 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congés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par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an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8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Bastien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gagne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100% du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SMIC.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215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Léa doit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trouver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stages</w:t>
            </w:r>
            <w:r>
              <w:rPr>
                <w:rFonts w:ascii="Calibri" w:hAnsi="Calibri"/>
                <w:sz w:val="28"/>
              </w:rPr>
              <w:t> 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entreprise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comme</w:t>
            </w:r>
            <w:r>
              <w:rPr>
                <w:rFonts w:ascii="Calibri" w:hAnsi="Calibri"/>
                <w:spacing w:val="-2"/>
                <w:sz w:val="28"/>
              </w:rPr>
              <w:t> quand</w:t>
            </w:r>
            <w:r>
              <w:rPr>
                <w:rFonts w:ascii="Calibri" w:hAnsi="Calibri"/>
                <w:spacing w:val="3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elle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était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SEGPA.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5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Bastien</w:t>
            </w:r>
            <w:r>
              <w:rPr>
                <w:rFonts w:ascii="Calibri"/>
                <w:spacing w:val="-3"/>
                <w:sz w:val="28"/>
              </w:rPr>
              <w:t> </w:t>
            </w:r>
            <w:r>
              <w:rPr>
                <w:rFonts w:ascii="Calibri"/>
                <w:sz w:val="28"/>
              </w:rPr>
              <w:t>a</w:t>
            </w:r>
            <w:r>
              <w:rPr>
                <w:rFonts w:ascii="Calibri"/>
                <w:spacing w:val="-1"/>
                <w:sz w:val="28"/>
              </w:rPr>
              <w:t> toutes</w:t>
            </w:r>
            <w:r>
              <w:rPr>
                <w:rFonts w:ascii="Calibri"/>
                <w:spacing w:val="-2"/>
                <w:sz w:val="28"/>
              </w:rPr>
              <w:t> </w:t>
            </w:r>
            <w:r>
              <w:rPr>
                <w:rFonts w:ascii="Calibri"/>
                <w:spacing w:val="-1"/>
                <w:sz w:val="28"/>
              </w:rPr>
              <w:t>ses</w:t>
            </w:r>
            <w:r>
              <w:rPr>
                <w:rFonts w:ascii="Calibri"/>
                <w:sz w:val="28"/>
              </w:rPr>
              <w:t> </w:t>
            </w:r>
            <w:r>
              <w:rPr>
                <w:rFonts w:ascii="Calibri"/>
                <w:spacing w:val="-2"/>
                <w:sz w:val="28"/>
              </w:rPr>
              <w:t>vacances </w:t>
            </w:r>
            <w:r>
              <w:rPr>
                <w:rFonts w:ascii="Calibri"/>
                <w:spacing w:val="-1"/>
                <w:sz w:val="28"/>
              </w:rPr>
              <w:t>scolaires.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7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98"/>
              <w:ind w:left="102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Léa aimerait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bien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gagner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25%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SMIC.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146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z w:val="28"/>
                <w:szCs w:val="28"/>
              </w:rPr>
              <w:t>Bastien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s’est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engagé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à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travailler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pour un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chef</w:t>
            </w:r>
            <w:r>
              <w:rPr>
                <w:rFonts w:ascii="Calibri" w:hAnsi="Calibri" w:cs="Calibri" w:eastAsia="Calibri"/>
                <w:spacing w:val="27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d’entreprise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pendant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deux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ans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731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z w:val="28"/>
                <w:szCs w:val="28"/>
              </w:rPr>
              <w:t>Bastien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a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des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cours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français, de mathématiques,</w:t>
            </w:r>
            <w:r>
              <w:rPr>
                <w:rFonts w:ascii="Calibri" w:hAnsi="Calibri" w:cs="Calibri" w:eastAsia="Calibri"/>
                <w:spacing w:val="21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d’anglais, 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technologie...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102" w:right="1178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Léa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a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 des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cours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de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français, 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mathématiques,</w:t>
            </w:r>
            <w:r>
              <w:rPr>
                <w:rFonts w:ascii="Calibri" w:hAnsi="Calibri" w:cs="Calibri" w:eastAsia="Calibri"/>
                <w:spacing w:val="25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d’anglais, de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technologie...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497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</w:rPr>
              <w:t>Bastien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peut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continuer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ses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études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après </w:t>
            </w:r>
            <w:r>
              <w:rPr>
                <w:rFonts w:ascii="Calibri" w:hAnsi="Calibri"/>
                <w:sz w:val="28"/>
              </w:rPr>
              <w:t>avoir</w:t>
            </w:r>
            <w:r>
              <w:rPr>
                <w:rFonts w:ascii="Calibri" w:hAnsi="Calibri"/>
                <w:spacing w:val="-1"/>
                <w:sz w:val="28"/>
              </w:rPr>
              <w:t> </w:t>
            </w:r>
            <w:r>
              <w:rPr>
                <w:rFonts w:ascii="Calibri" w:hAnsi="Calibri"/>
                <w:spacing w:val="-2"/>
                <w:sz w:val="28"/>
              </w:rPr>
              <w:t>obtenu</w:t>
            </w:r>
            <w:r>
              <w:rPr>
                <w:rFonts w:ascii="Calibri" w:hAnsi="Calibri"/>
                <w:spacing w:val="25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son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CAP.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9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7"/>
              <w:ind w:left="102" w:right="48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Léa peut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2"/>
                <w:sz w:val="28"/>
              </w:rPr>
              <w:t>continuer </w:t>
            </w:r>
            <w:r>
              <w:rPr>
                <w:rFonts w:ascii="Calibri" w:hAnsi="Calibri"/>
                <w:sz w:val="28"/>
              </w:rPr>
              <w:t>ses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études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après </w:t>
            </w:r>
            <w:r>
              <w:rPr>
                <w:rFonts w:ascii="Calibri" w:hAnsi="Calibri"/>
                <w:sz w:val="28"/>
              </w:rPr>
              <w:t>avoir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2"/>
                <w:sz w:val="28"/>
              </w:rPr>
              <w:t>obtenu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son</w:t>
            </w:r>
            <w:r>
              <w:rPr>
                <w:rFonts w:ascii="Calibri" w:hAnsi="Calibri"/>
                <w:spacing w:val="39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CAP.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34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36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Si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Bastien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est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licencié,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il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doit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trouver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un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contrat</w:t>
            </w:r>
            <w:r>
              <w:rPr>
                <w:rFonts w:ascii="Calibri" w:hAnsi="Calibri" w:cs="Calibri" w:eastAsia="Calibri"/>
                <w:spacing w:val="2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d’apprentissage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avec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un</w:t>
            </w:r>
            <w:r>
              <w:rPr>
                <w:rFonts w:ascii="Calibri" w:hAnsi="Calibri" w:cs="Calibri" w:eastAsia="Calibri"/>
                <w:spacing w:val="-3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autre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patron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pour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passer</w:t>
            </w:r>
            <w:r>
              <w:rPr>
                <w:rFonts w:ascii="Calibri" w:hAnsi="Calibri" w:cs="Calibri" w:eastAsia="Calibri"/>
                <w:spacing w:val="-2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z w:val="28"/>
                <w:szCs w:val="28"/>
              </w:rPr>
              <w:t>son</w:t>
            </w:r>
            <w:r>
              <w:rPr>
                <w:rFonts w:ascii="Calibri" w:hAnsi="Calibri" w:cs="Calibri" w:eastAsia="Calibri"/>
                <w:spacing w:val="47"/>
                <w:sz w:val="28"/>
                <w:szCs w:val="28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8"/>
                <w:szCs w:val="28"/>
              </w:rPr>
              <w:t>CAP.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037" w:hRule="exact"/>
        </w:trPr>
        <w:tc>
          <w:tcPr>
            <w:tcW w:w="6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179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spacing w:val="-1"/>
                <w:sz w:val="28"/>
              </w:rPr>
              <w:t>Léa </w:t>
            </w:r>
            <w:r>
              <w:rPr>
                <w:rFonts w:ascii="Calibri" w:hAnsi="Calibri"/>
                <w:sz w:val="28"/>
              </w:rPr>
              <w:t>est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obligée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prendre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le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train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tous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les </w:t>
            </w:r>
            <w:r>
              <w:rPr>
                <w:rFonts w:ascii="Calibri" w:hAnsi="Calibri"/>
                <w:spacing w:val="-1"/>
                <w:sz w:val="28"/>
              </w:rPr>
              <w:t>jours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2"/>
                <w:sz w:val="28"/>
              </w:rPr>
              <w:t>pour</w:t>
            </w:r>
            <w:r>
              <w:rPr>
                <w:rFonts w:ascii="Calibri" w:hAnsi="Calibri"/>
                <w:spacing w:val="20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aller</w:t>
            </w:r>
            <w:r>
              <w:rPr>
                <w:rFonts w:ascii="Calibri" w:hAnsi="Calibri"/>
                <w:spacing w:val="-1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au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lycée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professionnel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Bougainville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de</w:t>
            </w:r>
            <w:r>
              <w:rPr>
                <w:rFonts w:ascii="Calibri" w:hAnsi="Calibri"/>
                <w:spacing w:val="-2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Nantes</w:t>
            </w:r>
            <w:r>
              <w:rPr>
                <w:rFonts w:ascii="Calibri" w:hAnsi="Calibri"/>
                <w:sz w:val="28"/>
              </w:rPr>
              <w:t> </w:t>
            </w:r>
            <w:r>
              <w:rPr>
                <w:rFonts w:ascii="Calibri" w:hAnsi="Calibri"/>
                <w:spacing w:val="-2"/>
                <w:sz w:val="28"/>
              </w:rPr>
              <w:t>qui</w:t>
            </w:r>
            <w:r>
              <w:rPr>
                <w:rFonts w:ascii="Calibri" w:hAnsi="Calibri"/>
                <w:spacing w:val="-1"/>
                <w:sz w:val="28"/>
              </w:rPr>
              <w:t> </w:t>
            </w:r>
            <w:r>
              <w:rPr>
                <w:rFonts w:ascii="Calibri" w:hAnsi="Calibri"/>
                <w:sz w:val="28"/>
              </w:rPr>
              <w:t>a</w:t>
            </w:r>
            <w:r>
              <w:rPr>
                <w:rFonts w:ascii="Calibri" w:hAnsi="Calibri"/>
                <w:spacing w:val="35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un</w:t>
            </w:r>
            <w:r>
              <w:rPr>
                <w:rFonts w:ascii="Calibri" w:hAnsi="Calibri"/>
                <w:spacing w:val="-3"/>
                <w:sz w:val="28"/>
              </w:rPr>
              <w:t> </w:t>
            </w:r>
            <w:r>
              <w:rPr>
                <w:rFonts w:ascii="Calibri" w:hAnsi="Calibri"/>
                <w:spacing w:val="-1"/>
                <w:sz w:val="28"/>
              </w:rPr>
              <w:t>internat.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4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1180" w:right="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232;height:694" coordorigin="45,32" coordsize="3232,694">
              <v:shape style="position:absolute;left:45;top:32;width:3232;height:694" coordorigin="45,32" coordsize="3232,694" path="m45,726l3277,726,3277,32,45,32,45,726xe" filled="true" fillcolor="#f1dbdb" stroked="false">
                <v:path arrowok="t"/>
                <v:fill type="solid"/>
              </v:shape>
            </v:group>
            <v:group style="position:absolute;left:139;top:61;width:3045;height:634" coordorigin="139,61" coordsize="3045,634">
              <v:shape style="position:absolute;left:139;top:61;width:3045;height:634" coordorigin="139,61" coordsize="3045,634" path="m139,695l3183,695,3183,61,139,61,139,695xe" filled="true" fillcolor="#f1dbdb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622322">
                <v:path arrowok="t"/>
              </v:shape>
            </v:group>
            <v:group style="position:absolute;left:45;top:31;width:3232;height:2" coordorigin="45,31" coordsize="3232,2">
              <v:shape style="position:absolute;left:45;top:31;width:3232;height:2" coordorigin="45,31" coordsize="3232,0" path="m45,31l3277,31e" filled="false" stroked="true" strokeweight=".22pt" strokecolor="#f1dbdb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fff3f3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622322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622322">
                <v:path arrowok="t"/>
              </v:shape>
            </v:group>
            <v:group style="position:absolute;left:3291;top:15;width:2;height:711" coordorigin="3291,15" coordsize="2,711">
              <v:shape style="position:absolute;left:3291;top:15;width:2;height:711" coordorigin="3291,15" coordsize="0,711" path="m3291,15l3291,726e" filled="false" stroked="true" strokeweight="1.54pt" strokecolor="#622322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622322">
                <v:path arrowok="t"/>
              </v:shape>
              <v:shape style="position:absolute;left:31;top:17;width:326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07" w:right="0" w:firstLine="0"/>
                        <w:jc w:val="left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622322"/>
                          <w:spacing w:val="-1"/>
                          <w:sz w:val="52"/>
                        </w:rPr>
                        <w:t>ORIENTATION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291;top:17;width:675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622322"/>
                          <w:spacing w:val="-1"/>
                          <w:sz w:val="32"/>
                        </w:rPr>
                        <w:t>Evaluation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811"/>
        <w:gridCol w:w="792"/>
        <w:gridCol w:w="793"/>
        <w:gridCol w:w="790"/>
        <w:gridCol w:w="792"/>
      </w:tblGrid>
      <w:tr>
        <w:trPr>
          <w:trHeight w:val="40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/>
          </w:p>
        </w:tc>
        <w:tc>
          <w:tcPr>
            <w:tcW w:w="897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51"/>
              <w:ind w:left="263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FFFFFF"/>
                <w:spacing w:val="-1"/>
                <w:sz w:val="24"/>
              </w:rPr>
              <w:t>EVALUATION</w:t>
            </w:r>
            <w:r>
              <w:rPr>
                <w:rFonts w:ascii="Calibri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SAVOIRS</w:t>
            </w:r>
            <w:r>
              <w:rPr>
                <w:rFonts w:ascii="Calibri"/>
                <w:b/>
                <w:color w:val="FFFFFF"/>
                <w:spacing w:val="-12"/>
                <w:sz w:val="24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>ORIENTATION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0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D2-2.3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Savoir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 l'école est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lieu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savoirs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04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D2-5.4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4"/>
              <w:ind w:left="102" w:right="35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Construire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connaissances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partir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informations</w:t>
            </w:r>
            <w:r>
              <w:rPr>
                <w:rFonts w:ascii="Calibri" w:hAnsi="Calibri"/>
                <w:spacing w:val="5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collectées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06" w:hRule="exact"/>
        </w:trPr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D5-4.6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5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repérer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dans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temps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TBM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MF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1"/>
                <w:sz w:val="24"/>
              </w:rPr>
              <w:t>MI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7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620" w:bottom="0" w:left="58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500" w:right="1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9.3pt;height:131.3pt;mso-position-horizontal-relative:char;mso-position-vertical-relative:line" coordorigin="0,0" coordsize="10186,2626">
            <v:shape style="position:absolute;left:0;top:0;width:3329;height:2626" type="#_x0000_t75" stroked="false">
              <v:imagedata r:id="rId88" o:title=""/>
            </v:shape>
            <v:shape style="position:absolute;left:3115;top:0;width:7070;height:2626" type="#_x0000_t75" stroked="false">
              <v:imagedata r:id="rId89" o:title=""/>
            </v:shape>
            <v:shape style="position:absolute;left:780;top:1103;width:1651;height:521" type="#_x0000_t202" filled="false" stroked="false">
              <v:textbox inset="0,0,0,0">
                <w:txbxContent>
                  <w:p>
                    <w:pPr>
                      <w:spacing w:line="52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52"/>
                        <w:szCs w:val="52"/>
                      </w:rPr>
                    </w:pPr>
                    <w:r>
                      <w:rPr>
                        <w:rFonts w:ascii="Calibri"/>
                        <w:b/>
                        <w:color w:val="234060"/>
                        <w:spacing w:val="-1"/>
                        <w:sz w:val="52"/>
                      </w:rPr>
                      <w:t>STAGES</w:t>
                    </w:r>
                    <w:r>
                      <w:rPr>
                        <w:rFonts w:ascii="Calibri"/>
                        <w:sz w:val="52"/>
                      </w:rPr>
                    </w:r>
                  </w:p>
                </w:txbxContent>
              </v:textbox>
              <w10:wrap type="none"/>
            </v:shape>
            <v:shape style="position:absolute;left:3402;top:741;width:6381;height:1196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1010"/>
                      <w:jc w:val="left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3"/>
                        <w:sz w:val="29"/>
                      </w:rPr>
                      <w:t>Certificat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52"/>
                        <w:sz w:val="29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z w:val="29"/>
                      </w:rPr>
                      <w:t>de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52"/>
                        <w:sz w:val="29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2"/>
                        <w:sz w:val="29"/>
                      </w:rPr>
                      <w:t>Formation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54"/>
                        <w:sz w:val="29"/>
                      </w:rPr>
                      <w:t> </w:t>
                    </w:r>
                    <w:r>
                      <w:rPr>
                        <w:rFonts w:ascii="Comic Sans MS" w:hAnsi="Comic Sans MS"/>
                        <w:b/>
                        <w:i/>
                        <w:color w:val="234060"/>
                        <w:spacing w:val="-2"/>
                        <w:sz w:val="29"/>
                      </w:rPr>
                      <w:t>Général</w:t>
                    </w:r>
                    <w:r>
                      <w:rPr>
                        <w:rFonts w:ascii="Comic Sans MS" w:hAnsi="Comic Sans MS"/>
                        <w:sz w:val="29"/>
                      </w:rPr>
                    </w:r>
                  </w:p>
                  <w:p>
                    <w:pPr>
                      <w:spacing w:line="396" w:lineRule="exact" w:before="107"/>
                      <w:ind w:left="0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z w:val="29"/>
                        <w:szCs w:val="29"/>
                      </w:rPr>
                      <w:t>Rédiger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2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z w:val="29"/>
                        <w:szCs w:val="29"/>
                      </w:rPr>
                      <w:t>un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2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"/>
                        <w:sz w:val="29"/>
                        <w:szCs w:val="29"/>
                      </w:rPr>
                      <w:t>dossier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9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"/>
                        <w:sz w:val="29"/>
                        <w:szCs w:val="29"/>
                      </w:rPr>
                      <w:t>et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0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z w:val="29"/>
                        <w:szCs w:val="29"/>
                      </w:rPr>
                      <w:t>se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2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"/>
                        <w:sz w:val="29"/>
                        <w:szCs w:val="29"/>
                      </w:rPr>
                      <w:t>préparer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2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z w:val="29"/>
                        <w:szCs w:val="29"/>
                      </w:rPr>
                      <w:t>à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30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z w:val="29"/>
                        <w:szCs w:val="29"/>
                      </w:rPr>
                      <w:t>l’oral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9"/>
                        <w:sz w:val="29"/>
                        <w:szCs w:val="29"/>
                      </w:rPr>
                      <w:t> </w:t>
                    </w: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"/>
                        <w:sz w:val="29"/>
                        <w:szCs w:val="29"/>
                      </w:rPr>
                      <w:t>pour</w:t>
                    </w:r>
                    <w:r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r>
                  </w:p>
                  <w:p>
                    <w:pPr>
                      <w:spacing w:line="374" w:lineRule="exact" w:before="0"/>
                      <w:ind w:left="1" w:right="0" w:firstLine="0"/>
                      <w:jc w:val="center"/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pPr>
                    <w:r>
                      <w:rPr>
                        <w:rFonts w:ascii="Comic Sans MS" w:hAnsi="Comic Sans MS" w:cs="Comic Sans MS" w:eastAsia="Comic Sans MS"/>
                        <w:b/>
                        <w:bCs/>
                        <w:i/>
                        <w:color w:val="234060"/>
                        <w:spacing w:val="-2"/>
                        <w:sz w:val="29"/>
                        <w:szCs w:val="29"/>
                      </w:rPr>
                      <w:t>l’épreuve.</w:t>
                    </w:r>
                    <w:r>
                      <w:rPr>
                        <w:rFonts w:ascii="Comic Sans MS" w:hAnsi="Comic Sans MS" w:cs="Comic Sans MS" w:eastAsia="Comic Sans MS"/>
                        <w:sz w:val="29"/>
                        <w:szCs w:val="2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7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540" w:right="9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090;height:694" coordorigin="48,32" coordsize="3090,694">
              <v:shape style="position:absolute;left:48;top:32;width:3090;height:694" coordorigin="48,32" coordsize="3090,694" path="m48,726l3137,726,3137,32,48,32,48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48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595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A la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fin</w:t>
                  </w:r>
                  <w:r>
                    <w:rPr>
                      <w:rFonts w:ascii="Calibri" w:hAnsi="Calibri"/>
                      <w:b/>
                      <w:sz w:val="28"/>
                    </w:rPr>
                    <w:t> 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la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troisième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  <w:p>
                  <w:pPr>
                    <w:spacing w:line="360" w:lineRule="auto" w:before="172"/>
                    <w:ind w:left="595" w:right="2123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pacing w:val="-1"/>
                      <w:sz w:val="28"/>
                    </w:rPr>
                    <w:t>Le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CFG garantit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l'acquisition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compétences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du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socle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commun.</w:t>
                  </w:r>
                  <w:r>
                    <w:rPr>
                      <w:rFonts w:ascii="Calibri" w:hAnsi="Calibri"/>
                      <w:spacing w:val="45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Le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CFG </w:t>
                  </w:r>
                  <w:r>
                    <w:rPr>
                      <w:rFonts w:ascii="Calibri" w:hAnsi="Calibri"/>
                      <w:sz w:val="28"/>
                    </w:rPr>
                    <w:t>valide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l'aptitude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du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candidat</w:t>
                  </w:r>
                  <w:r>
                    <w:rPr>
                      <w:rFonts w:ascii="Calibri" w:hAnsi="Calibri"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z w:val="28"/>
                    </w:rPr>
                    <w:t>à :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745" w:val="left" w:leader="none"/>
                    </w:tabs>
                    <w:spacing w:before="0"/>
                    <w:ind w:left="744" w:right="0" w:hanging="149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pacing w:val="-1"/>
                      <w:sz w:val="28"/>
                    </w:rPr>
                    <w:t>l'utilisation des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outils</w:t>
                  </w:r>
                  <w:r>
                    <w:rPr>
                      <w:rFonts w:ascii="Calibri"/>
                      <w:b/>
                      <w:sz w:val="28"/>
                    </w:rPr>
                    <w:t> de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l'information</w:t>
                  </w:r>
                  <w:r>
                    <w:rPr>
                      <w:rFonts w:ascii="Calibri"/>
                      <w:spacing w:val="-1"/>
                      <w:sz w:val="28"/>
                    </w:rPr>
                    <w:t>,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745" w:val="left" w:leader="none"/>
                    </w:tabs>
                    <w:spacing w:before="169"/>
                    <w:ind w:left="744" w:right="0" w:hanging="149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spacing w:val="-1"/>
                      <w:sz w:val="28"/>
                    </w:rPr>
                    <w:t>l'utilisation des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outils</w:t>
                  </w:r>
                  <w:r>
                    <w:rPr>
                      <w:rFonts w:ascii="Calibri"/>
                      <w:b/>
                      <w:sz w:val="28"/>
                    </w:rPr>
                    <w:t> de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la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communication</w:t>
                  </w:r>
                  <w:r>
                    <w:rPr>
                      <w:rFonts w:ascii="Calibri"/>
                      <w:b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</w:rPr>
                    <w:t>sociale</w:t>
                  </w:r>
                  <w:r>
                    <w:rPr>
                      <w:rFonts w:ascii="Calibri"/>
                      <w:spacing w:val="-1"/>
                      <w:sz w:val="28"/>
                    </w:rPr>
                    <w:t>,</w:t>
                  </w:r>
                </w:p>
                <w:p>
                  <w:pPr>
                    <w:numPr>
                      <w:ilvl w:val="0"/>
                      <w:numId w:val="38"/>
                    </w:numPr>
                    <w:tabs>
                      <w:tab w:pos="745" w:val="left" w:leader="none"/>
                    </w:tabs>
                    <w:spacing w:before="172"/>
                    <w:ind w:left="744" w:right="0" w:hanging="149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et</w:t>
                  </w:r>
                  <w:r>
                    <w:rPr>
                      <w:rFonts w:ascii="Calibri" w:hAnsi="Calibri"/>
                      <w:spacing w:val="-3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sa</w:t>
                  </w:r>
                  <w:r>
                    <w:rPr>
                      <w:rFonts w:ascii="Calibri" w:hAnsi="Calibri"/>
                      <w:sz w:val="28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8"/>
                    </w:rPr>
                    <w:t>capacité</w:t>
                  </w:r>
                  <w:r>
                    <w:rPr>
                      <w:rFonts w:ascii="Calibri" w:hAnsi="Calibri"/>
                      <w:sz w:val="28"/>
                    </w:rPr>
                    <w:t> à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évoluer dans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un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environnement social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et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professionnel.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5314" w:val="left" w:leader="none"/>
        </w:tabs>
        <w:spacing w:line="200" w:lineRule="atLeast"/>
        <w:ind w:left="1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46.85pt;height:315.6pt;mso-position-horizontal-relative:char;mso-position-vertical-relative:line" coordorigin="0,0" coordsize="4937,6312">
            <v:group style="position:absolute;left:0;top:0;width:4937;height:6312" coordorigin="0,0" coordsize="4937,6312">
              <v:shape style="position:absolute;left:0;top:0;width:4937;height:6312" coordorigin="0,0" coordsize="4937,6312" path="m0,6312l4937,6312,4937,0,0,0,0,6312xe" filled="true" fillcolor="#f1f1f1" stroked="false">
                <v:path arrowok="t"/>
                <v:fill type="solid"/>
              </v:shape>
              <v:shape style="position:absolute;left:279;top:532;width:4376;height:3381" type="#_x0000_t75" stroked="false">
                <v:imagedata r:id="rId90" o:title=""/>
              </v:shape>
              <v:shape style="position:absolute;left:0;top:0;width:4937;height:6312" type="#_x0000_t202" filled="false" stroked="false">
                <v:textbox inset="0,0,0,0">
                  <w:txbxContent>
                    <w:p>
                      <w:pPr>
                        <w:spacing w:before="79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ORAL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</w:p>
                    <w:p>
                      <w:pPr>
                        <w:spacing w:before="0"/>
                        <w:ind w:left="151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15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minutes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entretien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avec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un</w:t>
                      </w:r>
                      <w:r>
                        <w:rPr>
                          <w:rFonts w:asci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jury.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445" w:val="left" w:leader="none"/>
                          <w:tab w:pos="872" w:val="left" w:leader="none"/>
                        </w:tabs>
                        <w:spacing w:before="103"/>
                        <w:ind w:left="871" w:right="0" w:hanging="360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5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minutes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présentation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autonome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872" w:val="left" w:leader="none"/>
                        </w:tabs>
                        <w:spacing w:before="105"/>
                        <w:ind w:left="871" w:right="0" w:hanging="36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10</w:t>
                      </w:r>
                      <w:r>
                        <w:rPr>
                          <w:rFonts w:asci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minutes</w:t>
                      </w:r>
                      <w:r>
                        <w:rPr>
                          <w:rFonts w:asci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questionnement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76" w:lineRule="auto" w:before="103"/>
                        <w:ind w:left="151" w:right="30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dossier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préparé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par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le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candidat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est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envoyé</w:t>
                      </w:r>
                      <w:r>
                        <w:rPr>
                          <w:rFonts w:ascii="Calibri" w:hAnsi="Calibri" w:cs="Calibri" w:eastAsia="Calibri"/>
                          <w:spacing w:val="27"/>
                          <w:w w:val="99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au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jury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environ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semaine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avant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l’épreuve.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 Il</w:t>
                      </w:r>
                      <w:r>
                        <w:rPr>
                          <w:rFonts w:ascii="Calibri" w:hAnsi="Calibri" w:cs="Calibri" w:eastAsia="Calibri"/>
                          <w:spacing w:val="4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sert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d’appui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  <w:t>à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4"/>
                          <w:szCs w:val="24"/>
                        </w:rPr>
                        <w:t>l’entretien.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40.3pt;height:315.6pt;mso-position-horizontal-relative:char;mso-position-vertical-relative:line" coordorigin="0,0" coordsize="4806,6312">
            <v:group style="position:absolute;left:0;top:0;width:4806;height:6312" coordorigin="0,0" coordsize="4806,6312">
              <v:shape style="position:absolute;left:0;top:0;width:4806;height:6312" coordorigin="0,0" coordsize="4806,6312" path="m0,6312l4806,6312,4806,0,0,0,0,6312xe" filled="true" fillcolor="#f1f1f1" stroked="false">
                <v:path arrowok="t"/>
                <v:fill type="solid"/>
              </v:shape>
              <v:shape style="position:absolute;left:1063;top:532;width:2720;height:3040" type="#_x0000_t75" stroked="false">
                <v:imagedata r:id="rId91" o:title=""/>
              </v:shape>
              <v:shape style="position:absolute;left:1903;top:135;width:1002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DOSSIER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151;top:3721;width:4283;height:2324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566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dossier,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préparé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par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candidat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est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  <w:p>
                      <w:pPr>
                        <w:spacing w:line="276" w:lineRule="auto" w:before="45"/>
                        <w:ind w:left="0" w:right="25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élaboré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à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partir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l'expérience</w:t>
                      </w:r>
                      <w:r>
                        <w:rPr>
                          <w:rFonts w:ascii="Calibri" w:hAnsi="Calibri"/>
                          <w:spacing w:val="23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professionnelle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 stage(s)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formation</w:t>
                      </w:r>
                      <w:r>
                        <w:rPr>
                          <w:rFonts w:ascii="Calibri" w:hAnsi="Calibri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centres</w:t>
                      </w:r>
                      <w:r>
                        <w:rPr>
                          <w:rFonts w:ascii="Calibri" w:hAnsi="Calibri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d'intérêts</w:t>
                      </w:r>
                      <w:r>
                        <w:rPr>
                          <w:rFonts w:ascii="Calibri" w:hAnsi="Calibri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personnels.</w:t>
                      </w:r>
                    </w:p>
                    <w:p>
                      <w:pPr>
                        <w:spacing w:line="275" w:lineRule="auto" w:before="58"/>
                        <w:ind w:left="0" w:right="68" w:firstLine="566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Sa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rédaction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implique l'utilisation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des</w:t>
                      </w:r>
                      <w:r>
                        <w:rPr>
                          <w:rFonts w:ascii="Calibri" w:hAnsi="Calibri"/>
                          <w:spacing w:val="35"/>
                          <w:w w:val="99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technologies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l'information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et</w:t>
                      </w:r>
                      <w:r>
                        <w:rPr>
                          <w:rFonts w:ascii="Calibri" w:hAnsi="Calibri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sz w:val="24"/>
                        </w:rPr>
                        <w:t>la</w:t>
                      </w:r>
                    </w:p>
                    <w:p>
                      <w:pPr>
                        <w:spacing w:line="289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spacing w:val="-1"/>
                          <w:sz w:val="24"/>
                        </w:rPr>
                        <w:t>communication</w:t>
                      </w:r>
                      <w:r>
                        <w:rPr>
                          <w:rFonts w:ascii="Calibri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(informatique).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8pt;height:185.2pt;mso-position-horizontal-relative:char;mso-position-vertical-relative:line" coordorigin="0,0" coordsize="10160,3704">
            <v:shape style="position:absolute;left:0;top:0;width:10159;height:3703" type="#_x0000_t75" stroked="false">
              <v:imagedata r:id="rId92" o:title=""/>
            </v:shape>
            <v:shape style="position:absolute;left:2598;top:2229;width:288;height:295" type="#_x0000_t75" stroked="false">
              <v:imagedata r:id="rId93" o:title=""/>
            </v:shape>
            <v:shape style="position:absolute;left:2598;top:2536;width:288;height:295" type="#_x0000_t75" stroked="false">
              <v:imagedata r:id="rId93" o:title=""/>
            </v:shape>
            <v:shape style="position:absolute;left:2598;top:2841;width:288;height:295" type="#_x0000_t75" stroked="false">
              <v:imagedata r:id="rId93" o:title=""/>
            </v:shape>
            <v:shape style="position:absolute;left:2598;top:3144;width:288;height:295" type="#_x0000_t75" stroked="false">
              <v:imagedata r:id="rId93" o:title=""/>
            </v:shape>
            <v:shape style="position:absolute;left:12;top:202;width:2071;height:1946" type="#_x0000_t75" stroked="false">
              <v:imagedata r:id="rId94" o:title=""/>
            </v:shape>
            <v:shape style="position:absolute;left:459;top:2311;width:1053;height:768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23" w:right="0" w:hanging="24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E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JOUR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  <w:p>
                    <w:pPr>
                      <w:spacing w:line="384" w:lineRule="exact" w:before="58"/>
                      <w:ind w:left="23" w:right="0" w:firstLine="0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DU</w:t>
                    </w:r>
                    <w:r>
                      <w:rPr>
                        <w:rFonts w:ascii="Calibri"/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CFG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2598;top:352;width:6206;height:3092" type="#_x0000_t202" filled="false" stroked="false">
              <v:textbox inset="0,0,0,0">
                <w:txbxContent>
                  <w:p>
                    <w:pPr>
                      <w:tabs>
                        <w:tab w:pos="3621" w:val="left" w:leader="none"/>
                        <w:tab w:pos="4998" w:val="left" w:leader="none"/>
                        <w:tab w:pos="6153" w:val="left" w:leader="none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DATE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 L’EPREUVE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: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  <w:u w:val="thick" w:color="000000"/>
                      </w:rPr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  <w:u w:val="thick" w:color="000000"/>
                      </w:rPr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  <w:u w:val="thick" w:color="000000"/>
                      </w:rPr>
                      <w:t> </w:t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r>
                  </w:p>
                  <w:p>
                    <w:pPr>
                      <w:tabs>
                        <w:tab w:pos="3029" w:val="left" w:leader="none"/>
                        <w:tab w:pos="6174" w:val="left" w:leader="none"/>
                        <w:tab w:pos="6204" w:val="left" w:leader="none"/>
                      </w:tabs>
                      <w:spacing w:line="360" w:lineRule="auto" w:before="172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ETABLISSEMENT </w:t>
                    </w:r>
                    <w:r>
                      <w:rPr>
                        <w:rFonts w:ascii="Calibri"/>
                        <w:b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  <w:t> </w:t>
                      <w:tab/>
                      <w:tab/>
                      <w:tab/>
                    </w:r>
                    <w:r>
                      <w:rPr>
                        <w:rFonts w:ascii="Calibri"/>
                        <w:b/>
                        <w:sz w:val="28"/>
                      </w:rPr>
                    </w:r>
                    <w:r>
                      <w:rPr>
                        <w:rFonts w:ascii="Calibri"/>
                        <w:b/>
                        <w:spacing w:val="27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SALLE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w w:val="95"/>
                        <w:sz w:val="28"/>
                        <w:u w:val="thick" w:color="000000"/>
                      </w:rPr>
                      <w:tab/>
                    </w:r>
                    <w:r>
                      <w:rPr>
                        <w:rFonts w:ascii="Calibri"/>
                        <w:b/>
                        <w:sz w:val="28"/>
                      </w:rPr>
                      <w:t>HEURE 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  <w:t> </w:t>
                      <w:tab/>
                    </w:r>
                    <w:r>
                      <w:rPr>
                        <w:rFonts w:ascii="Calibri"/>
                        <w:b/>
                        <w:w w:val="6"/>
                        <w:sz w:val="28"/>
                        <w:u w:val="thick" w:color="000000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</w:r>
                    <w:r>
                      <w:rPr>
                        <w:rFonts w:ascii="Calibri"/>
                        <w:b/>
                        <w:sz w:val="28"/>
                      </w:rPr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ATTENTION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apportez</w:t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  <w:p>
                    <w:pPr>
                      <w:spacing w:line="251" w:lineRule="auto" w:before="61"/>
                      <w:ind w:left="357" w:right="3854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une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pièce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d’identité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la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convocation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r>
                  </w:p>
                  <w:p>
                    <w:pPr>
                      <w:spacing w:line="290" w:lineRule="exact" w:before="0"/>
                      <w:ind w:left="357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un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exemplaire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votre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dossier</w:t>
                    </w:r>
                    <w:r>
                      <w:rPr>
                        <w:rFonts w:ascii="Calibri"/>
                        <w:sz w:val="24"/>
                      </w:rPr>
                    </w:r>
                  </w:p>
                  <w:p>
                    <w:pPr>
                      <w:spacing w:line="289" w:lineRule="exact" w:before="9"/>
                      <w:ind w:left="357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autre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support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possible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: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clé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USB,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photos,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réalisation...</w:t>
                    </w:r>
                    <w:r>
                      <w:rPr>
                        <w:rFonts w:ascii="Calibri" w:hAnsi="Calibri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00" w:right="4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4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090;height:694" coordorigin="45,32" coordsize="3090,694">
              <v:shape style="position:absolute;left:45;top:32;width:3090;height:694" coordorigin="45,32" coordsize="3090,694" path="m45,726l3135,726,3135,32,45,32,45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2151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contenu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5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99.8pt;height:19.45pt;mso-position-horizontal-relative:char;mso-position-vertical-relative:line" type="#_x0000_t202" filled="true" fillcolor="#234060" stroked="false">
            <v:textbox inset="0,0,0,0">
              <w:txbxContent>
                <w:p>
                  <w:pPr>
                    <w:spacing w:line="388" w:lineRule="exact" w:before="0"/>
                    <w:ind w:left="1886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color w:val="FFFFFF"/>
                      <w:sz w:val="32"/>
                    </w:rPr>
                    <w:t>LES</w:t>
                  </w:r>
                  <w:r>
                    <w:rPr>
                      <w:rFonts w:ascii="Calibri"/>
                      <w:b/>
                      <w:color w:val="FFFFFF"/>
                      <w:spacing w:val="-11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ELEMENTS</w:t>
                  </w:r>
                  <w:r>
                    <w:rPr>
                      <w:rFonts w:ascii="Calibri"/>
                      <w:b/>
                      <w:color w:val="FFFFFF"/>
                      <w:spacing w:val="-10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TON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DOSSIER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4"/>
        <w:numPr>
          <w:ilvl w:val="0"/>
          <w:numId w:val="40"/>
        </w:numPr>
        <w:tabs>
          <w:tab w:pos="608" w:val="left" w:leader="none"/>
        </w:tabs>
        <w:spacing w:line="240" w:lineRule="auto" w:before="61" w:after="0"/>
        <w:ind w:left="607" w:right="0" w:hanging="360"/>
        <w:jc w:val="left"/>
      </w:pPr>
      <w:r>
        <w:rPr/>
        <w:pict>
          <v:shape style="position:absolute;margin-left:444.23999pt;margin-top:-27.319937pt;width:89.04pt;height:97.8pt;mso-position-horizontal-relative:page;mso-position-vertical-relative:paragraph;z-index:13264" type="#_x0000_t75" stroked="false">
            <v:imagedata r:id="rId95" o:title=""/>
          </v:shape>
        </w:pict>
      </w: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dossier</w:t>
      </w:r>
      <w:r>
        <w:rPr/>
        <w:t> </w:t>
      </w:r>
      <w:r>
        <w:rPr>
          <w:spacing w:val="-1"/>
        </w:rPr>
        <w:t>est imprimé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couleur,</w:t>
      </w:r>
      <w:r>
        <w:rPr>
          <w:spacing w:val="1"/>
        </w:rPr>
        <w:t> </w:t>
      </w:r>
      <w:r>
        <w:rPr>
          <w:spacing w:val="-1"/>
        </w:rPr>
        <w:t>plastifié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relié.</w:t>
      </w:r>
    </w:p>
    <w:p>
      <w:pPr>
        <w:numPr>
          <w:ilvl w:val="0"/>
          <w:numId w:val="40"/>
        </w:numPr>
        <w:tabs>
          <w:tab w:pos="608" w:val="left" w:leader="none"/>
        </w:tabs>
        <w:spacing w:before="172"/>
        <w:ind w:left="607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Il </w:t>
      </w:r>
      <w:r>
        <w:rPr>
          <w:rFonts w:ascii="Calibri" w:hAnsi="Calibri"/>
          <w:sz w:val="28"/>
        </w:rPr>
        <w:t>est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au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format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A4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et </w:t>
      </w:r>
      <w:r>
        <w:rPr>
          <w:rFonts w:ascii="Calibri" w:hAnsi="Calibri"/>
          <w:spacing w:val="-1"/>
          <w:sz w:val="28"/>
        </w:rPr>
        <w:t>fait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entre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5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et 10</w:t>
      </w:r>
      <w:r>
        <w:rPr>
          <w:rFonts w:ascii="Calibri" w:hAnsi="Calibri"/>
          <w:spacing w:val="-1"/>
          <w:sz w:val="28"/>
        </w:rPr>
        <w:t> pages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numérotées.</w:t>
      </w:r>
      <w:r>
        <w:rPr>
          <w:rFonts w:ascii="Calibri" w:hAnsi="Calibri"/>
          <w:sz w:val="28"/>
        </w:rPr>
      </w:r>
    </w:p>
    <w:p>
      <w:pPr>
        <w:numPr>
          <w:ilvl w:val="0"/>
          <w:numId w:val="41"/>
        </w:numPr>
        <w:tabs>
          <w:tab w:pos="608" w:val="left" w:leader="none"/>
        </w:tabs>
        <w:spacing w:before="172"/>
        <w:ind w:left="607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35.469978pt;margin-top:40.120079pt;width:501.6pt;height:557.1pt;mso-position-horizontal-relative:page;mso-position-vertical-relative:paragraph;z-index:-396592" coordorigin="709,802" coordsize="10032,11142">
            <v:group style="position:absolute;left:725;top:813;width:1391;height:2638" coordorigin="725,813" coordsize="1391,2638">
              <v:shape style="position:absolute;left:725;top:813;width:1391;height:2638" coordorigin="725,813" coordsize="1391,2638" path="m725,3451l2115,3451,2115,813,725,813,725,3451xe" filled="true" fillcolor="#f1f1f1" stroked="false">
                <v:path arrowok="t"/>
                <v:fill type="solid"/>
              </v:shape>
            </v:group>
            <v:group style="position:absolute;left:828;top:1694;width:1184;height:440" coordorigin="828,1694" coordsize="1184,440">
              <v:shape style="position:absolute;left:828;top:1694;width:1184;height:440" coordorigin="828,1694" coordsize="1184,440" path="m828,2133l2012,2133,2012,1694,828,1694,828,2133xe" filled="true" fillcolor="#f1f1f1" stroked="false">
                <v:path arrowok="t"/>
                <v:fill type="solid"/>
              </v:shape>
            </v:group>
            <v:group style="position:absolute;left:828;top:2133;width:1184;height:440" coordorigin="828,2133" coordsize="1184,440">
              <v:shape style="position:absolute;left:828;top:2133;width:1184;height:440" coordorigin="828,2133" coordsize="1184,440" path="m828,2573l2012,2573,2012,2133,828,2133,828,2573xe" filled="true" fillcolor="#f1f1f1" stroked="false">
                <v:path arrowok="t"/>
                <v:fill type="solid"/>
              </v:shape>
            </v:group>
            <v:group style="position:absolute;left:2124;top:813;width:2190;height:2638" coordorigin="2124,813" coordsize="2190,2638">
              <v:shape style="position:absolute;left:2124;top:813;width:2190;height:2638" coordorigin="2124,813" coordsize="2190,2638" path="m2124,3451l4314,3451,4314,813,2124,813,2124,3451xe" filled="true" fillcolor="#f1f1f1" stroked="false">
                <v:path arrowok="t"/>
                <v:fill type="solid"/>
              </v:shape>
            </v:group>
            <v:group style="position:absolute;left:2228;top:1694;width:1983;height:440" coordorigin="2228,1694" coordsize="1983,440">
              <v:shape style="position:absolute;left:2228;top:1694;width:1983;height:440" coordorigin="2228,1694" coordsize="1983,440" path="m2228,2133l4210,2133,4210,1694,2228,1694,2228,2133xe" filled="true" fillcolor="#f1f1f1" stroked="false">
                <v:path arrowok="t"/>
                <v:fill type="solid"/>
              </v:shape>
            </v:group>
            <v:group style="position:absolute;left:2228;top:2133;width:1983;height:440" coordorigin="2228,2133" coordsize="1983,440">
              <v:shape style="position:absolute;left:2228;top:2133;width:1983;height:440" coordorigin="2228,2133" coordsize="1983,440" path="m2228,2573l4210,2573,4210,2133,2228,2133,2228,2573xe" filled="true" fillcolor="#f1f1f1" stroked="false">
                <v:path arrowok="t"/>
                <v:fill type="solid"/>
              </v:shape>
            </v:group>
            <v:group style="position:absolute;left:4323;top:813;width:6400;height:2638" coordorigin="4323,813" coordsize="6400,2638">
              <v:shape style="position:absolute;left:4323;top:813;width:6400;height:2638" coordorigin="4323,813" coordsize="6400,2638" path="m4323,3451l10723,3451,10723,813,4323,813,4323,3451xe" filled="true" fillcolor="#f1f1f1" stroked="false">
                <v:path arrowok="t"/>
                <v:fill type="solid"/>
              </v:shape>
            </v:group>
            <v:group style="position:absolute;left:4427;top:813;width:6196;height:440" coordorigin="4427,813" coordsize="6196,440">
              <v:shape style="position:absolute;left:4427;top:813;width:6196;height:440" coordorigin="4427,813" coordsize="6196,440" path="m4427,1252l10622,1252,10622,813,4427,813,4427,1252xe" filled="true" fillcolor="#f1f1f1" stroked="false">
                <v:path arrowok="t"/>
                <v:fill type="solid"/>
              </v:shape>
            </v:group>
            <v:group style="position:absolute;left:4427;top:1252;width:6196;height:442" coordorigin="4427,1252" coordsize="6196,442">
              <v:shape style="position:absolute;left:4427;top:1252;width:6196;height:442" coordorigin="4427,1252" coordsize="6196,442" path="m4427,1694l10622,1694,10622,1252,4427,1252,4427,1694xe" filled="true" fillcolor="#f1f1f1" stroked="false">
                <v:path arrowok="t"/>
                <v:fill type="solid"/>
              </v:shape>
            </v:group>
            <v:group style="position:absolute;left:4427;top:1694;width:6196;height:440" coordorigin="4427,1694" coordsize="6196,440">
              <v:shape style="position:absolute;left:4427;top:1694;width:6196;height:440" coordorigin="4427,1694" coordsize="6196,440" path="m4427,2133l10622,2133,10622,1694,4427,1694,4427,2133xe" filled="true" fillcolor="#f1f1f1" stroked="false">
                <v:path arrowok="t"/>
                <v:fill type="solid"/>
              </v:shape>
            </v:group>
            <v:group style="position:absolute;left:4427;top:2133;width:6196;height:440" coordorigin="4427,2133" coordsize="6196,440">
              <v:shape style="position:absolute;left:4427;top:2133;width:6196;height:440" coordorigin="4427,2133" coordsize="6196,440" path="m4427,2573l10622,2573,10622,2133,4427,2133,4427,2573xe" filled="true" fillcolor="#f1f1f1" stroked="false">
                <v:path arrowok="t"/>
                <v:fill type="solid"/>
              </v:shape>
            </v:group>
            <v:group style="position:absolute;left:4427;top:2573;width:6196;height:440" coordorigin="4427,2573" coordsize="6196,440">
              <v:shape style="position:absolute;left:4427;top:2573;width:6196;height:440" coordorigin="4427,2573" coordsize="6196,440" path="m4427,3012l10622,3012,10622,2573,4427,2573,4427,3012xe" filled="true" fillcolor="#f1f1f1" stroked="false">
                <v:path arrowok="t"/>
                <v:fill type="solid"/>
              </v:shape>
            </v:group>
            <v:group style="position:absolute;left:4427;top:3012;width:6196;height:440" coordorigin="4427,3012" coordsize="6196,440">
              <v:shape style="position:absolute;left:4427;top:3012;width:6196;height:440" coordorigin="4427,3012" coordsize="6196,440" path="m4427,3451l10622,3451,10622,3012,4427,3012,4427,3451xe" filled="true" fillcolor="#f1f1f1" stroked="false">
                <v:path arrowok="t"/>
                <v:fill type="solid"/>
              </v:shape>
            </v:group>
            <v:group style="position:absolute;left:715;top:808;width:10020;height:2" coordorigin="715,808" coordsize="10020,2">
              <v:shape style="position:absolute;left:715;top:808;width:10020;height:2" coordorigin="715,808" coordsize="10020,0" path="m715,808l10735,808e" filled="false" stroked="true" strokeweight=".580pt" strokecolor="#000000">
                <v:path arrowok="t"/>
              </v:shape>
            </v:group>
            <v:group style="position:absolute;left:720;top:813;width:2;height:11121" coordorigin="720,813" coordsize="2,11121">
              <v:shape style="position:absolute;left:720;top:813;width:2;height:11121" coordorigin="720,813" coordsize="0,11121" path="m720,813l720,11934e" filled="false" stroked="true" strokeweight=".580pt" strokecolor="#000000">
                <v:path arrowok="t"/>
              </v:shape>
            </v:group>
            <v:group style="position:absolute;left:2120;top:813;width:2;height:3529" coordorigin="2120,813" coordsize="2,3529">
              <v:shape style="position:absolute;left:2120;top:813;width:2;height:3529" coordorigin="2120,813" coordsize="0,3529" path="m2120,813l2120,4342e" filled="false" stroked="true" strokeweight=".580pt" strokecolor="#000000">
                <v:path arrowok="t"/>
              </v:shape>
            </v:group>
            <v:group style="position:absolute;left:4319;top:813;width:2;height:3529" coordorigin="4319,813" coordsize="2,3529">
              <v:shape style="position:absolute;left:4319;top:813;width:2;height:3529" coordorigin="4319,813" coordsize="0,3529" path="m4319,813l4319,4342e" filled="false" stroked="true" strokeweight=".580pt" strokecolor="#000000">
                <v:path arrowok="t"/>
              </v:shape>
            </v:group>
            <v:group style="position:absolute;left:10730;top:813;width:2;height:11121" coordorigin="10730,813" coordsize="2,11121">
              <v:shape style="position:absolute;left:10730;top:813;width:2;height:11121" coordorigin="10730,813" coordsize="0,11121" path="m10730,813l10730,11934e" filled="false" stroked="true" strokeweight=".58004pt" strokecolor="#000000">
                <v:path arrowok="t"/>
              </v:shape>
            </v:group>
            <v:group style="position:absolute;left:715;top:3456;width:10020;height:2" coordorigin="715,3456" coordsize="10020,2">
              <v:shape style="position:absolute;left:715;top:3456;width:10020;height:2" coordorigin="715,3456" coordsize="10020,0" path="m715,3456l10735,3456e" filled="false" stroked="true" strokeweight=".58001pt" strokecolor="#000000">
                <v:path arrowok="t"/>
              </v:shape>
            </v:group>
            <v:group style="position:absolute;left:725;top:4361;width:1379;height:1378" coordorigin="725,4361" coordsize="1379,1378">
              <v:shape style="position:absolute;left:725;top:4361;width:1379;height:1378" coordorigin="725,4361" coordsize="1379,1378" path="m725,5738l2103,5738,2103,4361,725,4361,725,5738xe" filled="true" fillcolor="#f1f1f1" stroked="false">
                <v:path arrowok="t"/>
                <v:fill type="solid"/>
              </v:shape>
            </v:group>
            <v:group style="position:absolute;left:828;top:4769;width:1172;height:560" coordorigin="828,4769" coordsize="1172,560">
              <v:shape style="position:absolute;left:828;top:4769;width:1172;height:560" coordorigin="828,4769" coordsize="1172,560" path="m828,5328l2000,5328,2000,4769,828,4769,828,5328xe" filled="true" fillcolor="#f1f1f1" stroked="false">
                <v:path arrowok="t"/>
                <v:fill type="solid"/>
              </v:shape>
            </v:group>
            <v:group style="position:absolute;left:2112;top:4361;width:2223;height:1378" coordorigin="2112,4361" coordsize="2223,1378">
              <v:shape style="position:absolute;left:2112;top:4361;width:2223;height:1378" coordorigin="2112,4361" coordsize="2223,1378" path="m2112,5738l4335,5738,4335,4361,2112,4361,2112,5738xe" filled="true" fillcolor="#f1f1f1" stroked="false">
                <v:path arrowok="t"/>
                <v:fill type="solid"/>
              </v:shape>
            </v:group>
            <v:group style="position:absolute;left:2216;top:4740;width:2017;height:620" coordorigin="2216,4740" coordsize="2017,620">
              <v:shape style="position:absolute;left:2216;top:4740;width:2017;height:620" coordorigin="2216,4740" coordsize="2017,620" path="m2216,5359l4232,5359,4232,4740,2216,4740,2216,5359xe" filled="true" fillcolor="#f1f1f1" stroked="false">
                <v:path arrowok="t"/>
                <v:fill type="solid"/>
              </v:shape>
            </v:group>
            <v:group style="position:absolute;left:4345;top:4361;width:6378;height:1378" coordorigin="4345,4361" coordsize="6378,1378">
              <v:shape style="position:absolute;left:4345;top:4361;width:6378;height:1378" coordorigin="4345,4361" coordsize="6378,1378" path="m4345,5738l10723,5738,10723,4361,4345,4361,4345,5738xe" filled="true" fillcolor="#f1f1f1" stroked="false">
                <v:path arrowok="t"/>
                <v:fill type="solid"/>
              </v:shape>
            </v:group>
            <v:group style="position:absolute;left:4448;top:4361;width:6174;height:440" coordorigin="4448,4361" coordsize="6174,440">
              <v:shape style="position:absolute;left:4448;top:4361;width:6174;height:440" coordorigin="4448,4361" coordsize="6174,440" path="m4448,4800l10622,4800,10622,4361,4448,4361,4448,4800xe" filled="true" fillcolor="#f1f1f1" stroked="false">
                <v:path arrowok="t"/>
                <v:fill type="solid"/>
              </v:shape>
            </v:group>
            <v:group style="position:absolute;left:4448;top:4800;width:6174;height:440" coordorigin="4448,4800" coordsize="6174,440">
              <v:shape style="position:absolute;left:4448;top:4800;width:6174;height:440" coordorigin="4448,4800" coordsize="6174,440" path="m4448,5239l10622,5239,10622,4800,4448,4800,4448,5239xe" filled="true" fillcolor="#f1f1f1" stroked="false">
                <v:path arrowok="t"/>
                <v:fill type="solid"/>
              </v:shape>
            </v:group>
            <v:group style="position:absolute;left:4448;top:5239;width:6174;height:500" coordorigin="4448,5239" coordsize="6174,500">
              <v:shape style="position:absolute;left:4448;top:5239;width:6174;height:500" coordorigin="4448,5239" coordsize="6174,500" path="m4448,5738l10622,5738,10622,5239,4448,5239,4448,5738xe" filled="true" fillcolor="#f1f1f1" stroked="false">
                <v:path arrowok="t"/>
                <v:fill type="solid"/>
              </v:shape>
            </v:group>
            <v:group style="position:absolute;left:715;top:4356;width:10020;height:2" coordorigin="715,4356" coordsize="10020,2">
              <v:shape style="position:absolute;left:715;top:4356;width:10020;height:2" coordorigin="715,4356" coordsize="10020,0" path="m715,4356l10735,4356e" filled="false" stroked="true" strokeweight=".58001pt" strokecolor="#000000">
                <v:path arrowok="t"/>
              </v:shape>
            </v:group>
            <v:group style="position:absolute;left:2108;top:4361;width:2;height:7573" coordorigin="2108,4361" coordsize="2,7573">
              <v:shape style="position:absolute;left:2108;top:4361;width:2;height:7573" coordorigin="2108,4361" coordsize="0,7573" path="m2108,4361l2108,11934e" filled="false" stroked="true" strokeweight=".580pt" strokecolor="#000000">
                <v:path arrowok="t"/>
              </v:shape>
            </v:group>
            <v:group style="position:absolute;left:4340;top:4361;width:2;height:7573" coordorigin="4340,4361" coordsize="2,7573">
              <v:shape style="position:absolute;left:4340;top:4361;width:2;height:7573" coordorigin="4340,4361" coordsize="0,7573" path="m4340,4361l4340,11934e" filled="false" stroked="true" strokeweight=".580pt" strokecolor="#000000">
                <v:path arrowok="t"/>
              </v:shape>
            </v:group>
            <v:group style="position:absolute;left:715;top:5743;width:10020;height:2" coordorigin="715,5743" coordsize="10020,2">
              <v:shape style="position:absolute;left:715;top:5743;width:10020;height:2" coordorigin="715,5743" coordsize="10020,0" path="m715,5743l10735,5743e" filled="false" stroked="true" strokeweight=".58001pt" strokecolor="#000000">
                <v:path arrowok="t"/>
              </v:shape>
            </v:group>
            <v:group style="position:absolute;left:725;top:6257;width:1379;height:941" coordorigin="725,6257" coordsize="1379,941">
              <v:shape style="position:absolute;left:725;top:6257;width:1379;height:941" coordorigin="725,6257" coordsize="1379,941" path="m725,7198l2103,7198,2103,6257,725,6257,725,7198xe" filled="true" fillcolor="#f1f1f1" stroked="false">
                <v:path arrowok="t"/>
                <v:fill type="solid"/>
              </v:shape>
            </v:group>
            <v:group style="position:absolute;left:828;top:6507;width:1172;height:442" coordorigin="828,6507" coordsize="1172,442">
              <v:shape style="position:absolute;left:828;top:6507;width:1172;height:442" coordorigin="828,6507" coordsize="1172,442" path="m828,6948l2000,6948,2000,6507,828,6507,828,6948xe" filled="true" fillcolor="#f1f1f1" stroked="false">
                <v:path arrowok="t"/>
                <v:fill type="solid"/>
              </v:shape>
            </v:group>
            <v:group style="position:absolute;left:2112;top:6257;width:2223;height:941" coordorigin="2112,6257" coordsize="2223,941">
              <v:shape style="position:absolute;left:2112;top:6257;width:2223;height:941" coordorigin="2112,6257" coordsize="2223,941" path="m2112,7198l4335,7198,4335,6257,2112,6257,2112,7198xe" filled="true" fillcolor="#f1f1f1" stroked="false">
                <v:path arrowok="t"/>
                <v:fill type="solid"/>
              </v:shape>
            </v:group>
            <v:group style="position:absolute;left:2216;top:6478;width:2017;height:500" coordorigin="2216,6478" coordsize="2017,500">
              <v:shape style="position:absolute;left:2216;top:6478;width:2017;height:500" coordorigin="2216,6478" coordsize="2017,500" path="m2216,6977l4232,6977,4232,6478,2216,6478,2216,6977xe" filled="true" fillcolor="#f1f1f1" stroked="false">
                <v:path arrowok="t"/>
                <v:fill type="solid"/>
              </v:shape>
            </v:group>
            <v:group style="position:absolute;left:4345;top:6257;width:6378;height:941" coordorigin="4345,6257" coordsize="6378,941">
              <v:shape style="position:absolute;left:4345;top:6257;width:6378;height:941" coordorigin="4345,6257" coordsize="6378,941" path="m4345,7198l10723,7198,10723,6257,4345,6257,4345,7198xe" filled="true" fillcolor="#f1f1f1" stroked="false">
                <v:path arrowok="t"/>
                <v:fill type="solid"/>
              </v:shape>
            </v:group>
            <v:group style="position:absolute;left:4448;top:6257;width:6174;height:442" coordorigin="4448,6257" coordsize="6174,442">
              <v:shape style="position:absolute;left:4448;top:6257;width:6174;height:442" coordorigin="4448,6257" coordsize="6174,442" path="m4448,6699l10622,6699,10622,6257,4448,6257,4448,6699xe" filled="true" fillcolor="#f1f1f1" stroked="false">
                <v:path arrowok="t"/>
                <v:fill type="solid"/>
              </v:shape>
            </v:group>
            <v:group style="position:absolute;left:4448;top:6699;width:6174;height:500" coordorigin="4448,6699" coordsize="6174,500">
              <v:shape style="position:absolute;left:4448;top:6699;width:6174;height:500" coordorigin="4448,6699" coordsize="6174,500" path="m4448,7198l10622,7198,10622,6699,4448,6699,4448,7198xe" filled="true" fillcolor="#f1f1f1" stroked="false">
                <v:path arrowok="t"/>
                <v:fill type="solid"/>
              </v:shape>
            </v:group>
            <v:group style="position:absolute;left:715;top:6252;width:10020;height:2" coordorigin="715,6252" coordsize="10020,2">
              <v:shape style="position:absolute;left:715;top:6252;width:10020;height:2" coordorigin="715,6252" coordsize="10020,0" path="m715,6252l10735,6252e" filled="false" stroked="true" strokeweight=".579980pt" strokecolor="#000000">
                <v:path arrowok="t"/>
              </v:shape>
            </v:group>
            <v:group style="position:absolute;left:715;top:7203;width:10020;height:2" coordorigin="715,7203" coordsize="10020,2">
              <v:shape style="position:absolute;left:715;top:7203;width:10020;height:2" coordorigin="715,7203" coordsize="10020,0" path="m715,7203l10735,7203e" filled="false" stroked="true" strokeweight=".579980pt" strokecolor="#000000">
                <v:path arrowok="t"/>
              </v:shape>
            </v:group>
            <v:group style="position:absolute;left:725;top:8096;width:1379;height:999" coordorigin="725,8096" coordsize="1379,999">
              <v:shape style="position:absolute;left:725;top:8096;width:1379;height:999" coordorigin="725,8096" coordsize="1379,999" path="m725,9094l2103,9094,2103,8096,725,8096,725,9094xe" filled="true" fillcolor="#f1f1f1" stroked="false">
                <v:path arrowok="t"/>
                <v:fill type="solid"/>
              </v:shape>
            </v:group>
            <v:group style="position:absolute;left:828;top:8376;width:1172;height:440" coordorigin="828,8376" coordsize="1172,440">
              <v:shape style="position:absolute;left:828;top:8376;width:1172;height:440" coordorigin="828,8376" coordsize="1172,440" path="m828,8816l2000,8816,2000,8376,828,8376,828,8816xe" filled="true" fillcolor="#f1f1f1" stroked="false">
                <v:path arrowok="t"/>
                <v:fill type="solid"/>
              </v:shape>
            </v:group>
            <v:group style="position:absolute;left:2112;top:8096;width:2223;height:999" coordorigin="2112,8096" coordsize="2223,999">
              <v:shape style="position:absolute;left:2112;top:8096;width:2223;height:999" coordorigin="2112,8096" coordsize="2223,999" path="m2112,9094l4335,9094,4335,8096,2112,8096,2112,9094xe" filled="true" fillcolor="#f1f1f1" stroked="false">
                <v:path arrowok="t"/>
                <v:fill type="solid"/>
              </v:shape>
            </v:group>
            <v:group style="position:absolute;left:2216;top:8345;width:2017;height:500" coordorigin="2216,8345" coordsize="2017,500">
              <v:shape style="position:absolute;left:2216;top:8345;width:2017;height:500" coordorigin="2216,8345" coordsize="2017,500" path="m2216,8844l4232,8844,4232,8345,2216,8345,2216,8844xe" filled="true" fillcolor="#f1f1f1" stroked="false">
                <v:path arrowok="t"/>
                <v:fill type="solid"/>
              </v:shape>
            </v:group>
            <v:group style="position:absolute;left:4345;top:8096;width:6378;height:999" coordorigin="4345,8096" coordsize="6378,999">
              <v:shape style="position:absolute;left:4345;top:8096;width:6378;height:999" coordorigin="4345,8096" coordsize="6378,999" path="m4345,9094l10723,9094,10723,8096,4345,8096,4345,9094xe" filled="true" fillcolor="#f1f1f1" stroked="false">
                <v:path arrowok="t"/>
                <v:fill type="solid"/>
              </v:shape>
            </v:group>
            <v:group style="position:absolute;left:4448;top:8096;width:6174;height:500" coordorigin="4448,8096" coordsize="6174,500">
              <v:shape style="position:absolute;left:4448;top:8096;width:6174;height:500" coordorigin="4448,8096" coordsize="6174,500" path="m4448,8595l10622,8595,10622,8096,4448,8096,4448,8595xe" filled="true" fillcolor="#f1f1f1" stroked="false">
                <v:path arrowok="t"/>
                <v:fill type="solid"/>
              </v:shape>
            </v:group>
            <v:group style="position:absolute;left:4448;top:8595;width:6174;height:500" coordorigin="4448,8595" coordsize="6174,500">
              <v:shape style="position:absolute;left:4448;top:8595;width:6174;height:500" coordorigin="4448,8595" coordsize="6174,500" path="m4448,9094l10622,9094,10622,8595,4448,8595,4448,9094xe" filled="true" fillcolor="#f1f1f1" stroked="false">
                <v:path arrowok="t"/>
                <v:fill type="solid"/>
              </v:shape>
            </v:group>
            <v:group style="position:absolute;left:715;top:8091;width:10020;height:2" coordorigin="715,8091" coordsize="10020,2">
              <v:shape style="position:absolute;left:715;top:8091;width:10020;height:2" coordorigin="715,8091" coordsize="10020,0" path="m715,8091l10735,8091e" filled="false" stroked="true" strokeweight=".58004pt" strokecolor="#000000">
                <v:path arrowok="t"/>
              </v:shape>
            </v:group>
            <v:group style="position:absolute;left:715;top:9099;width:10020;height:2" coordorigin="715,9099" coordsize="10020,2">
              <v:shape style="position:absolute;left:715;top:9099;width:10020;height:2" coordorigin="715,9099" coordsize="10020,0" path="m715,9099l10735,9099e" filled="false" stroked="true" strokeweight=".579980pt" strokecolor="#000000">
                <v:path arrowok="t"/>
              </v:shape>
            </v:group>
            <v:group style="position:absolute;left:725;top:10933;width:1379;height:999" coordorigin="725,10933" coordsize="1379,999">
              <v:shape style="position:absolute;left:725;top:10933;width:1379;height:999" coordorigin="725,10933" coordsize="1379,999" path="m725,11931l2103,11931,2103,10933,725,10933,725,11931xe" filled="true" fillcolor="#f1f1f1" stroked="false">
                <v:path arrowok="t"/>
                <v:fill type="solid"/>
              </v:shape>
            </v:group>
            <v:group style="position:absolute;left:828;top:11214;width:1172;height:440" coordorigin="828,11214" coordsize="1172,440">
              <v:shape style="position:absolute;left:828;top:11214;width:1172;height:440" coordorigin="828,11214" coordsize="1172,440" path="m828,11653l2000,11653,2000,11214,828,11214,828,11653xe" filled="true" fillcolor="#f1f1f1" stroked="false">
                <v:path arrowok="t"/>
                <v:fill type="solid"/>
              </v:shape>
            </v:group>
            <v:group style="position:absolute;left:2112;top:10933;width:2223;height:999" coordorigin="2112,10933" coordsize="2223,999">
              <v:shape style="position:absolute;left:2112;top:10933;width:2223;height:999" coordorigin="2112,10933" coordsize="2223,999" path="m2112,11931l4335,11931,4335,10933,2112,10933,2112,11931xe" filled="true" fillcolor="#f1f1f1" stroked="false">
                <v:path arrowok="t"/>
                <v:fill type="solid"/>
              </v:shape>
            </v:group>
            <v:group style="position:absolute;left:2216;top:10964;width:2017;height:440" coordorigin="2216,10964" coordsize="2017,440">
              <v:shape style="position:absolute;left:2216;top:10964;width:2017;height:440" coordorigin="2216,10964" coordsize="2017,440" path="m2216,11403l4232,11403,4232,10964,2216,10964,2216,11403xe" filled="true" fillcolor="#f1f1f1" stroked="false">
                <v:path arrowok="t"/>
                <v:fill type="solid"/>
              </v:shape>
            </v:group>
            <v:group style="position:absolute;left:2216;top:11403;width:2017;height:500" coordorigin="2216,11403" coordsize="2017,500">
              <v:shape style="position:absolute;left:2216;top:11403;width:2017;height:500" coordorigin="2216,11403" coordsize="2017,500" path="m2216,11903l4232,11903,4232,11403,2216,11403,2216,11903xe" filled="true" fillcolor="#f1f1f1" stroked="false">
                <v:path arrowok="t"/>
                <v:fill type="solid"/>
              </v:shape>
            </v:group>
            <v:group style="position:absolute;left:4345;top:10933;width:6378;height:999" coordorigin="4345,10933" coordsize="6378,999">
              <v:shape style="position:absolute;left:4345;top:10933;width:6378;height:999" coordorigin="4345,10933" coordsize="6378,999" path="m4345,11931l10723,11931,10723,10933,4345,10933,4345,11931xe" filled="true" fillcolor="#f1f1f1" stroked="false">
                <v:path arrowok="t"/>
                <v:fill type="solid"/>
              </v:shape>
            </v:group>
            <v:group style="position:absolute;left:4448;top:10933;width:6174;height:500" coordorigin="4448,10933" coordsize="6174,500">
              <v:shape style="position:absolute;left:4448;top:10933;width:6174;height:500" coordorigin="4448,10933" coordsize="6174,500" path="m4448,11432l10622,11432,10622,10933,4448,10933,4448,11432xe" filled="true" fillcolor="#f1f1f1" stroked="false">
                <v:path arrowok="t"/>
                <v:fill type="solid"/>
              </v:shape>
            </v:group>
            <v:group style="position:absolute;left:4448;top:11432;width:6174;height:500" coordorigin="4448,11432" coordsize="6174,500">
              <v:shape style="position:absolute;left:4448;top:11432;width:6174;height:500" coordorigin="4448,11432" coordsize="6174,500" path="m4448,11931l10622,11931,10622,11432,4448,11432,4448,11931xe" filled="true" fillcolor="#f1f1f1" stroked="false">
                <v:path arrowok="t"/>
                <v:fill type="solid"/>
              </v:shape>
            </v:group>
            <v:group style="position:absolute;left:715;top:10928;width:10020;height:2" coordorigin="715,10928" coordsize="10020,2">
              <v:shape style="position:absolute;left:715;top:10928;width:10020;height:2" coordorigin="715,10928" coordsize="10020,0" path="m715,10928l10735,10928e" filled="false" stroked="true" strokeweight=".579980pt" strokecolor="#000000">
                <v:path arrowok="t"/>
              </v:shape>
            </v:group>
            <v:group style="position:absolute;left:715;top:11939;width:10020;height:2" coordorigin="715,11939" coordsize="10020,2">
              <v:shape style="position:absolute;left:715;top:11939;width:10020;height:2" coordorigin="715,11939" coordsize="10020,0" path="m715,11939l10735,11939e" filled="false" stroked="true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/>
          <w:spacing w:val="-1"/>
          <w:sz w:val="28"/>
        </w:rPr>
        <w:t>Ce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dossier est imprimé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en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trois </w:t>
      </w:r>
      <w:r>
        <w:rPr>
          <w:rFonts w:ascii="Calibri" w:hAnsi="Calibri"/>
          <w:spacing w:val="-1"/>
          <w:sz w:val="28"/>
        </w:rPr>
        <w:t>exemplaires </w:t>
      </w:r>
      <w:r>
        <w:rPr>
          <w:rFonts w:ascii="Calibri" w:hAnsi="Calibri"/>
          <w:spacing w:val="-1"/>
          <w:sz w:val="24"/>
        </w:rPr>
        <w:t>(2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1"/>
          <w:sz w:val="24"/>
        </w:rPr>
        <w:t>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2"/>
          <w:sz w:val="24"/>
        </w:rPr>
        <w:t>le</w:t>
      </w:r>
      <w:r>
        <w:rPr>
          <w:rFonts w:ascii="Calibri" w:hAnsi="Calibri"/>
          <w:sz w:val="24"/>
        </w:rPr>
        <w:t> </w:t>
      </w:r>
      <w:r>
        <w:rPr>
          <w:rFonts w:ascii="Calibri" w:hAnsi="Calibri"/>
          <w:spacing w:val="-1"/>
          <w:sz w:val="24"/>
        </w:rPr>
        <w:t>jury, </w:t>
      </w:r>
      <w:r>
        <w:rPr>
          <w:rFonts w:ascii="Calibri" w:hAnsi="Calibri"/>
          <w:sz w:val="24"/>
        </w:rPr>
        <w:t>1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pacing w:val="-1"/>
          <w:sz w:val="24"/>
        </w:rPr>
        <w:t>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1"/>
          <w:sz w:val="24"/>
        </w:rPr>
        <w:t>vous)</w:t>
      </w:r>
      <w:r>
        <w:rPr>
          <w:rFonts w:ascii="Calibri" w:hAnsi="Calibri"/>
          <w:sz w:val="24"/>
        </w:rPr>
      </w: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4"/>
        <w:gridCol w:w="2263"/>
        <w:gridCol w:w="6554"/>
      </w:tblGrid>
      <w:tr>
        <w:trPr>
          <w:trHeight w:val="4854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360" w:lineRule="auto"/>
              <w:ind w:left="273" w:right="113" w:hanging="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20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garde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Sommaire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146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360" w:lineRule="auto"/>
              <w:ind w:left="196" w:right="17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C’est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couverture</w:t>
            </w:r>
            <w:r>
              <w:rPr>
                <w:rFonts w:ascii="Calibri" w:hAnsi="Calibri" w:cs="Calibri" w:eastAsia="Calibri"/>
                <w:spacing w:val="2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8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présentation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 w:hanging="22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Contenu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dossier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Profil</w:t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4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nom,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prénom,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la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date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naissance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 l’âge,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146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nom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l’adresse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collège,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148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«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épreuve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Certificat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Formation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Générale »,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147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«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dossier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soutenance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l’oral</w:t>
            </w:r>
            <w:r>
              <w:rPr>
                <w:rFonts w:ascii="Calibri" w:hAnsi="Calibri" w:cs="Calibri" w:eastAsia="Calibri"/>
                <w:spacing w:val="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»,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146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la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date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l’épreuve,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52" w:val="left" w:leader="none"/>
              </w:tabs>
              <w:spacing w:line="240" w:lineRule="auto" w:before="146" w:after="0"/>
              <w:ind w:left="851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une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illustration</w:t>
            </w:r>
          </w:p>
          <w:p>
            <w:pPr>
              <w:pStyle w:val="TableParagraph"/>
              <w:spacing w:line="359" w:lineRule="auto" w:before="156"/>
              <w:ind w:left="131" w:right="48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Liste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titres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sous-titres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dossier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numérotation</w:t>
            </w:r>
            <w:r>
              <w:rPr>
                <w:rFonts w:ascii="Calibri" w:hAnsi="Calibri"/>
                <w:spacing w:val="3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pages.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TableParagraph"/>
              <w:spacing w:line="359" w:lineRule="auto" w:before="21"/>
              <w:ind w:left="153" w:right="31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Descriptif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ton environnement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texte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décrit (situation</w:t>
            </w:r>
            <w:r>
              <w:rPr>
                <w:rFonts w:ascii="Calibri" w:hAnsi="Calibri" w:cs="Calibri" w:eastAsia="Calibri"/>
                <w:spacing w:val="4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familiale,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centres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d’intérêts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musique, lecture,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sport,</w:t>
            </w:r>
            <w:r>
              <w:rPr>
                <w:rFonts w:ascii="Calibri" w:hAnsi="Calibri" w:cs="Calibri" w:eastAsia="Calibri"/>
                <w:spacing w:val="4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informatique...),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ta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vision de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toi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ans, etc.</w:t>
            </w:r>
          </w:p>
        </w:tc>
      </w:tr>
      <w:tr>
        <w:trPr>
          <w:trHeight w:val="525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4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CV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CV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enrichir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au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fur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mesure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l'avancée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stages.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935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4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formation</w:t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334" w:lineRule="auto" w:before="70"/>
              <w:ind w:left="153" w:right="684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résentation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collège,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l’atelier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fréquenté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classe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de</w:t>
            </w:r>
            <w:r>
              <w:rPr>
                <w:rFonts w:ascii="Calibri" w:hAnsi="Calibri" w:cs="Calibri" w:eastAsia="Calibri"/>
                <w:spacing w:val="6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3</w:t>
            </w:r>
            <w:r>
              <w:rPr>
                <w:rFonts w:ascii="Calibri" w:hAnsi="Calibri" w:cs="Calibri" w:eastAsia="Calibri"/>
                <w:position w:val="11"/>
                <w:sz w:val="16"/>
                <w:szCs w:val="16"/>
              </w:rPr>
              <w:t>ème</w:t>
            </w:r>
            <w:r>
              <w:rPr>
                <w:rFonts w:ascii="Calibri" w:hAnsi="Calibri" w:cs="Calibri" w:eastAsia="Calibri"/>
                <w:spacing w:val="15"/>
                <w:position w:val="1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projets.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918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3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4/5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Présentation</w:t>
            </w:r>
          </w:p>
          <w:p>
            <w:pPr>
              <w:pStyle w:val="TableParagraph"/>
              <w:spacing w:line="240" w:lineRule="auto" w:before="146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détaillée d’un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stage</w:t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Analyse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d’un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stage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en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cohérence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avec le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projet d’orientation.</w:t>
            </w:r>
          </w:p>
          <w:p>
            <w:pPr>
              <w:pStyle w:val="TableParagraph"/>
              <w:spacing w:line="240" w:lineRule="auto" w:before="146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S’appuyer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sur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le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livret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stage</w:t>
            </w:r>
          </w:p>
        </w:tc>
      </w:tr>
      <w:tr>
        <w:trPr>
          <w:trHeight w:val="979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33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6/7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Projet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d’orientation</w:t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56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métier,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voie,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établissement.</w:t>
            </w:r>
          </w:p>
          <w:p>
            <w:pPr>
              <w:pStyle w:val="TableParagraph"/>
              <w:spacing w:line="240" w:lineRule="auto" w:before="206"/>
              <w:ind w:left="15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Paragraphe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argumenté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raisons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choix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formation</w:t>
            </w:r>
          </w:p>
        </w:tc>
      </w:tr>
      <w:tr>
        <w:trPr>
          <w:trHeight w:val="1828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90"/>
              <w:ind w:left="44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8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59"/>
              <w:ind w:left="1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Conclusion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60" w:lineRule="auto" w:before="87"/>
              <w:ind w:left="153" w:right="28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Ce que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cette formation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SEGPA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t’a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apporté,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qu’elle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t’a</w:t>
            </w:r>
            <w:r>
              <w:rPr>
                <w:rFonts w:ascii="Calibri" w:hAnsi="Calibri" w:cs="Calibri" w:eastAsia="Calibri"/>
                <w:spacing w:val="3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permis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découvrir (de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quoi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vous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êtes-vous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rendu compte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sur</w:t>
            </w:r>
            <w:r>
              <w:rPr>
                <w:rFonts w:ascii="Calibri" w:hAnsi="Calibri" w:cs="Calibri" w:eastAsia="Calibri"/>
                <w:spacing w:val="3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votre</w:t>
            </w:r>
            <w:r>
              <w:rPr>
                <w:rFonts w:ascii="Calibri" w:hAnsi="Calibri" w:cs="Calibri" w:eastAsia="Calibri"/>
                <w:spacing w:val="-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caractère,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attitude,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comportement,</w:t>
            </w:r>
            <w:r>
              <w:rPr>
                <w:rFonts w:ascii="Calibri" w:hAnsi="Calibri" w:cs="Calibri" w:eastAsia="Calibri"/>
                <w:spacing w:val="-1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compétence,</w:t>
            </w:r>
            <w:r>
              <w:rPr>
                <w:rFonts w:ascii="Calibri" w:hAnsi="Calibri" w:cs="Calibri" w:eastAsia="Calibri"/>
                <w:spacing w:val="5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avenir...).</w:t>
            </w:r>
          </w:p>
        </w:tc>
      </w:tr>
      <w:tr>
        <w:trPr>
          <w:trHeight w:val="1091" w:hRule="exact"/>
        </w:trPr>
        <w:tc>
          <w:tcPr>
            <w:tcW w:w="13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5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Annexes</w:t>
            </w:r>
          </w:p>
        </w:tc>
        <w:tc>
          <w:tcPr>
            <w:tcW w:w="22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359" w:lineRule="auto" w:before="117"/>
              <w:ind w:left="184" w:right="44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Documents</w:t>
            </w:r>
            <w:r>
              <w:rPr>
                <w:rFonts w:ascii="Calibri" w:hAnsi="Calibri"/>
                <w:spacing w:val="2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supplémentaires</w:t>
            </w:r>
          </w:p>
        </w:tc>
        <w:tc>
          <w:tcPr>
            <w:tcW w:w="65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408" w:lineRule="auto" w:before="86"/>
              <w:ind w:left="153" w:right="144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Bilans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complétés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</w:t>
            </w:r>
            <w:r>
              <w:rPr>
                <w:rFonts w:ascii="Calibri" w:hAnsi="Calibri"/>
                <w:spacing w:val="-1"/>
                <w:sz w:val="24"/>
              </w:rPr>
              <w:t> 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maîtres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stage.</w:t>
            </w:r>
            <w:r>
              <w:rPr>
                <w:rFonts w:ascii="Calibri" w:hAnsi="Calibri"/>
                <w:spacing w:val="3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Réalisations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personnelles,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etc.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77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40" w:right="9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090;height:694" coordorigin="48,32" coordsize="3090,694">
              <v:shape style="position:absolute;left:48;top:32;width:3090;height:694" coordorigin="48,32" coordsize="3090,694" path="m48,726l3137,726,3137,32,48,32,48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2282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forme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1pt;height:19.45pt;mso-position-horizontal-relative:char;mso-position-vertical-relative:line" type="#_x0000_t202" filled="true" fillcolor="#234060" stroked="false">
            <v:textbox inset="0,0,0,0">
              <w:txbxContent>
                <w:p>
                  <w:pPr>
                    <w:spacing w:line="388" w:lineRule="exact" w:before="0"/>
                    <w:ind w:left="2557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color w:val="FFFFFF"/>
                      <w:sz w:val="32"/>
                    </w:rPr>
                    <w:t>LA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MISE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EN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FORME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DE</w:t>
                  </w:r>
                  <w:r>
                    <w:rPr>
                      <w:rFonts w:ascii="Calibri"/>
                      <w:b/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TON</w:t>
                  </w:r>
                  <w:r>
                    <w:rPr>
                      <w:rFonts w:ascii="Calibri"/>
                      <w:b/>
                      <w:color w:val="FFFFFF"/>
                      <w:spacing w:val="-7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DOSSIER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2.3pt;height:284.2pt;mso-position-horizontal-relative:char;mso-position-vertical-relative:line" coordorigin="0,0" coordsize="10046,5684">
            <v:group style="position:absolute;left:1093;top:6;width:860;height:190" coordorigin="1093,6" coordsize="860,190">
              <v:shape style="position:absolute;left:1093;top:6;width:860;height:190" coordorigin="1093,6" coordsize="860,190" path="m1093,195l1953,195,1953,6,1093,6,1093,195xe" filled="true" fillcolor="#cccccc" stroked="false">
                <v:path arrowok="t"/>
                <v:fill type="solid"/>
              </v:shape>
            </v:group>
            <v:group style="position:absolute;left:1093;top:488;width:860;height:190" coordorigin="1093,488" coordsize="860,190">
              <v:shape style="position:absolute;left:1093;top:488;width:860;height:190" coordorigin="1093,488" coordsize="860,190" path="m1093,678l1953,678,1953,488,1093,488,1093,678xe" filled="true" fillcolor="#cccccc" stroked="false">
                <v:path arrowok="t"/>
                <v:fill type="solid"/>
              </v:shape>
            </v:group>
            <v:group style="position:absolute;left:1093;top:195;width:860;height:293" coordorigin="1093,195" coordsize="860,293">
              <v:shape style="position:absolute;left:1093;top:195;width:860;height:293" coordorigin="1093,195" coordsize="860,293" path="m1093,488l1953,488,1953,195,1093,195,1093,488xe" filled="true" fillcolor="#cccccc" stroked="false">
                <v:path arrowok="t"/>
                <v:fill type="solid"/>
              </v:shape>
            </v:group>
            <v:group style="position:absolute;left:1189;top:270;width:672;height:156" coordorigin="1189,270" coordsize="672,156">
              <v:shape style="position:absolute;left:1189;top:270;width:672;height:156" coordorigin="1189,270" coordsize="672,156" path="m1245,272l1199,272,1192,275,1189,284,1189,421,1192,423,1218,423,1221,421,1221,371,1233,371,1259,368,1278,356,1285,347,1221,347,1221,296,1287,296,1283,289,1271,279,1257,275,1245,272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287,296l1242,296,1252,301,1259,308,1261,320,1259,332,1254,339,1247,344,1235,347,1285,347,1288,342,1293,318,1290,301,1287,296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384,270l1350,275,1329,291,1314,315,1309,349,1309,368,1350,421,1379,426,1398,426,1413,421,1425,414,1439,399,1381,399,1362,397,1350,385,1343,368,1341,347,1343,327,1350,311,1362,301,1381,296,1442,296,1437,289,1425,279,1413,275,1384,270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442,296l1381,296,1401,301,1413,311,1420,327,1422,349,1420,368,1413,385,1401,395,1381,399,1439,399,1444,395,1449,380,1453,363,1453,327,1444,299,1442,296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511,275l1480,275,1480,414,1482,421,1489,423,1561,423,1564,421,1564,399,1561,397,1511,397,1511,275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504,272l1487,272,1482,275,1509,275,1504,272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612,275l1581,275,1581,421,1583,423,1609,423,1612,421,1612,275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605,272l1588,272,1583,275,1609,275,1605,272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710,270l1650,301,1638,349,1641,368,1643,383,1648,397,1667,416,1691,426,1705,426,1722,423,1734,421,1741,416,1749,414,1749,411,1751,409,1751,399,1710,399,1696,397,1681,387,1674,371,1672,349,1674,327,1681,311,1693,301,1710,296,1751,296,1751,289,1749,287,1746,282,1732,275,1722,272,1710,270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749,387l1746,387,1744,390,1737,395,1725,397,1710,399,1751,399,1751,390,1749,387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751,296l1710,296,1725,299,1734,303,1741,308,1746,311,1749,311,1751,308,1751,296xe" filled="true" fillcolor="#000000" stroked="false">
                <v:path arrowok="t"/>
                <v:fill type="solid"/>
              </v:shape>
              <v:shape style="position:absolute;left:1189;top:270;width:672;height:156" coordorigin="1189,270" coordsize="672,156" path="m1859,272l1782,272,1775,275,1773,282,1773,414,1775,421,1782,423,1859,423,1861,421,1861,402,1859,399,1804,399,1804,356,1849,356,1852,354,1852,335,1849,332,1804,332,1804,296,1859,296,1861,294,1861,275,1859,272xe" filled="true" fillcolor="#000000" stroked="false">
                <v:path arrowok="t"/>
                <v:fill type="solid"/>
              </v:shape>
            </v:group>
            <v:group style="position:absolute;left:1957;top:6;width:1129;height:190" coordorigin="1957,6" coordsize="1129,190">
              <v:shape style="position:absolute;left:1957;top:6;width:1129;height:190" coordorigin="1957,6" coordsize="1129,190" path="m1957,195l3086,195,3086,6,1957,6,1957,195xe" filled="true" fillcolor="#cccccc" stroked="false">
                <v:path arrowok="t"/>
                <v:fill type="solid"/>
              </v:shape>
            </v:group>
            <v:group style="position:absolute;left:1957;top:488;width:1129;height:190" coordorigin="1957,488" coordsize="1129,190">
              <v:shape style="position:absolute;left:1957;top:488;width:1129;height:190" coordorigin="1957,488" coordsize="1129,190" path="m1957,678l3086,678,3086,488,1957,488,1957,678xe" filled="true" fillcolor="#cccccc" stroked="false">
                <v:path arrowok="t"/>
                <v:fill type="solid"/>
              </v:shape>
            </v:group>
            <v:group style="position:absolute;left:1957;top:195;width:1129;height:293" coordorigin="1957,195" coordsize="1129,293">
              <v:shape style="position:absolute;left:1957;top:195;width:1129;height:293" coordorigin="1957,195" coordsize="1129,293" path="m1957,488l3086,488,3086,195,1957,195,1957,488xe" filled="true" fillcolor="#cccccc" stroked="false">
                <v:path arrowok="t"/>
                <v:fill type="solid"/>
              </v:shape>
            </v:group>
            <v:group style="position:absolute;left:2053;top:270;width:939;height:156" coordorigin="2053,270" coordsize="939,156">
              <v:shape style="position:absolute;left:2053;top:270;width:939;height:156" coordorigin="2053,270" coordsize="939,156" path="m2125,270l2065,301,2053,349,2056,368,2058,383,2063,397,2082,416,2106,426,2121,426,2137,423,2149,421,2157,416,2164,414,2164,411,2166,409,2166,399,2125,399,2111,397,2097,387,2089,371,2087,349,2089,327,2097,311,2109,301,2125,296,2166,296,2166,289,2164,287,2161,282,2147,275,2137,272,2125,270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164,387l2161,387,2159,390,2152,395,2140,397,2125,399,2166,399,2166,390,2164,387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166,296l2125,296,2140,299,2149,303,2157,308,2161,311,2164,311,2166,308,2166,296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253,270l2219,275,2197,291,2183,315,2178,349,2178,368,2219,421,2248,426,2267,426,2281,421,2293,414,2308,399,2250,399,2231,397,2219,385,2212,368,2209,347,2212,327,2219,311,2231,301,2250,296,2311,296,2305,289,2293,279,2281,275,2253,270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311,296l2250,296,2269,301,2281,311,2289,327,2291,349,2289,368,2281,385,2269,395,2250,399,2308,399,2313,395,2317,380,2322,363,2322,327,2313,299,2311,296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380,275l2349,275,2349,368,2353,395,2365,411,2385,423,2411,426,2437,421,2457,411,2464,399,2411,399,2399,397,2389,392,2382,380,2380,366,2380,275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473,275l2442,275,2442,366,2440,380,2435,392,2425,397,2411,399,2464,399,2469,392,2473,368,2473,275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373,272l2356,272,2351,275,2377,275,2373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466,272l2449,272,2445,275,2471,275,2466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536,275l2505,275,2505,414,2507,421,2514,423,2586,423,2589,421,2589,399,2586,397,2536,397,2536,275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529,272l2512,272,2507,275,2533,275,2529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692,272l2616,272,2608,275,2606,282,2606,414,2608,421,2616,423,2692,423,2695,421,2695,402,2692,399,2637,399,2637,356,2683,356,2685,354,2685,335,2683,332,2637,332,2637,296,2692,296,2695,294,2695,275,2692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755,275l2724,275,2724,368,2728,395,2740,411,2760,423,2786,426,2812,421,2832,411,2839,399,2786,399,2774,397,2764,392,2757,380,2755,366,2755,275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848,275l2817,275,2817,366,2815,380,2810,392,2800,397,2786,399,2839,399,2844,392,2848,368,2848,275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748,272l2731,272,2726,275,2752,275,2748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841,272l2824,272,2820,275,2846,275,2841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944,272l2889,272,2882,275,2880,282,2880,421,2882,423,2908,423,2911,421,2911,363,2968,363,2961,359,2956,354,2968,349,2978,339,2911,339,2911,296,2981,296,2976,287,2961,277,2944,272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968,363l2920,363,2930,366,2940,375,2944,385,2959,419,2964,423,2990,423,2992,421,2992,416,2990,409,2978,380,2973,371,2968,363xe" filled="true" fillcolor="#000000" stroked="false">
                <v:path arrowok="t"/>
                <v:fill type="solid"/>
              </v:shape>
              <v:shape style="position:absolute;left:2053;top:270;width:939;height:156" coordorigin="2053,270" coordsize="939,156" path="m2981,296l2935,296,2940,299,2947,301,2952,306,2954,318,2952,327,2947,335,2940,337,2928,339,2978,339,2983,330,2985,315,2983,299,2981,296xe" filled="true" fillcolor="#000000" stroked="false">
                <v:path arrowok="t"/>
                <v:fill type="solid"/>
              </v:shape>
            </v:group>
            <v:group style="position:absolute;left:3091;top:6;width:989;height:190" coordorigin="3091,6" coordsize="989,190">
              <v:shape style="position:absolute;left:3091;top:6;width:989;height:190" coordorigin="3091,6" coordsize="989,190" path="m3091,195l4080,195,4080,6,3091,6,3091,195xe" filled="true" fillcolor="#cccccc" stroked="false">
                <v:path arrowok="t"/>
                <v:fill type="solid"/>
              </v:shape>
            </v:group>
            <v:group style="position:absolute;left:3091;top:488;width:989;height:190" coordorigin="3091,488" coordsize="989,190">
              <v:shape style="position:absolute;left:3091;top:488;width:989;height:190" coordorigin="3091,488" coordsize="989,190" path="m3091,678l4080,678,4080,488,3091,488,3091,678xe" filled="true" fillcolor="#cccccc" stroked="false">
                <v:path arrowok="t"/>
                <v:fill type="solid"/>
              </v:shape>
            </v:group>
            <v:group style="position:absolute;left:3091;top:195;width:989;height:293" coordorigin="3091,195" coordsize="989,293">
              <v:shape style="position:absolute;left:3091;top:195;width:989;height:293" coordorigin="3091,195" coordsize="989,293" path="m3091,488l4080,488,4080,195,3091,195,3091,488xe" filled="true" fillcolor="#cccccc" stroked="false">
                <v:path arrowok="t"/>
                <v:fill type="solid"/>
              </v:shape>
            </v:group>
            <v:group style="position:absolute;left:3268;top:272;width:620;height:152" coordorigin="3268,272" coordsize="620,152">
              <v:shape style="position:absolute;left:3268;top:272;width:620;height:152" coordorigin="3268,272" coordsize="620,152" path="m3343,299l3312,299,3312,421,3314,423,3340,423,3343,421,3343,299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460,275l3422,275,3420,279,3374,411,3372,419,3376,423,3398,423,3403,419,3412,390,3503,390,3494,366,3420,366,3439,301,3471,301,3463,279,3460,275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503,390l3470,390,3480,419,3480,421,3482,423,3506,423,3511,421,3511,411,3503,390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471,301l3441,301,3460,366,3494,366,3471,301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384,272l3271,272,3271,275,3268,279,3268,291,3271,296,3271,299,3384,299,3386,296,3386,275,3384,272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451,272l3432,272,3424,275,3458,275,3451,272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564,275l3532,275,3532,421,3535,423,3561,423,3564,421,3564,275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556,272l3540,272,3535,275,3561,275,3556,272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628,275l3597,275,3597,414,3600,421,3607,423,3679,423,3681,421,3681,399,3679,397,3628,397,3628,275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621,272l3604,272,3600,275,3626,275,3621,272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729,275l3698,275,3698,414,3700,421,3708,423,3780,423,3782,421,3782,399,3780,397,3729,397,3729,275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722,272l3705,272,3700,275,3727,275,3722,272xe" filled="true" fillcolor="#000000" stroked="false">
                <v:path arrowok="t"/>
                <v:fill type="solid"/>
              </v:shape>
              <v:shape style="position:absolute;left:3268;top:272;width:620;height:152" coordorigin="3268,272" coordsize="620,152" path="m3885,272l3808,272,3801,275,3799,282,3799,414,3801,421,3808,423,3885,423,3888,421,3888,402,3885,399,3830,399,3830,356,3876,356,3878,354,3878,335,3876,332,3830,332,3830,296,3885,296,3888,294,3888,275,3885,272xe" filled="true" fillcolor="#000000" stroked="false">
                <v:path arrowok="t"/>
                <v:fill type="solid"/>
              </v:shape>
            </v:group>
            <v:group style="position:absolute;left:4084;top:6;width:1412;height:190" coordorigin="4084,6" coordsize="1412,190">
              <v:shape style="position:absolute;left:4084;top:6;width:1412;height:190" coordorigin="4084,6" coordsize="1412,190" path="m4084,195l5496,195,5496,6,4084,6,4084,195xe" filled="true" fillcolor="#cccccc" stroked="false">
                <v:path arrowok="t"/>
                <v:fill type="solid"/>
              </v:shape>
            </v:group>
            <v:group style="position:absolute;left:4084;top:488;width:1412;height:190" coordorigin="4084,488" coordsize="1412,190">
              <v:shape style="position:absolute;left:4084;top:488;width:1412;height:190" coordorigin="4084,488" coordsize="1412,190" path="m4084,678l5496,678,5496,488,4084,488,4084,678xe" filled="true" fillcolor="#cccccc" stroked="false">
                <v:path arrowok="t"/>
                <v:fill type="solid"/>
              </v:shape>
            </v:group>
            <v:group style="position:absolute;left:4084;top:195;width:1412;height:293" coordorigin="4084,195" coordsize="1412,293">
              <v:shape style="position:absolute;left:4084;top:195;width:1412;height:293" coordorigin="4084,195" coordsize="1412,293" path="m4084,488l5496,488,5496,195,4084,195,4084,488xe" filled="true" fillcolor="#cccccc" stroked="false">
                <v:path arrowok="t"/>
                <v:fill type="solid"/>
              </v:shape>
            </v:group>
            <v:group style="position:absolute;left:4377;top:270;width:843;height:156" coordorigin="4377,270" coordsize="843,156">
              <v:shape style="position:absolute;left:4377;top:270;width:843;height:156" coordorigin="4377,270" coordsize="843,156" path="m4459,272l4387,272,4380,275,4377,282,4377,421,4380,423,4406,423,4408,421,4408,363,4456,363,4456,361,4459,356,4459,347,4456,342,4456,339,4408,339,4408,299,4459,299,4461,296,4461,275,4459,272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552,270l4519,275,4497,291,4483,315,4478,349,4478,368,4519,421,4548,426,4567,426,4581,421,4593,414,4608,399,4550,399,4531,397,4519,385,4512,368,4509,347,4512,327,4519,311,4531,301,4550,296,4611,296,4605,289,4593,279,4581,275,4552,270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611,296l4550,296,4569,301,4581,311,4588,327,4591,349,4588,368,4581,385,4569,395,4550,399,4608,399,4612,395,4617,380,4622,363,4622,327,4612,299,4611,296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713,272l4658,272,4651,275,4648,282,4648,421,4651,423,4677,423,4680,421,4680,363,4737,363,4730,359,4725,354,4737,349,4747,339,4680,339,4680,296,4750,296,4744,287,4730,277,4713,272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737,363l4689,363,4699,366,4708,375,4713,385,4728,419,4732,423,4759,423,4761,421,4761,416,4759,409,4747,380,4742,371,4737,363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750,296l4704,296,4708,299,4716,301,4720,306,4723,318,4720,327,4716,335,4708,337,4696,339,4747,339,4752,330,4754,315,4752,299,4750,296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824,272l4795,272,4785,275,4783,284,4783,421,4785,423,4809,423,4812,421,4812,296,4841,296,4838,289,4836,282,4831,277,4824,272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841,296l4812,296,4855,419,4860,423,4881,423,4886,421,4886,419,4900,380,4872,380,4841,296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960,296l4932,296,4932,421,4934,423,4958,423,4960,421,4960,296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4953,272l4920,272,4910,282,4908,289,4872,380,4900,380,4932,296,4960,296,4960,279,4958,275,4953,272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066,275l5028,275,5025,279,4980,411,4977,419,4982,423,5004,423,5008,419,5018,390,5109,390,5100,366,5025,366,5044,301,5076,301,5068,279,5066,275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109,390l5076,390,5085,419,5085,421,5088,423,5112,423,5116,421,5116,411,5109,390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177,299l5146,299,5146,421,5148,423,5174,423,5177,421,5177,299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076,301l5047,301,5066,366,5100,366,5076,301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218,272l5104,272,5104,275,5102,279,5102,291,5104,296,5104,299,5218,299,5220,296,5220,275,5218,272xe" filled="true" fillcolor="#000000" stroked="false">
                <v:path arrowok="t"/>
                <v:fill type="solid"/>
              </v:shape>
              <v:shape style="position:absolute;left:4377;top:270;width:843;height:156" coordorigin="4377,270" coordsize="843,156" path="m5056,272l5037,272,5030,275,5064,275,5056,272xe" filled="true" fillcolor="#000000" stroked="false">
                <v:path arrowok="t"/>
                <v:fill type="solid"/>
              </v:shape>
            </v:group>
            <v:group style="position:absolute;left:5503;top:6;width:1553;height:190" coordorigin="5503,6" coordsize="1553,190">
              <v:shape style="position:absolute;left:5503;top:6;width:1553;height:190" coordorigin="5503,6" coordsize="1553,190" path="m5503,195l7056,195,7056,6,5503,6,5503,195xe" filled="true" fillcolor="#cccccc" stroked="false">
                <v:path arrowok="t"/>
                <v:fill type="solid"/>
              </v:shape>
            </v:group>
            <v:group style="position:absolute;left:5503;top:488;width:1553;height:190" coordorigin="5503,488" coordsize="1553,190">
              <v:shape style="position:absolute;left:5503;top:488;width:1553;height:190" coordorigin="5503,488" coordsize="1553,190" path="m5503,678l7056,678,7056,488,5503,488,5503,678xe" filled="true" fillcolor="#cccccc" stroked="false">
                <v:path arrowok="t"/>
                <v:fill type="solid"/>
              </v:shape>
            </v:group>
            <v:group style="position:absolute;left:5503;top:195;width:1553;height:293" coordorigin="5503,195" coordsize="1553,293">
              <v:shape style="position:absolute;left:5503;top:195;width:1553;height:293" coordorigin="5503,195" coordsize="1553,293" path="m5503,488l7056,488,7056,195,5503,195,5503,488xe" filled="true" fillcolor="#cccccc" stroked="false">
                <v:path arrowok="t"/>
                <v:fill type="solid"/>
              </v:shape>
            </v:group>
            <v:group style="position:absolute;left:5609;top:270;width:1342;height:156" coordorigin="5609,270" coordsize="1342,156">
              <v:shape style="position:absolute;left:5609;top:270;width:1342;height:156" coordorigin="5609,270" coordsize="1342,156" path="m5698,275l5659,275,5657,279,5611,411,5609,419,5614,423,5635,423,5640,419,5650,390,5740,390,5731,366,5657,366,5676,301,5708,301,5700,279,5698,275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740,390l5707,390,5717,419,5717,421,5719,423,5743,423,5748,421,5748,411,5740,390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708,301l5678,301,5698,366,5731,366,5708,301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688,272l5669,272,5662,275,5695,275,5688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801,275l5770,275,5770,414,5772,421,5779,423,5851,423,5854,421,5854,399,5851,397,5801,397,5801,275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794,272l5777,272,5772,275,5798,275,5794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902,275l5870,275,5870,421,5873,423,5899,423,5902,421,5902,275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5894,272l5878,272,5873,275,5899,275,5894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007,270l5950,291,5928,349,5933,383,5988,426,6017,426,6031,423,6050,419,6058,414,6058,399,6007,399,5988,397,5974,387,5962,371,5959,349,5962,327,5974,311,5988,301,6007,296,6058,296,6058,289,6055,284,6048,279,6038,275,6024,272,6007,270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053,337l5995,337,5995,339,5993,344,5993,349,5995,359,5998,361,6026,361,6026,395,6017,399,6058,399,6058,342,6053,337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058,296l6007,296,6026,299,6038,303,6053,311,6055,311,6058,308,6058,296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125,272l6101,272,6091,275,6089,284,6089,421,6091,423,6115,423,6118,421,6118,303,6147,303,6139,289,6137,279,6132,275,6125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147,303l6118,303,6122,318,6170,414,6180,423,6206,423,6211,421,6214,419,6214,380,6185,380,6182,371,6168,342,6147,303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214,275l6185,275,6185,380,6214,380,6214,275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206,272l6192,272,6187,275,6211,275,6206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334,272l6257,272,6250,275,6247,282,6247,414,6250,421,6257,423,6334,423,6336,421,6336,402,6334,399,6278,399,6278,356,6324,356,6326,354,6326,335,6324,332,6278,332,6278,296,6334,296,6336,294,6336,275,6334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406,272l6377,272,6367,275,6365,284,6365,421,6367,423,6391,423,6394,421,6394,296,6423,296,6420,289,6418,282,6413,277,6406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423,296l6394,296,6437,419,6442,423,6463,423,6468,421,6468,419,6482,380,6454,380,6423,296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542,296l6514,296,6514,421,6516,423,6540,423,6542,421,6542,296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535,272l6502,272,6492,282,6490,289,6454,380,6482,380,6514,296,6542,296,6542,279,6540,275,6535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660,272l6583,272,6576,275,6574,282,6574,414,6576,421,6583,423,6660,423,6662,421,6662,402,6660,399,6605,399,6605,356,6650,356,6653,354,6653,335,6650,332,6605,332,6605,296,6660,296,6662,294,6662,275,6660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727,272l6703,272,6694,275,6691,284,6691,421,6694,423,6718,423,6720,421,6720,303,6749,303,6742,289,6739,279,6734,275,6727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749,303l6720,303,6725,318,6773,414,6782,423,6809,423,6814,421,6816,419,6816,380,6787,380,6785,371,6770,342,6749,303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816,275l6787,275,6787,380,6816,380,6816,275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809,272l6794,272,6790,275,6814,275,6809,272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907,299l6876,299,6876,421,6878,423,6905,423,6907,421,6907,299xe" filled="true" fillcolor="#000000" stroked="false">
                <v:path arrowok="t"/>
                <v:fill type="solid"/>
              </v:shape>
              <v:shape style="position:absolute;left:5609;top:270;width:1342;height:156" coordorigin="5609,270" coordsize="1342,156" path="m6948,272l6835,272,6835,275,6833,279,6833,291,6835,296,6835,299,6948,299,6950,296,6950,275,6948,272xe" filled="true" fillcolor="#000000" stroked="false">
                <v:path arrowok="t"/>
                <v:fill type="solid"/>
              </v:shape>
            </v:group>
            <v:group style="position:absolute;left:7061;top:6;width:2972;height:190" coordorigin="7061,6" coordsize="2972,190">
              <v:shape style="position:absolute;left:7061;top:6;width:2972;height:190" coordorigin="7061,6" coordsize="2972,190" path="m7061,195l10032,195,10032,6,7061,6,7061,195xe" filled="true" fillcolor="#cccccc" stroked="false">
                <v:path arrowok="t"/>
                <v:fill type="solid"/>
              </v:shape>
            </v:group>
            <v:group style="position:absolute;left:7061;top:488;width:2972;height:190" coordorigin="7061,488" coordsize="2972,190">
              <v:shape style="position:absolute;left:7061;top:488;width:2972;height:190" coordorigin="7061,488" coordsize="2972,190" path="m7061,678l10032,678,10032,488,7061,488,7061,678xe" filled="true" fillcolor="#cccccc" stroked="false">
                <v:path arrowok="t"/>
                <v:fill type="solid"/>
              </v:shape>
            </v:group>
            <v:group style="position:absolute;left:7061;top:195;width:2972;height:293" coordorigin="7061,195" coordsize="2972,293">
              <v:shape style="position:absolute;left:7061;top:195;width:2972;height:293" coordorigin="7061,195" coordsize="2972,293" path="m7061,488l10032,488,10032,195,7061,195,7061,488xe" filled="true" fillcolor="#cccccc" stroked="false">
                <v:path arrowok="t"/>
                <v:fill type="solid"/>
              </v:shape>
            </v:group>
            <v:group style="position:absolute;left:8045;top:270;width:1008;height:156" coordorigin="8045,270" coordsize="1008,156">
              <v:shape style="position:absolute;left:8045;top:270;width:1008;height:156" coordorigin="8045,270" coordsize="1008,156" path="m8132,272l8055,272,8048,275,8045,282,8045,414,8048,421,8055,423,8132,423,8134,421,8134,402,8132,399,8077,399,8077,356,8122,356,8125,354,8125,335,8122,332,8077,332,8077,296,8132,296,8134,294,8134,275,8132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185,272l8161,272,8156,275,8156,277,8158,284,8192,347,8156,411,8151,419,8151,421,8156,423,8180,423,8185,419,8213,366,8248,366,8237,347,8248,327,8216,327,8189,277,8185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248,366l8213,366,8242,419,8242,421,8245,423,8269,423,8273,421,8276,419,8273,411,8248,366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269,272l8247,272,8242,277,8216,327,8248,327,8271,284,8273,277,8273,275,8269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381,272l8305,272,8297,275,8295,282,8295,414,8297,421,8305,423,8381,423,8384,421,8384,402,8381,399,8326,399,8326,356,8372,356,8374,354,8374,335,8372,332,8326,332,8326,296,8381,296,8384,294,8384,275,8381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453,272l8425,272,8415,275,8413,284,8413,421,8415,423,8439,423,8441,421,8441,296,8470,296,8468,289,8465,282,8461,277,8453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470,296l8441,296,8485,419,8489,423,8511,423,8516,421,8516,419,8530,380,8501,380,8470,296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590,296l8561,296,8561,421,8564,423,8588,423,8590,421,8590,296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583,272l8549,272,8540,282,8537,289,8501,380,8530,380,8561,296,8590,296,8590,279,8588,275,8583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677,272l8631,272,8624,275,8621,284,8621,421,8624,423,8650,423,8653,421,8653,371,8665,371,8691,368,8710,356,8717,347,8653,347,8653,296,8719,296,8715,289,8703,279,8689,275,8677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719,296l8674,296,8684,301,8691,308,8693,320,8691,332,8686,339,8679,344,8667,347,8717,347,8720,342,8725,318,8722,301,8719,296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780,275l8749,275,8749,414,8751,421,8758,423,8830,423,8833,421,8833,399,8830,397,8780,397,8780,275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773,272l8756,272,8751,275,8777,275,8773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936,272l8859,272,8852,275,8849,282,8849,414,8852,421,8859,423,8936,423,8938,421,8938,402,8936,399,8881,399,8881,356,8926,356,8929,354,8929,335,8926,332,8881,332,8881,296,8936,296,8938,294,8938,275,8936,272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8960,390l8957,390,8955,392,8955,411,8957,416,8962,419,8972,421,8984,426,8998,426,9020,423,9037,414,9047,402,8998,402,8984,399,8972,397,8965,392,8960,390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9017,270l9008,270,8989,272,8972,282,8962,294,8957,313,8960,330,8967,342,8991,356,9001,361,9013,366,9020,373,9022,383,9020,390,9015,397,9008,402,9047,402,9049,399,9053,390,9053,378,9051,363,9044,351,9032,342,9022,337,9010,330,8998,325,8991,318,8989,311,8991,303,8993,299,9008,294,9044,294,9044,279,9041,279,9027,272,9017,270xe" filled="true" fillcolor="#000000" stroked="false">
                <v:path arrowok="t"/>
                <v:fill type="solid"/>
              </v:shape>
              <v:shape style="position:absolute;left:8045;top:270;width:1008;height:156" coordorigin="8045,270" coordsize="1008,156" path="m9044,294l9008,294,9020,296,9029,299,9037,301,9039,303,9041,303,9044,301,9044,294xe" filled="true" fillcolor="#000000" stroked="false">
                <v:path arrowok="t"/>
                <v:fill type="solid"/>
              </v:shape>
            </v:group>
            <v:group style="position:absolute;left:1089;top:3;width:8949;height:2" coordorigin="1089,3" coordsize="8949,2">
              <v:shape style="position:absolute;left:1089;top:3;width:8949;height:2" coordorigin="1089,3" coordsize="8949,0" path="m1089,3l10037,3e" filled="false" stroked="true" strokeweight=".34001pt" strokecolor="#000009">
                <v:path arrowok="t"/>
              </v:shape>
            </v:group>
            <v:group style="position:absolute;left:1091;top:6;width:2;height:4285" coordorigin="1091,6" coordsize="2,4285">
              <v:shape style="position:absolute;left:1091;top:6;width:2;height:4285" coordorigin="1091,6" coordsize="0,4285" path="m1091,6l1091,4290e" filled="false" stroked="true" strokeweight=".34pt" strokecolor="#000009">
                <v:path arrowok="t"/>
              </v:shape>
            </v:group>
            <v:group style="position:absolute;left:1955;top:6;width:2;height:4285" coordorigin="1955,6" coordsize="2,4285">
              <v:shape style="position:absolute;left:1955;top:6;width:2;height:4285" coordorigin="1955,6" coordsize="0,4285" path="m1955,6l1955,4290e" filled="false" stroked="true" strokeweight=".34001pt" strokecolor="#000009">
                <v:path arrowok="t"/>
              </v:shape>
            </v:group>
            <v:group style="position:absolute;left:3088;top:6;width:2;height:4285" coordorigin="3088,6" coordsize="2,4285">
              <v:shape style="position:absolute;left:3088;top:6;width:2;height:4285" coordorigin="3088,6" coordsize="0,4285" path="m3088,6l3088,4290e" filled="false" stroked="true" strokeweight=".34001pt" strokecolor="#000009">
                <v:path arrowok="t"/>
              </v:shape>
            </v:group>
            <v:group style="position:absolute;left:4082;top:6;width:2;height:4285" coordorigin="4082,6" coordsize="2,4285">
              <v:shape style="position:absolute;left:4082;top:6;width:2;height:4285" coordorigin="4082,6" coordsize="0,4285" path="m4082,6l4082,4290e" filled="false" stroked="true" strokeweight=".33999pt" strokecolor="#000009">
                <v:path arrowok="t"/>
              </v:shape>
            </v:group>
            <v:group style="position:absolute;left:5498;top:6;width:2;height:4285" coordorigin="5498,6" coordsize="2,4285">
              <v:shape style="position:absolute;left:5498;top:6;width:2;height:4285" coordorigin="5498,6" coordsize="0,4285" path="m5498,6l5498,4290e" filled="false" stroked="true" strokeweight=".33999pt" strokecolor="#000009">
                <v:path arrowok="t"/>
              </v:shape>
            </v:group>
            <v:group style="position:absolute;left:7058;top:6;width:2;height:4285" coordorigin="7058,6" coordsize="2,4285">
              <v:shape style="position:absolute;left:7058;top:6;width:2;height:4285" coordorigin="7058,6" coordsize="0,4285" path="m7058,6l7058,4290e" filled="false" stroked="true" strokeweight=".33999pt" strokecolor="#000009">
                <v:path arrowok="t"/>
              </v:shape>
            </v:group>
            <v:group style="position:absolute;left:10035;top:6;width:2;height:4285" coordorigin="10035,6" coordsize="2,4285">
              <v:shape style="position:absolute;left:10035;top:6;width:2;height:4285" coordorigin="10035,6" coordsize="0,4285" path="m10035,6l10035,4290e" filled="false" stroked="true" strokeweight=".33999pt" strokecolor="#000009">
                <v:path arrowok="t"/>
              </v:shape>
            </v:group>
            <v:group style="position:absolute;left:13;top:688;width:1076;height:336" coordorigin="13,688" coordsize="1076,336">
              <v:shape style="position:absolute;left:13;top:688;width:1076;height:336" coordorigin="13,688" coordsize="1076,336" path="m13,1023l1089,1023,1089,688,13,688,13,1023xe" filled="true" fillcolor="#dddddd" stroked="false">
                <v:path arrowok="t"/>
                <v:fill type="solid"/>
              </v:shape>
            </v:group>
            <v:group style="position:absolute;left:13;top:1463;width:1076;height:337" coordorigin="13,1463" coordsize="1076,337">
              <v:shape style="position:absolute;left:13;top:1463;width:1076;height:337" coordorigin="13,1463" coordsize="1076,337" path="m13,1799l1089,1799,1089,1463,13,1463,13,1799xe" filled="true" fillcolor="#dddddd" stroked="false">
                <v:path arrowok="t"/>
                <v:fill type="solid"/>
              </v:shape>
            </v:group>
            <v:group style="position:absolute;left:13;top:1023;width:1076;height:440" coordorigin="13,1023" coordsize="1076,440">
              <v:shape style="position:absolute;left:13;top:1023;width:1076;height:440" coordorigin="13,1023" coordsize="1076,440" path="m13,1463l1089,1463,1089,1023,13,1023,13,1463xe" filled="true" fillcolor="#dddddd" stroked="false">
                <v:path arrowok="t"/>
                <v:fill type="solid"/>
              </v:shape>
            </v:group>
            <v:group style="position:absolute;left:136;top:1139;width:814;height:228" coordorigin="136,1139" coordsize="814,228">
              <v:shape style="position:absolute;left:136;top:1139;width:814;height:228" coordorigin="136,1139" coordsize="814,228" path="m246,1177l201,1177,201,1359,205,1364,213,1367,234,1367,241,1364,246,1362,246,1177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306,1139l141,1139,136,1148,136,1167,141,1177,306,1177,311,1167,311,1148,306,1139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371,1139l349,1139,342,1141,337,1146,337,1359,342,1364,349,1367,371,1367,378,1364,383,1362,383,1143,378,1141,371,1139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520,1177l474,1177,474,1359,479,1364,486,1367,508,1367,515,1364,520,1362,520,1177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580,1139l414,1139,409,1148,409,1167,414,1177,580,1177,585,1167,585,1148,580,1139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697,1139l625,1139,616,1143,611,1153,611,1362,616,1364,623,1367,645,1367,652,1364,657,1362,657,1271,739,1271,733,1263,724,1259,741,1249,755,1237,657,1237,657,1175,761,1175,753,1158,733,1146,697,1139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739,1271l671,1271,683,1273,693,1280,702,1292,709,1307,729,1359,733,1364,741,1367,767,1367,774,1364,779,1364,779,1355,774,1345,755,1299,748,1285,741,1273,739,1271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761,1175l690,1175,697,1177,707,1182,714,1187,719,1196,719,1206,717,1218,709,1227,697,1235,681,1237,755,1237,765,1220,767,1201,762,1177,761,1175xe" filled="true" fillcolor="#000000" stroked="false">
                <v:path arrowok="t"/>
                <v:fill type="solid"/>
              </v:shape>
              <v:shape style="position:absolute;left:136;top:1139;width:814;height:228" coordorigin="136,1139" coordsize="814,228" path="m945,1139l827,1139,817,1143,813,1153,813,1359,817,1364,827,1367,945,1367,949,1357,949,1340,945,1331,858,1331,858,1266,930,1266,935,1256,935,1239,933,1235,928,1230,858,1230,858,1175,945,1175,949,1165,949,1148,945,1139xe" filled="true" fillcolor="#000000" stroked="false">
                <v:path arrowok="t"/>
                <v:fill type="solid"/>
              </v:shape>
            </v:group>
            <v:group style="position:absolute;left:1302;top:2102;width:428;height:166" coordorigin="1302,2102" coordsize="428,166">
              <v:shape style="position:absolute;left:1302;top:2102;width:428;height:166" coordorigin="1302,2102" coordsize="428,166" path="m1377,2114l1357,2114,1353,2118,1302,2258,1302,2262,1305,2265,1319,2265,1321,2262,1321,2260,1333,2224,1420,2224,1414,2207,1341,2207,1365,2135,1387,2135,1381,2118,1377,2114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420,2224l1398,2224,1410,2262,1413,2262,1413,2265,1432,2265,1432,2258,1420,2224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387,2135l1367,2135,1393,2207,1414,2207,1387,2135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470,2154l1456,2154,1453,2157,1453,2262,1456,2265,1473,2265,1475,2262,1475,2193,1482,2183,1489,2176,1494,2174,1473,2174,1473,2157,1470,2154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509,2152l1494,2152,1480,2162,1473,2174,1494,2174,1499,2171,1516,2171,1516,2157,1513,2154,1511,2154,1509,2152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516,2171l1504,2171,1509,2174,1516,2174,1516,2171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557,2154l1540,2154,1537,2157,1537,2262,1540,2265,1557,2265,1559,2262,1559,2157,1557,2154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547,2111l1537,2114,1535,2123,1535,2130,1537,2133,1547,2135,1557,2133,1559,2130,1559,2123,1557,2114,1547,2111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669,2169l1629,2169,1641,2171,1648,2176,1653,2183,1653,2200,1638,2200,1617,2202,1602,2210,1590,2219,1588,2236,1590,2248,1597,2260,1609,2265,1624,2267,1633,2267,1641,2262,1652,2253,1619,2253,1614,2248,1612,2243,1609,2236,1612,2226,1617,2219,1626,2217,1638,2214,1674,2214,1674,2190,1672,2174,1669,2169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674,2250l1655,2250,1655,2262,1657,2265,1674,2265,1674,2250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674,2214l1653,2214,1653,2236,1641,2248,1629,2253,1652,2253,1655,2250,1674,2250,1674,2214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633,2152l1609,2157,1600,2159,1593,2166,1593,2176,1595,2178,1597,2178,1600,2176,1607,2174,1617,2171,1629,2169,1669,2169,1665,2162,1653,2154,1633,2152xe" filled="true" fillcolor="#000000" stroked="false">
                <v:path arrowok="t"/>
                <v:fill type="solid"/>
              </v:shape>
              <v:shape style="position:absolute;left:1302;top:2102;width:428;height:166" coordorigin="1302,2102" coordsize="428,166" path="m1727,2102l1710,2102,1708,2104,1708,2262,1710,2265,1727,2265,1729,2262,1729,2104,1727,2102xe" filled="true" fillcolor="#000000" stroked="false">
                <v:path arrowok="t"/>
                <v:fill type="solid"/>
              </v:shape>
            </v:group>
            <v:group style="position:absolute;left:2329;top:2171;width:399;height:156" coordorigin="2329,2171" coordsize="399,156">
              <v:shape style="position:absolute;left:2329;top:2171;width:399;height:156" coordorigin="2329,2171" coordsize="399,156" path="m2356,2174l2339,2174,2332,2176,2329,2183,2329,2322,2332,2325,2349,2325,2351,2322,2351,2195,2373,2195,2368,2186,2356,2174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373,2195l2351,2195,2409,2310,2413,2318,2418,2322,2423,2325,2440,2325,2445,2320,2445,2296,2423,2296,2418,2286,2413,2274,2406,2265,2401,2253,2373,2195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442,2174l2425,2174,2423,2176,2423,2296,2445,2296,2445,2176,2442,2174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529,2212l2507,2217,2490,2229,2478,2248,2476,2270,2478,2294,2488,2313,2505,2322,2529,2327,2550,2322,2567,2310,2529,2310,2514,2308,2505,2298,2500,2286,2497,2270,2500,2253,2505,2241,2514,2231,2529,2229,2571,2229,2569,2226,2553,2217,2529,2212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571,2229l2529,2229,2543,2231,2553,2241,2557,2255,2560,2270,2557,2286,2553,2298,2543,2308,2529,2310,2567,2310,2579,2291,2581,2270,2579,2246,2571,2229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630,2214l2613,2214,2611,2217,2611,2322,2613,2325,2630,2325,2632,2322,2632,2217,2630,2214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620,2171l2611,2174,2608,2183,2608,2190,2611,2193,2620,2195,2630,2193,2632,2190,2632,2183,2630,2174,2620,2171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683,2214l2668,2214,2666,2217,2666,2322,2668,2325,2685,2325,2688,2322,2688,2253,2695,2243,2702,2236,2707,2234,2685,2234,2685,2217,2683,2214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721,2212l2707,2212,2692,2222,2685,2234,2707,2234,2712,2231,2728,2231,2728,2217,2726,2214,2724,2214,2721,2212xe" filled="true" fillcolor="#000000" stroked="false">
                <v:path arrowok="t"/>
                <v:fill type="solid"/>
              </v:shape>
              <v:shape style="position:absolute;left:2329;top:2171;width:399;height:156" coordorigin="2329,2171" coordsize="399,156" path="m2728,2231l2716,2231,2721,2234,2728,2234,2728,2231xe" filled="true" fillcolor="#000000" stroked="false">
                <v:path arrowok="t"/>
                <v:fill type="solid"/>
              </v:shape>
            </v:group>
            <v:group style="position:absolute;left:3427;top:1033;width:327;height:238" coordorigin="3427,1033" coordsize="327,238">
              <v:shape style="position:absolute;left:3427;top:1033;width:327;height:238" coordorigin="3427,1033" coordsize="327,238" path="m3561,1230l3432,1230,3427,1239,3427,1256,3429,1263,3432,1266,3561,1266,3564,1263,3566,1256,3566,1239,3561,1230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523,1083l3477,1083,3477,1230,3523,1230,3523,1083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523,1040l3482,1040,3434,1071,3429,1074,3427,1076,3427,1100,3429,1105,3434,1105,3441,1103,3477,1083,3523,1083,3523,1040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513,1038l3489,1038,3484,1040,3520,1040,3513,1038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676,1033l3619,1050,3600,1095,3602,1112,3609,1127,3621,1141,3638,1151,3619,1163,3604,1177,3595,1194,3592,1211,3595,1225,3597,1237,3612,1256,3636,1266,3652,1271,3688,1271,3746,1237,3674,1237,3657,1235,3648,1230,3640,1220,3638,1208,3640,1196,3645,1187,3657,1177,3672,1167,3736,1167,3727,1158,3708,1146,3724,1134,3729,1129,3676,1129,3662,1122,3652,1112,3648,1103,3645,1093,3648,1081,3652,1074,3660,1069,3672,1067,3741,1067,3736,1057,3729,1050,3720,1043,3708,1038,3693,1035,3676,1033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736,1167l3672,1167,3686,1177,3698,1187,3705,1196,3708,1208,3705,1220,3698,1230,3688,1235,3674,1237,3746,1237,3748,1232,3751,1220,3753,1206,3751,1187,3741,1172,3736,1167xe" filled="true" fillcolor="#000000" stroked="false">
                <v:path arrowok="t"/>
                <v:fill type="solid"/>
              </v:shape>
              <v:shape style="position:absolute;left:3427;top:1033;width:327;height:238" coordorigin="3427,1033" coordsize="327,238" path="m3741,1067l3672,1067,3686,1069,3693,1074,3698,1083,3700,1093,3698,1105,3693,1112,3686,1122,3676,1129,3729,1129,3736,1122,3744,1105,3746,1091,3741,1067xe" filled="true" fillcolor="#000000" stroked="false">
                <v:path arrowok="t"/>
                <v:fill type="solid"/>
              </v:shape>
            </v:group>
            <v:group style="position:absolute;left:4147;top:779;width:1297;height:156" coordorigin="4147,779" coordsize="1297,156">
              <v:shape style="position:absolute;left:4147;top:779;width:1297;height:156" coordorigin="4147,779" coordsize="1297,156" path="m4188,781l4159,781,4149,783,4147,793,4147,930,4149,932,4173,932,4176,930,4176,805,4205,805,4202,798,4200,791,4195,786,4188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205,805l4176,805,4219,927,4224,932,4245,932,4250,930,4250,927,4264,889,4236,889,4205,805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324,805l4296,805,4296,930,4298,932,4322,932,4324,930,4324,805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317,781l4284,781,4274,791,4272,798,4236,889,4264,889,4296,805,4324,805,4324,788,4322,783,4317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430,783l4392,783,4389,788,4344,920,4341,927,4346,932,4368,932,4372,927,4382,899,4473,899,4464,875,4389,875,4408,810,4440,810,4432,788,4430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473,899l4440,899,4449,927,4449,930,4452,932,4476,932,4480,930,4480,920,4473,89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440,810l4411,810,4430,875,4464,875,4440,810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420,781l4401,781,4394,783,4428,783,4420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495,903l4490,903,4488,906,4488,925,4490,927,4490,930,4492,932,4497,932,4504,935,4512,935,4528,932,4543,923,4548,908,4502,908,4497,906,4495,90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550,783l4519,783,4519,899,4516,903,4512,908,4548,908,4550,891,4550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543,781l4526,781,4521,783,4548,783,4543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615,783l4584,783,4584,877,4588,903,4600,920,4620,932,4646,935,4672,930,4692,920,4699,908,4646,908,4634,906,4624,901,4617,889,4615,875,4615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708,783l4677,783,4677,875,4675,889,4670,901,4660,906,4646,908,4699,908,4704,901,4708,877,4708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608,781l4591,781,4586,783,4612,783,4608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701,781l4684,781,4680,783,4706,783,4701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735,899l4732,899,4730,901,4730,920,4732,925,4737,927,4747,930,4759,935,4773,935,4795,932,4812,923,4822,911,4773,911,4759,908,4747,906,4740,901,4735,89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792,779l4783,779,4764,781,4747,791,4737,803,4732,822,4735,839,4742,851,4766,865,4776,870,4788,875,4795,882,4797,891,4795,899,4790,906,4783,911,4822,911,4824,908,4828,899,4828,887,4826,872,4819,860,4807,851,4797,846,4785,839,4773,834,4766,827,4764,819,4766,812,4768,807,4783,803,4819,803,4819,788,4816,788,4802,781,4792,77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819,803l4783,803,4795,805,4804,807,4812,810,4814,812,4816,812,4819,810,4819,80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917,779l4857,810,4845,858,4848,877,4850,891,4855,906,4874,925,4898,935,4912,935,4929,932,4941,930,4948,925,4956,923,4956,920,4958,918,4958,908,4917,908,4903,906,4888,896,4881,879,4879,858,4881,836,4888,819,4900,810,4917,805,4958,805,4958,798,4956,795,4953,791,4939,783,4929,781,4917,77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956,896l4953,896,4951,899,4944,903,4932,906,4917,908,4958,908,4958,899,4956,896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4958,805l4917,805,4932,807,4941,812,4948,817,4953,819,4956,819,4958,817,4958,805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011,783l4980,783,4980,877,4984,903,4996,920,5016,932,5042,935,5068,930,5088,920,5095,908,5042,908,5030,906,5020,901,5013,889,5011,875,5011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104,783l5073,783,5073,875,5071,889,5066,901,5056,906,5042,908,5095,908,5100,901,5104,877,5104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004,781l4987,781,4982,783,5008,783,5004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097,781l5080,781,5076,783,5102,783,5097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170,783l5138,783,5138,923,5141,930,5148,932,5220,932,5222,930,5222,908,5220,906,5170,906,5170,783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162,781l5146,781,5141,783,5167,783,5162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326,781l5249,781,5242,783,5239,791,5239,923,5242,930,5249,932,5326,932,5328,930,5328,911,5326,908,5270,908,5270,865,5316,865,5318,863,5318,843,5316,841,5270,841,5270,805,5326,805,5328,803,5328,783,5326,781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350,899l5347,899,5345,901,5345,920,5347,925,5352,927,5362,930,5374,935,5388,935,5410,932,5426,923,5436,911,5388,911,5374,908,5362,906,5354,901,5350,89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407,779l5398,779,5378,781,5362,791,5352,803,5347,822,5350,839,5357,851,5381,865,5390,870,5402,875,5410,882,5412,891,5410,899,5405,906,5398,911,5436,911,5438,908,5443,899,5443,887,5441,872,5434,860,5422,851,5412,846,5400,839,5388,834,5381,827,5378,819,5381,812,5383,807,5398,803,5434,803,5434,788,5431,788,5417,781,5407,779xe" filled="true" fillcolor="#000000" stroked="false">
                <v:path arrowok="t"/>
                <v:fill type="solid"/>
              </v:shape>
              <v:shape style="position:absolute;left:4147;top:779;width:1297;height:156" coordorigin="4147,779" coordsize="1297,156" path="m5434,803l5398,803,5410,805,5419,807,5426,810,5429,812,5431,812,5434,810,5434,803xe" filled="true" fillcolor="#000000" stroked="false">
                <v:path arrowok="t"/>
                <v:fill type="solid"/>
              </v:shape>
            </v:group>
            <v:group style="position:absolute;left:4526;top:1218;width:531;height:156" coordorigin="4526,1218" coordsize="531,156">
              <v:shape style="position:absolute;left:4526;top:1218;width:531;height:156" coordorigin="4526,1218" coordsize="531,156" path="m4605,1218l4548,1239,4526,1297,4531,1331,4586,1374,4615,1374,4629,1371,4648,1367,4656,1362,4656,1347,4605,1347,4586,1345,4572,1335,4560,1319,4557,1297,4560,1275,4572,1259,4586,1249,4605,1244,4656,1244,4656,1237,4653,1232,4646,1227,4636,1223,4622,1220,4605,1218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651,1285l4593,1285,4593,1287,4591,1292,4591,1297,4593,1307,4596,1309,4624,1309,4624,1343,4615,1347,4656,1347,4656,1290,4651,1285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656,1244l4605,1244,4624,1247,4636,1251,4651,1259,4653,1259,4656,1256,4656,1244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752,1220l4696,1220,4689,1223,4687,1230,4687,1369,4689,1371,4716,1371,4718,1369,4718,1311,4776,1311,4768,1307,4764,1302,4776,1297,4785,1287,4718,1287,4718,1244,4789,1244,4783,1235,4768,1225,4752,1220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776,1311l4728,1311,4737,1314,4747,1323,4752,1333,4766,1367,4771,1371,4797,1371,4800,1369,4800,1364,4797,1357,4785,1328,4780,1319,4776,1311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789,1244l4742,1244,4747,1247,4754,1249,4759,1254,4761,1266,4759,1275,4754,1283,4747,1285,4735,1287,4785,1287,4790,1278,4792,1263,4790,1247,4789,1244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896,1223l4857,1223,4855,1227,4809,1359,4807,1367,4812,1371,4833,1371,4838,1367,4848,1338,4938,1338,4929,1314,4855,1314,4874,1249,4906,1249,4898,1227,4896,1223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938,1338l4905,1338,4915,1367,4915,1369,4917,1371,4941,1371,4946,1369,4946,1359,4938,1338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906,1249l4876,1249,4896,1314,4929,1314,4906,1249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886,1220l4867,1220,4860,1223,4893,1223,4886,1220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4963,1338l4960,1338,4958,1340,4958,1359,4960,1364,4965,1367,4975,1369,4987,1374,5001,1374,5023,1371,5040,1362,5050,1350,5001,1350,4987,1347,4975,1345,4968,1340,4963,1338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5020,1218l5011,1218,4992,1220,4975,1230,4965,1242,4960,1261,4963,1278,4970,1290,4994,1304,5004,1309,5016,1314,5023,1321,5025,1331,5023,1338,5018,1345,5011,1350,5050,1350,5052,1347,5056,1338,5056,1326,5054,1311,5047,1299,5035,1290,5025,1285,5013,1278,5001,1273,4994,1266,4992,1259,4994,1251,4996,1247,5011,1242,5047,1242,5047,1227,5044,1227,5030,1220,5020,1218xe" filled="true" fillcolor="#000000" stroked="false">
                <v:path arrowok="t"/>
                <v:fill type="solid"/>
              </v:shape>
              <v:shape style="position:absolute;left:4526;top:1218;width:531;height:156" coordorigin="4526,1218" coordsize="531,156" path="m5047,1242l5011,1242,5023,1244,5032,1247,5040,1249,5042,1251,5044,1251,5047,1249,5047,1242xe" filled="true" fillcolor="#000000" stroked="false">
                <v:path arrowok="t"/>
                <v:fill type="solid"/>
              </v:shape>
            </v:group>
            <v:group style="position:absolute;left:5959;top:1059;width:646;height:168" coordorigin="5959,1059" coordsize="646,168">
              <v:shape style="position:absolute;left:5959;top:1059;width:646;height:168" coordorigin="5959,1059" coordsize="646,168" path="m6031,1071l5971,1103,5959,1151,5962,1170,5964,1184,5969,1199,5988,1218,6012,1227,6026,1227,6043,1225,6055,1223,6062,1218,6070,1215,6070,1213,6072,1211,6072,1201,6031,1201,6017,1199,6002,1189,5995,1172,5993,1151,5995,1129,6002,1112,6014,1103,6031,1098,6072,1098,6072,1091,6070,1088,6067,1083,6053,1076,6043,1074,6031,1071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070,1189l6067,1189,6065,1191,6058,1196,6046,1199,6031,1201,6072,1201,6072,1191,6070,1189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072,1098l6031,1098,6046,1100,6055,1105,6062,1110,6067,1112,6070,1112,6072,1110,6072,1098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139,1110l6118,1115,6101,1127,6091,1146,6086,1170,6089,1196,6101,1213,6118,1225,6142,1227,6158,1227,6170,1225,6178,1223,6182,1220,6185,1218,6185,1206,6146,1206,6132,1203,6125,1199,6120,1189,6118,1177,6180,1177,6187,1175,6190,1167,6190,1163,6189,1158,6118,1158,6122,1139,6130,1134,6139,1131,6182,1131,6178,1124,6163,1115,6139,1110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182,1199l6180,1199,6178,1201,6170,1203,6158,1206,6185,1206,6185,1201,6182,1199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182,1131l6139,1131,6149,1134,6156,1139,6161,1148,6161,1158,6189,1158,6187,1141,6182,1131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235,1115l6211,1115,6211,1223,6214,1225,6238,1225,6240,1223,6240,1153,6252,1141,6264,1136,6310,1136,6305,1129,6235,1129,6235,1115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10,1136l6264,1136,6274,1139,6278,1143,6283,1151,6283,1223,6286,1225,6310,1225,6312,1223,6312,1155,6310,1136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274,1110l6254,1115,6235,1129,6305,1129,6302,1124,6290,1115,6274,1110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230,1112l6218,1112,6214,1115,6233,1115,6230,1112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72,1136l6343,1136,6343,1189,6346,1206,6350,1218,6362,1225,6377,1227,6389,1227,6394,1225,6398,1220,6398,1203,6379,1203,6374,1199,6372,1187,6372,1136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96,1201l6394,1201,6391,1203,6398,1203,6396,1201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96,1112l6329,1112,6326,1115,6326,1124,6329,1134,6331,1136,6394,1136,6398,1134,6398,1115,6396,1112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72,1086l6343,1086,6343,1112,6372,1112,6372,1086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365,1083l6350,1083,6346,1086,6370,1086,6365,1083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446,1115l6422,1115,6422,1223,6425,1225,6449,1225,6451,1223,6451,1155,6468,1139,6490,1139,6490,1129,6446,1129,6446,1115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490,1139l6478,1139,6480,1141,6487,1141,6490,1139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482,1110l6468,1110,6461,1115,6446,1129,6490,1129,6490,1115,6487,1112,6485,1112,6482,1110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442,1112l6430,1112,6425,1115,6444,1115,6442,1112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554,1110l6533,1115,6516,1127,6506,1146,6502,1170,6504,1196,6516,1213,6533,1225,6557,1227,6574,1227,6586,1225,6593,1223,6598,1220,6600,1218,6600,1206,6562,1206,6547,1203,6540,1199,6535,1189,6533,1177,6595,1177,6602,1175,6605,1167,6605,1163,6604,1158,6533,1158,6538,1139,6545,1134,6554,1131,6597,1131,6593,1124,6578,1115,6554,1110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598,1199l6595,1199,6593,1201,6586,1203,6574,1206,6600,1206,6600,1201,6598,1199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597,1131l6554,1131,6564,1134,6571,1139,6576,1148,6576,1158,6604,1158,6602,1141,6597,1131xe" filled="true" fillcolor="#000000" stroked="false">
                <v:path arrowok="t"/>
                <v:fill type="solid"/>
              </v:shape>
              <v:shape style="position:absolute;left:5959;top:1059;width:646;height:168" coordorigin="5959,1059" coordsize="646,168" path="m6583,1059l6569,1059,6564,1062,6562,1062,6559,1064,6542,1091,6542,1095,6545,1098,6562,1098,6566,1093,6588,1067,6590,1064,6588,1062,6583,1059xe" filled="true" fillcolor="#000000" stroked="false">
                <v:path arrowok="t"/>
                <v:fill type="solid"/>
              </v:shape>
            </v:group>
            <v:group style="position:absolute;left:8019;top:913;width:1078;height:238" coordorigin="8019,913" coordsize="1078,238">
              <v:shape style="position:absolute;left:8019;top:913;width:1078;height:238" coordorigin="8019,913" coordsize="1078,238" path="m8103,918l8036,918,8024,923,8019,935,8019,1141,8024,1143,8031,1146,8053,1146,8060,1143,8065,1141,8065,1067,8105,1067,8161,1035,8164,1031,8065,1031,8065,954,8167,954,8161,942,8141,930,8122,920,8103,918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167,954l8098,954,8113,959,8122,971,8127,980,8127,990,8125,1007,8117,1019,8105,1028,8086,1031,8164,1031,8170,1021,8175,987,8170,961,8167,954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297,918l8225,918,8216,923,8211,932,8211,1141,8216,1143,8223,1146,8245,1146,8252,1143,8257,1141,8257,1050,8339,1050,8333,1043,8324,1038,8341,1028,8355,1016,8257,1016,8257,954,8361,954,8353,937,8333,925,8297,918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339,1050l8271,1050,8283,1052,8293,1059,8302,1071,8309,1086,8329,1139,8333,1143,8341,1146,8367,1146,8374,1143,8379,1143,8379,1134,8374,1124,8355,1079,8348,1064,8341,1052,8339,1050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361,954l8290,954,8297,956,8307,961,8314,966,8319,975,8319,985,8317,997,8309,1007,8297,1014,8281,1016,8355,1016,8365,999,8367,980,8362,956,8361,954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511,913l8444,932,8408,983,8401,1033,8403,1062,8427,1122,8482,1148,8506,1151,8533,1148,8554,1143,8573,1131,8588,1119,8592,1112,8492,1112,8480,1107,8470,1100,8461,1091,8451,1064,8449,1033,8449,1028,8480,959,8509,951,8597,951,8590,942,8576,930,8557,920,8535,915,8511,913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597,951l8509,951,8525,954,8537,956,8547,963,8557,973,8566,999,8569,1033,8566,1064,8523,1110,8509,1112,8592,1112,8600,1100,8609,1081,8614,1057,8617,1028,8614,1002,8609,978,8602,959,8597,951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631,1103l8629,1103,8626,1107,8626,1136,8629,1141,8633,1146,8641,1148,8650,1151,8677,1151,8689,1146,8708,1134,8717,1112,8718,1110,8648,1110,8641,1107,8631,1103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708,918l8686,918,8679,920,8674,925,8674,1095,8669,1105,8662,1110,8718,1110,8720,1083,8720,923,8715,920,8708,918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8902,918l8785,918,8775,923,8770,932,8770,1139,8775,1143,8785,1146,8902,1146,8907,1136,8907,1119,8902,1110,8816,1110,8816,1045,8888,1045,8893,1035,8893,1019,8890,1014,8885,1009,8816,1009,8816,954,8902,954,8907,944,8907,927,8902,918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9032,956l8986,956,8986,1139,8991,1143,8998,1146,9020,1146,9027,1143,9032,1141,9032,956xe" filled="true" fillcolor="#000000" stroked="false">
                <v:path arrowok="t"/>
                <v:fill type="solid"/>
              </v:shape>
              <v:shape style="position:absolute;left:8019;top:913;width:1078;height:238" coordorigin="8019,913" coordsize="1078,238" path="m9092,918l8926,918,8921,927,8921,947,8926,956,9092,956,9097,947,9097,927,9092,918xe" filled="true" fillcolor="#000000" stroked="false">
                <v:path arrowok="t"/>
                <v:fill type="solid"/>
              </v:shape>
            </v:group>
            <v:group style="position:absolute;left:7390;top:1340;width:2307;height:252" coordorigin="7390,1340" coordsize="2307,252">
              <v:shape style="position:absolute;left:7390;top:1340;width:2307;height:252" coordorigin="7390,1340" coordsize="2307,252" path="m7462,1359l7404,1359,7394,1364,7390,1374,7390,1580,7394,1585,7404,1587,7457,1587,7531,1573,7555,1551,7435,1551,7435,1395,7556,1395,7550,1388,7534,1376,7514,1367,7490,1362,7462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7556,1395l7459,1395,7478,1398,7493,1400,7531,1472,7531,1491,7493,1547,7478,1551,7555,1551,7560,1544,7572,1525,7577,1499,7579,1470,7577,1446,7572,1422,7562,1403,7556,1395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7658,1340l7637,1340,7627,1343,7625,1350,7622,1359,7622,1388,7601,1436,7601,1441,7606,1443,7622,1443,7627,1441,7630,1441,7634,1436,7656,1403,7663,1393,7669,1383,7671,1371,7671,1359,7669,1350,7666,1343,7658,1340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7803,1355l7736,1374,7700,1424,7693,1475,7695,1503,7719,1563,7774,1590,7798,1592,7825,1590,7846,1585,7865,1573,7880,1561,7884,1554,7784,1554,7772,1549,7762,1542,7753,1532,7743,1506,7741,1475,7741,1470,7772,1400,7801,1393,7889,1393,7882,1383,7868,1371,7849,1362,7827,1357,7803,1355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7889,1393l7801,1393,7817,1395,7829,1398,7839,1405,7849,1415,7858,1441,7861,1475,7858,1506,7815,1551,7801,1554,7884,1554,7892,1542,7901,1523,7906,1499,7909,1470,7906,1443,7901,1419,7894,1400,7889,1393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031,1359l7959,1359,7949,1364,7945,1374,7945,1583,7949,1585,7957,1587,7978,1587,7985,1585,7990,1583,7990,1491,8072,1491,8067,1484,8057,1479,8074,1470,8089,1458,7990,1458,7990,1395,8095,1395,8086,1379,8067,1367,8031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072,1491l8005,1491,8017,1494,8026,1501,8036,1513,8043,1527,8062,1580,8067,1585,8074,1587,8101,1587,8108,1585,8113,1585,8113,1575,8108,1566,8089,1520,8081,1506,8074,1494,8072,1491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095,1395l8024,1395,8031,1398,8041,1403,8048,1407,8053,1417,8053,1427,8050,1439,8043,1448,8031,1455,8014,1458,8089,1458,8098,1441,8101,1422,8096,1398,8095,1395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180,1359l8158,1359,8151,1362,8146,1367,8146,1580,8151,1585,8158,1587,8180,1587,8187,1585,8192,1583,8192,1364,8187,1362,8180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374,1359l8257,1359,8247,1364,8242,1374,8242,1580,8247,1585,8257,1587,8374,1587,8379,1578,8379,1561,8374,1551,8288,1551,8288,1487,8360,1487,8365,1477,8365,1460,8362,1455,8357,1451,8288,1451,8288,1395,8374,1395,8379,1386,8379,1369,8374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458,1359l8434,1359,8422,1364,8420,1369,8417,1376,8417,1583,8427,1587,8449,1587,8458,1583,8458,1410,8506,1410,8492,1383,8485,1371,8477,1364,8470,1362,8458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506,1410l8458,1410,8477,1453,8535,1559,8542,1573,8549,1583,8557,1587,8595,1587,8600,1583,8602,1578,8605,1571,8605,1525,8564,1525,8559,1511,8537,1467,8506,1410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595,1359l8576,1359,8569,1362,8564,1364,8564,1525,8605,1525,8605,1364,8595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741,1398l8696,1398,8696,1580,8701,1585,8708,1587,8729,1587,8737,1585,8741,1583,8741,1398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905,1359l8873,1359,8864,1362,8859,1364,8857,1369,8787,1568,8785,1578,8787,1585,8792,1587,8818,1587,8825,1585,8830,1580,8845,1535,8981,1535,8968,1499,8857,1499,8885,1403,8934,1403,8921,1369,8919,1364,8914,1362,8905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981,1535l8931,1535,8945,1580,8948,1585,8953,1587,8986,1587,8993,1585,8996,1580,8993,1568,8981,1535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080,1398l9034,1398,9034,1580,9039,1585,9046,1587,9068,1587,9075,1585,9080,1583,9080,1398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934,1403l8888,1403,8919,1499,8968,1499,8934,1403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8801,1359l8636,1359,8631,1369,8631,1388,8636,1398,8801,1398,8806,1388,8806,1369,8801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140,1359l8974,1359,8969,1369,8969,1388,8974,1398,9140,1398,9145,1388,9145,1369,9140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205,1359l9183,1359,9176,1362,9171,1367,9171,1580,9176,1585,9183,1587,9205,1587,9212,1585,9217,1583,9217,1364,9212,1362,9205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368,1355l9301,1374,9265,1424,9257,1475,9260,1503,9284,1563,9339,1590,9363,1592,9389,1590,9411,1585,9430,1573,9445,1561,9449,1554,9349,1554,9337,1549,9327,1542,9317,1532,9308,1506,9306,1475,9306,1470,9337,1400,9365,1393,9454,1393,9447,1383,9433,1371,9413,1362,9392,1357,9368,1355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454,1393l9365,1393,9382,1395,9394,1398,9404,1405,9413,1415,9423,1441,9425,1475,9423,1506,9380,1551,9365,1554,9449,1554,9457,1542,9466,1523,9471,1499,9473,1470,9471,1443,9466,1419,9459,1400,9454,1393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550,1359l9526,1359,9514,1364,9512,1369,9509,1376,9509,1583,9519,1587,9541,1587,9550,1583,9550,1410,9598,1410,9584,1383,9577,1371,9569,1364,9562,1362,9550,1359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598,1410l9550,1410,9569,1453,9627,1559,9634,1573,9641,1583,9649,1587,9687,1587,9692,1583,9694,1578,9697,1571,9697,1525,9656,1525,9651,1511,9629,1467,9598,1410xe" filled="true" fillcolor="#000000" stroked="false">
                <v:path arrowok="t"/>
                <v:fill type="solid"/>
              </v:shape>
              <v:shape style="position:absolute;left:7390;top:1340;width:2307;height:252" coordorigin="7390,1340" coordsize="2307,252" path="m9687,1359l9668,1359,9661,1362,9656,1364,9656,1525,9697,1525,9697,1364,9687,1359xe" filled="true" fillcolor="#000000" stroked="false">
                <v:path arrowok="t"/>
                <v:fill type="solid"/>
              </v:shape>
            </v:group>
            <v:group style="position:absolute;left:8;top:683;width:1081;height:2" coordorigin="8,683" coordsize="1081,2">
              <v:shape style="position:absolute;left:8;top:683;width:1081;height:2" coordorigin="8,683" coordsize="1081,0" path="m8,683l1089,683e" filled="false" stroked="true" strokeweight=".580pt" strokecolor="#000000">
                <v:path arrowok="t"/>
              </v:shape>
            </v:group>
            <v:group style="position:absolute;left:1089;top:683;width:8949;height:2" coordorigin="1089,683" coordsize="8949,2">
              <v:shape style="position:absolute;left:1089;top:683;width:8949;height:2" coordorigin="1089,683" coordsize="8949,0" path="m1089,683l10037,683e" filled="false" stroked="true" strokeweight=".580pt" strokecolor="#000009">
                <v:path arrowok="t"/>
              </v:shape>
            </v:group>
            <v:group style="position:absolute;left:11;top:688;width:2;height:3603" coordorigin="11,688" coordsize="2,3603">
              <v:shape style="position:absolute;left:11;top:688;width:2;height:3603" coordorigin="11,688" coordsize="0,3603" path="m11,688l11,4290e" filled="false" stroked="true" strokeweight=".34pt" strokecolor="#000009">
                <v:path arrowok="t"/>
              </v:shape>
            </v:group>
            <v:group style="position:absolute;left:13;top:1804;width:1076;height:214" coordorigin="13,1804" coordsize="1076,214">
              <v:shape style="position:absolute;left:13;top:1804;width:1076;height:214" coordorigin="13,1804" coordsize="1076,214" path="m13,2018l1089,2018,1089,1804,13,1804,13,2018xe" filled="true" fillcolor="#dddddd" stroked="false">
                <v:path arrowok="t"/>
                <v:fill type="solid"/>
              </v:shape>
            </v:group>
            <v:group style="position:absolute;left:13;top:2702;width:1076;height:212" coordorigin="13,2702" coordsize="1076,212">
              <v:shape style="position:absolute;left:13;top:2702;width:1076;height:212" coordorigin="13,2702" coordsize="1076,212" path="m13,2913l1089,2913,1089,2702,13,2702,13,2913xe" filled="true" fillcolor="#dddddd" stroked="false">
                <v:path arrowok="t"/>
                <v:fill type="solid"/>
              </v:shape>
            </v:group>
            <v:group style="position:absolute;left:13;top:2018;width:1076;height:341" coordorigin="13,2018" coordsize="1076,341">
              <v:shape style="position:absolute;left:13;top:2018;width:1076;height:341" coordorigin="13,2018" coordsize="1076,341" path="m13,2358l1089,2358,1089,2018,13,2018,13,2358xe" filled="true" fillcolor="#dddddd" stroked="false">
                <v:path arrowok="t"/>
                <v:fill type="solid"/>
              </v:shape>
            </v:group>
            <v:group style="position:absolute;left:244;top:2104;width:528;height:183" coordorigin="244,2104" coordsize="528,183">
              <v:shape style="position:absolute;left:244;top:2104;width:528;height:183" coordorigin="244,2104" coordsize="528,183" path="m249,2243l246,2243,244,2248,244,2270,246,2274,253,2277,263,2282,277,2284,294,2286,318,2284,340,2272,352,2258,294,2258,275,2255,263,2250,249,2243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318,2104l306,2104,282,2106,263,2116,251,2133,249,2142,246,2154,249,2174,258,2188,270,2198,285,2205,297,2212,309,2217,318,2224,321,2236,318,2246,313,2253,294,2258,352,2258,354,2255,359,2243,359,2231,321,2181,306,2176,294,2169,285,2162,282,2152,287,2138,306,2133,349,2133,349,2121,347,2116,340,2111,330,2109,318,2104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349,2133l306,2133,321,2135,333,2140,340,2142,345,2145,347,2145,349,2142,349,2133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443,2150l414,2154,393,2169,381,2190,376,2219,381,2248,393,2270,412,2282,424,2286,457,2286,469,2282,481,2274,491,2267,495,2260,441,2260,426,2258,419,2248,414,2236,412,2217,414,2200,419,2188,429,2178,443,2176,496,2176,491,2166,472,2154,460,2152,443,2150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496,2176l443,2176,457,2178,465,2188,469,2202,472,2219,469,2236,465,2248,455,2258,441,2260,495,2260,503,2246,508,2217,503,2188,496,2176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568,2154l534,2154,534,2246,537,2255,544,2272,558,2282,580,2286,592,2286,601,2282,613,2274,623,2265,652,2265,652,2255,589,2255,580,2253,573,2248,570,2238,568,2234,568,2154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652,2265l623,2265,623,2282,625,2284,649,2284,652,2282,652,2265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652,2154l618,2154,618,2238,604,2250,597,2255,652,2255,652,2154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558,2152l544,2152,537,2154,565,2154,558,2152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642,2152l628,2152,621,2154,649,2154,642,2152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683,2250l681,2250,678,2253,678,2272,681,2277,695,2284,705,2286,719,2286,741,2284,757,2277,767,2262,719,2262,705,2260,695,2258,688,2253,683,2250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741,2150l729,2150,707,2152,693,2162,681,2174,678,2188,681,2205,688,2214,697,2222,709,2226,729,2236,736,2241,738,2248,733,2258,726,2262,767,2262,772,2246,769,2231,762,2219,753,2212,743,2207,731,2202,721,2200,714,2195,712,2188,712,2181,717,2178,721,2174,765,2174,765,2164,762,2162,762,2159,757,2157,750,2152,741,2150xe" filled="true" fillcolor="#000000" stroked="false">
                <v:path arrowok="t"/>
                <v:fill type="solid"/>
              </v:shape>
              <v:shape style="position:absolute;left:244;top:2104;width:528;height:183" coordorigin="244,2104" coordsize="528,183" path="m765,2174l729,2174,741,2176,750,2178,757,2181,760,2183,762,2183,765,2181,765,2174xe" filled="true" fillcolor="#000000" stroked="false">
                <v:path arrowok="t"/>
                <v:fill type="solid"/>
              </v:shape>
            </v:group>
            <v:group style="position:absolute;left:13;top:2358;width:1076;height:344" coordorigin="13,2358" coordsize="1076,344">
              <v:shape style="position:absolute;left:13;top:2358;width:1076;height:344" coordorigin="13,2358" coordsize="1076,344" path="m13,2702l1089,2702,1089,2358,13,2358,13,2702xe" filled="true" fillcolor="#dddddd" stroked="false">
                <v:path arrowok="t"/>
                <v:fill type="solid"/>
              </v:shape>
            </v:group>
            <v:group style="position:absolute;left:246;top:2440;width:603;height:188" coordorigin="246,2440" coordsize="603,188">
              <v:shape style="position:absolute;left:246;top:2440;width:603;height:188" coordorigin="246,2440" coordsize="603,188" path="m301,2522l268,2522,268,2584,270,2603,277,2618,289,2625,306,2627,313,2627,321,2625,325,2625,330,2622,333,2618,333,2598,309,2598,304,2594,301,2586,301,2522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30,2596l323,2596,321,2598,333,2598,330,2596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30,2493l249,2493,249,2495,246,2500,246,2514,249,2519,251,2522,328,2522,330,2519,333,2514,333,2500,330,2495,330,2493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01,2462l268,2462,268,2493,301,2493,301,2462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292,2459l277,2459,270,2462,299,2462,292,2459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93,2495l359,2495,359,2622,361,2625,390,2625,393,2622,393,2495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83,2493l369,2493,361,2495,390,2495,383,2493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378,2440l366,2442,361,2445,357,2450,357,2466,366,2476,388,2476,397,2466,397,2450,393,2445,388,2442,378,2440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469,2522l436,2522,436,2584,438,2603,445,2618,457,2625,474,2627,481,2627,489,2625,493,2625,498,2622,501,2618,501,2598,477,2598,472,2594,469,2586,469,2522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498,2596l491,2596,489,2598,501,2598,498,2596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498,2493l417,2493,417,2495,414,2500,414,2514,417,2519,419,2522,496,2522,498,2519,501,2514,501,2500,498,2495,498,2493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469,2462l436,2462,436,2493,469,2493,469,2462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460,2459l445,2459,438,2462,467,2462,460,2459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553,2495l525,2495,525,2622,527,2625,556,2625,558,2622,558,2543,565,2534,573,2526,577,2524,585,2522,604,2522,604,2514,553,2514,553,2495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604,2522l589,2522,594,2524,601,2524,604,2522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594,2490l587,2490,580,2493,570,2495,563,2502,553,2514,604,2514,604,2495,601,2493,599,2493,594,2490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546,2493l532,2493,527,2495,551,2495,546,2493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676,2490l649,2495,630,2510,618,2531,613,2560,613,2577,678,2627,697,2627,712,2625,721,2622,726,2620,726,2618,729,2615,729,2601,683,2601,669,2598,657,2591,652,2582,649,2567,724,2567,731,2565,733,2555,733,2550,733,2546,649,2546,652,2534,657,2524,664,2517,676,2514,724,2514,719,2507,702,2495,690,2493,676,2490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726,2594l724,2594,719,2596,712,2598,700,2601,729,2601,729,2596,726,2594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724,2514l676,2514,685,2517,695,2524,700,2534,700,2546,733,2546,731,2526,724,2514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760,2591l757,2591,755,2594,755,2613,757,2618,772,2625,781,2627,796,2627,817,2625,834,2618,844,2603,796,2603,781,2601,772,2598,765,2594,760,2591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817,2490l805,2490,784,2493,769,2502,757,2514,755,2529,757,2546,765,2555,774,2562,786,2567,805,2577,813,2582,815,2589,810,2598,803,2603,844,2603,849,2586,846,2572,839,2560,829,2553,820,2548,808,2543,798,2541,791,2536,789,2529,789,2522,793,2519,798,2514,841,2514,841,2505,839,2502,839,2500,834,2498,827,2493,817,2490xe" filled="true" fillcolor="#000000" stroked="false">
                <v:path arrowok="t"/>
                <v:fill type="solid"/>
              </v:shape>
              <v:shape style="position:absolute;left:246;top:2440;width:603;height:188" coordorigin="246,2440" coordsize="603,188" path="m841,2514l805,2514,817,2517,827,2519,834,2522,837,2524,839,2524,841,2522,841,2514xe" filled="true" fillcolor="#000000" stroked="false">
                <v:path arrowok="t"/>
                <v:fill type="solid"/>
              </v:shape>
            </v:group>
            <v:group style="position:absolute;left:244;top:2662;width:612;height:2" coordorigin="244,2662" coordsize="612,2">
              <v:shape style="position:absolute;left:244;top:2662;width:612;height:2" coordorigin="244,2662" coordsize="612,0" path="m244,2662l856,2662e" filled="false" stroked="true" strokeweight="1.42pt" strokecolor="#000000">
                <v:path arrowok="t"/>
              </v:shape>
            </v:group>
            <v:group style="position:absolute;left:3463;top:2176;width:257;height:178" coordorigin="3463,2176" coordsize="257,178">
              <v:shape style="position:absolute;left:3463;top:2176;width:257;height:178" coordorigin="3463,2176" coordsize="257,178" path="m3568,2325l3465,2325,3465,2327,3463,2332,3463,2346,3465,2351,3465,2354,3568,2354,3568,2351,3571,2346,3571,2332,3568,2327,3568,2325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537,2212l3501,2212,3501,2325,3537,2325,3537,2212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535,2176l3506,2176,3506,2178,3468,2202,3463,2207,3463,2226,3465,2231,3468,2231,3472,2229,3501,2212,3537,2212,3537,2178,3535,2176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698,2315l3664,2315,3664,2351,3667,2354,3696,2354,3698,2351,3698,2315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696,2178l3650,2178,3648,2181,3592,2277,3588,2286,3588,2308,3590,2313,3592,2315,3715,2315,3717,2313,3720,2301,3717,2289,3715,2286,3616,2286,3664,2207,3698,2207,3698,2181,3696,2178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698,2207l3664,2207,3664,2286,3698,2286,3698,2207xe" filled="true" fillcolor="#000000" stroked="false">
                <v:path arrowok="t"/>
                <v:fill type="solid"/>
              </v:shape>
              <v:shape style="position:absolute;left:3463;top:2176;width:257;height:178" coordorigin="3463,2176" coordsize="257,178" path="m3686,2176l3662,2176,3655,2178,3693,2178,3686,2176xe" filled="true" fillcolor="#000000" stroked="false">
                <v:path arrowok="t"/>
                <v:fill type="solid"/>
              </v:shape>
              <v:shape style="position:absolute;left:4101;top:2102;width:1378;height:210" type="#_x0000_t75" stroked="false">
                <v:imagedata r:id="rId96" o:title=""/>
              </v:shape>
            </v:group>
            <v:group style="position:absolute;left:5801;top:2128;width:953;height:168" coordorigin="5801,2128" coordsize="953,168">
              <v:shape style="position:absolute;left:5801;top:2128;width:953;height:168" coordorigin="5801,2128" coordsize="953,168" path="m5873,2140l5813,2171,5801,2219,5803,2238,5806,2253,5810,2267,5830,2286,5854,2296,5868,2296,5885,2294,5897,2291,5904,2286,5911,2284,5911,2282,5914,2279,5914,2270,5873,2270,5858,2267,5844,2258,5837,2241,5834,2219,5837,2198,5844,2181,5856,2171,5873,2166,5914,2166,5914,2159,5911,2157,5909,2152,5894,2145,5885,2142,5873,2140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5911,2258l5909,2258,5906,2260,5899,2265,5887,2267,5873,2270,5914,2270,5914,2260,5911,225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5914,2166l5873,2166,5887,2169,5897,2174,5904,2178,5909,2181,5911,2181,5914,2178,5914,2166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5981,2178l5959,2183,5942,2195,5933,2214,5928,2238,5930,2265,5942,2282,5959,2294,5983,2296,6000,2296,6012,2294,6019,2291,6024,2289,6026,2286,6026,2274,5988,2274,5974,2272,5966,2267,5962,2258,5959,2246,6022,2246,6029,2243,6031,2236,6031,2231,6031,2226,5959,2226,5964,2207,5971,2202,5981,2200,6023,2200,6019,2193,6005,2183,5981,217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024,2267l6022,2267,6019,2270,6012,2272,6000,2274,6026,2274,6026,2270,6024,2267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023,2200l5981,2200,5990,2202,5998,2207,6002,2217,6002,2226,6031,2226,6029,2210,6023,2200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077,2183l6053,2183,6053,2291,6055,2294,6079,2294,6082,2291,6082,2222,6094,2210,6106,2205,6151,2205,6147,2198,6077,2198,6077,2183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151,2205l6106,2205,6115,2207,6120,2212,6125,2219,6125,2291,6127,2294,6151,2294,6154,2291,6154,2224,6151,2205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115,2178l6096,2183,6077,2198,6147,2198,6144,2193,6132,2183,6115,217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072,2181l6060,2181,6055,2183,6074,2183,6072,2181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14,2205l6185,2205,6185,2258,6187,2274,6192,2286,6204,2294,6218,2296,6230,2296,6235,2294,6240,2289,6240,2272,6221,2272,6216,2267,6214,2255,6214,2205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38,2270l6235,2270,6233,2272,6240,2272,6238,2270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38,2181l6170,2181,6168,2183,6168,2193,6170,2202,6173,2205,6235,2205,6240,2202,6240,2183,6238,2181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14,2154l6185,2154,6185,2181,6214,2181,6214,2154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06,2152l6192,2152,6187,2154,6211,2154,6206,2152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88,2183l6264,2183,6264,2291,6266,2294,6290,2294,6293,2291,6293,2224,6310,2207,6331,2207,6331,2198,6288,2198,6288,2183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331,2207l6319,2207,6322,2210,6329,2210,6331,2207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324,2178l6310,2178,6302,2183,6288,2198,6331,2198,6331,2183,6329,2181,6326,2181,6324,217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283,2181l6271,2181,6266,2183,6286,2183,6283,2181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396,2178l6374,2183,6358,2195,6348,2214,6343,2238,6346,2265,6358,2282,6374,2294,6398,2296,6415,2296,6427,2294,6434,2291,6439,2289,6442,2286,6442,2274,6403,2274,6389,2272,6382,2267,6377,2258,6374,2246,6437,2246,6444,2243,6446,2236,6446,2231,6446,2226,6374,2226,6379,2207,6386,2202,6396,2200,6439,2200,6434,2193,6420,2183,6396,217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439,2267l6437,2267,6434,2270,6427,2272,6415,2274,6442,2274,6442,2270,6439,2267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439,2200l6396,2200,6406,2202,6413,2207,6418,2217,6418,2226,6446,2226,6444,2210,6439,2200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425,2128l6410,2128,6406,2130,6403,2130,6401,2133,6384,2159,6384,2164,6386,2166,6403,2166,6408,2162,6430,2135,6432,2133,6430,2130,6425,212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576,2178l6552,2183,6533,2195,6523,2214,6518,2238,6521,2262,6533,2282,6550,2291,6574,2296,6600,2291,6617,2279,6621,2272,6574,2272,6562,2270,6554,2262,6550,2238,6552,2222,6557,2212,6564,2205,6576,2202,6623,2202,6617,2193,6600,2183,6576,2178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623,2202l6576,2202,6588,2205,6595,2212,6600,2224,6600,2238,6598,2253,6593,2262,6586,2270,6574,2272,6621,2272,6629,2260,6631,2236,6629,2212,6623,2202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682,2183l6653,2183,6653,2248,6655,2270,6662,2284,6674,2294,6691,2296,6701,2296,6720,2286,6730,2277,6754,2277,6754,2270,6701,2270,6691,2267,6686,2262,6682,2255,6682,2183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754,2277l6730,2277,6730,2291,6732,2294,6751,2294,6754,2291,6754,2277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754,2183l6725,2183,6725,2255,6713,2265,6701,2270,6754,2270,6754,2183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674,2181l6660,2181,6655,2183,6679,2183,6674,2181xe" filled="true" fillcolor="#000000" stroked="false">
                <v:path arrowok="t"/>
                <v:fill type="solid"/>
              </v:shape>
              <v:shape style="position:absolute;left:5801;top:2128;width:953;height:168" coordorigin="5801,2128" coordsize="953,168" path="m6746,2181l6732,2181,6727,2183,6751,2183,6746,2181xe" filled="true" fillcolor="#000000" stroked="false">
                <v:path arrowok="t"/>
                <v:fill type="solid"/>
              </v:shape>
              <v:shape style="position:absolute;left:5520;top:2421;width:1519;height:209" type="#_x0000_t75" stroked="false">
                <v:imagedata r:id="rId97" o:title=""/>
              </v:shape>
              <v:shape style="position:absolute;left:7373;top:2262;width:2347;height:243" type="#_x0000_t75" stroked="false">
                <v:imagedata r:id="rId98" o:title=""/>
              </v:shape>
            </v:group>
            <v:group style="position:absolute;left:8;top:1802;width:1086;height:2" coordorigin="8,1802" coordsize="1086,2">
              <v:shape style="position:absolute;left:8;top:1802;width:1086;height:2" coordorigin="8,1802" coordsize="1086,0" path="m8,1802l1093,1802e" filled="false" stroked="true" strokeweight=".33999pt" strokecolor="#000009">
                <v:path arrowok="t"/>
              </v:shape>
            </v:group>
            <v:group style="position:absolute;left:3086;top:1802;width:6952;height:2" coordorigin="3086,1802" coordsize="6952,2">
              <v:shape style="position:absolute;left:3086;top:1802;width:6952;height:2" coordorigin="3086,1802" coordsize="6952,0" path="m3086,1802l10037,1802e" filled="false" stroked="true" strokeweight=".33999pt" strokecolor="#000009">
                <v:path arrowok="t"/>
              </v:shape>
            </v:group>
            <v:group style="position:absolute;left:13;top:2918;width:1076;height:418" coordorigin="13,2918" coordsize="1076,418">
              <v:shape style="position:absolute;left:13;top:2918;width:1076;height:418" coordorigin="13,2918" coordsize="1076,418" path="m13,3335l1089,3335,1089,2918,13,2918,13,3335xe" filled="true" fillcolor="#dddddd" stroked="false">
                <v:path arrowok="t"/>
                <v:fill type="solid"/>
              </v:shape>
            </v:group>
            <v:group style="position:absolute;left:13;top:3873;width:1076;height:418" coordorigin="13,3873" coordsize="1076,418">
              <v:shape style="position:absolute;left:13;top:3873;width:1076;height:418" coordorigin="13,3873" coordsize="1076,418" path="m13,4290l1089,4290,1089,3873,13,3873,13,4290xe" filled="true" fillcolor="#dddddd" stroked="false">
                <v:path arrowok="t"/>
                <v:fill type="solid"/>
              </v:shape>
            </v:group>
            <v:group style="position:absolute;left:13;top:3335;width:1076;height:538" coordorigin="13,3335" coordsize="1076,538">
              <v:shape style="position:absolute;left:13;top:3335;width:1076;height:538" coordorigin="13,3335" coordsize="1076,538" path="m13,3873l1089,3873,1089,3335,13,3335,13,3873xe" filled="true" fillcolor="#dddddd" stroked="false">
                <v:path arrowok="t"/>
                <v:fill type="solid"/>
              </v:shape>
            </v:group>
            <v:group style="position:absolute;left:287;top:3412;width:519;height:154" coordorigin="287,3412" coordsize="519,154">
              <v:shape style="position:absolute;left:287;top:3412;width:519;height:154" coordorigin="287,3412" coordsize="519,154" path="m448,3448l426,3453,409,3465,400,3484,395,3508,397,3534,409,3551,426,3563,450,3566,467,3566,479,3563,486,3561,491,3558,493,3556,493,3544,455,3544,441,3542,433,3537,429,3527,426,3515,489,3515,496,3513,498,3506,498,3501,498,3496,426,3496,431,3477,438,3472,448,3470,490,3470,486,3462,472,3453,448,3448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361,3438l330,3438,330,3561,333,3563,359,3563,361,3561,361,3438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491,3537l489,3537,486,3539,479,3542,467,3544,493,3544,493,3539,491,3537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490,3470l448,3470,457,3472,465,3477,469,3486,469,3496,498,3496,496,3479,490,3470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402,3412l289,3412,289,3414,287,3419,287,3431,289,3436,289,3438,402,3438,405,3436,405,3414,402,3412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534,3450l513,3450,508,3453,508,3458,534,3506,508,3556,505,3561,508,3563,532,3563,537,3558,556,3522,588,3522,577,3506,587,3489,558,3489,539,3455,534,3450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588,3522l556,3522,575,3558,575,3561,577,3563,606,3563,609,3561,609,3556,588,3522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599,3450l580,3450,577,3453,577,3455,558,3489,587,3489,604,3458,606,3455,604,3453,599,3450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659,3474l630,3474,630,3527,633,3544,637,3556,649,3563,664,3566,676,3566,681,3563,685,3558,685,3542,666,3542,661,3537,659,3525,659,3474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683,3539l681,3539,678,3542,685,3542,683,3539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683,3450l616,3450,613,3453,613,3462,616,3472,618,3474,681,3474,685,3472,685,3453,683,3450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659,3424l630,3424,630,3450,659,3450,659,3424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652,3422l637,3422,633,3424,657,3424,652,3422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755,3448l733,3453,717,3465,707,3484,702,3508,705,3534,717,3551,733,3563,757,3566,774,3566,786,3563,793,3561,798,3558,801,3556,801,3544,762,3544,748,3542,741,3537,736,3527,733,3515,796,3515,803,3513,805,3506,805,3501,805,3496,733,3496,738,3477,745,3472,755,3470,798,3470,793,3462,779,3453,755,3448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798,3537l796,3537,793,3539,786,3542,774,3544,801,3544,801,3539,798,3537xe" filled="true" fillcolor="#000000" stroked="false">
                <v:path arrowok="t"/>
                <v:fill type="solid"/>
              </v:shape>
              <v:shape style="position:absolute;left:287;top:3412;width:519;height:154" coordorigin="287,3412" coordsize="519,154" path="m798,3470l755,3470,765,3472,772,3477,777,3486,777,3496,805,3496,803,3479,798,3470xe" filled="true" fillcolor="#000000" stroked="false">
                <v:path arrowok="t"/>
                <v:fill type="solid"/>
              </v:shape>
            </v:group>
            <v:group style="position:absolute;left:3480;top:3040;width:216;height:154" coordorigin="3480,3040" coordsize="216,154">
              <v:shape style="position:absolute;left:3480;top:3040;width:216;height:154" coordorigin="3480,3040" coordsize="216,154" path="m3571,3170l3482,3170,3482,3172,3480,3177,3480,3189,3482,3191,3482,3194,3571,3194,3571,3191,3573,3189,3573,3172,3571,3170xe" filled="true" fillcolor="#000000" stroked="false">
                <v:path arrowok="t"/>
                <v:fill type="solid"/>
              </v:shape>
              <v:shape style="position:absolute;left:3480;top:3040;width:216;height:154" coordorigin="3480,3040" coordsize="216,154" path="m3544,3074l3513,3074,3513,3170,3544,3170,3544,3074xe" filled="true" fillcolor="#000000" stroked="false">
                <v:path arrowok="t"/>
                <v:fill type="solid"/>
              </v:shape>
              <v:shape style="position:absolute;left:3480;top:3040;width:216;height:154" coordorigin="3480,3040" coordsize="216,154" path="m3542,3042l3518,3042,3518,3045,3484,3066,3480,3071,3480,3086,3484,3090,3489,3088,3513,3074,3544,3074,3544,3045,3542,3042xe" filled="true" fillcolor="#000000" stroked="false">
                <v:path arrowok="t"/>
                <v:fill type="solid"/>
              </v:shape>
              <v:shape style="position:absolute;left:3480;top:3040;width:216;height:154" coordorigin="3480,3040" coordsize="216,154" path="m3687,3069l3633,3069,3643,3071,3648,3074,3652,3081,3652,3095,3648,3107,3640,3119,3628,3134,3602,3162,3600,3167,3597,3170,3595,3174,3595,3189,3600,3194,3693,3194,3696,3191,3696,3177,3693,3172,3693,3170,3631,3170,3648,3153,3660,3138,3669,3129,3681,3110,3686,3095,3688,3081,3687,3069xe" filled="true" fillcolor="#000000" stroked="false">
                <v:path arrowok="t"/>
                <v:fill type="solid"/>
              </v:shape>
              <v:shape style="position:absolute;left:3480;top:3040;width:216;height:154" coordorigin="3480,3040" coordsize="216,154" path="m3643,3040l3628,3042,3616,3045,3607,3050,3597,3059,3597,3078,3600,3081,3602,3081,3604,3078,3612,3076,3621,3071,3633,3069,3687,3069,3686,3064,3676,3052,3662,3042,3643,3040xe" filled="true" fillcolor="#000000" stroked="false">
                <v:path arrowok="t"/>
                <v:fill type="solid"/>
              </v:shape>
            </v:group>
            <v:group style="position:absolute;left:3120;top:3522;width:936;height:207" coordorigin="3120,3522" coordsize="936,207">
              <v:shape style="position:absolute;left:3120;top:3522;width:936;height:207" coordorigin="3120,3522" coordsize="936,207" path="m3151,3537l3120,3537,3120,3683,3122,3686,3148,3686,3151,3683,3151,3537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144,3534l3127,3534,3122,3537,3148,3537,3144,3534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206,3575l3182,3575,3182,3683,3184,3686,3208,3686,3211,3683,3211,3614,3223,3602,3235,3597,3280,3597,3276,3590,3206,3590,3206,3575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280,3597l3235,3597,3244,3599,3249,3604,3254,3611,3254,3683,3256,3686,3280,3686,3283,3683,3283,3616,3280,3597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244,3570l3225,3575,3206,3590,3276,3590,3273,3585,3261,3575,3244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201,3573l3189,3573,3184,3575,3204,3575,3201,3573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343,3597l3314,3597,3314,3650,3316,3666,3321,3678,3333,3686,3348,3688,3360,3688,3364,3686,3369,3681,3369,3664,3350,3664,3345,3659,3343,3647,3343,3597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367,3662l3364,3662,3362,3664,3369,3664,3367,3662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367,3573l3300,3573,3297,3575,3297,3585,3300,3594,3302,3597,3364,3597,3369,3594,3369,3575,3367,3573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343,3546l3314,3546,3314,3573,3343,3573,3343,3546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336,3544l3321,3544,3316,3546,3340,3546,3336,3544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439,3570l3417,3575,3400,3587,3391,3606,3386,3630,3388,3657,3400,3674,3417,3686,3441,3688,3458,3688,3470,3686,3477,3683,3482,3681,3484,3678,3484,3666,3446,3666,3432,3664,3424,3659,3420,3650,3417,3638,3480,3638,3487,3635,3489,3628,3489,3623,3489,3618,3417,3618,3422,3599,3429,3594,3439,3592,3481,3592,3477,3585,3463,3575,3439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482,3659l3480,3659,3477,3662,3470,3664,3458,3666,3484,3666,3484,3662,3482,3659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481,3592l3439,3592,3448,3594,3456,3599,3460,3609,3460,3618,3489,3618,3487,3602,3481,3592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535,3575l3511,3575,3511,3683,3513,3686,3537,3686,3540,3683,3540,3616,3556,3599,3578,3599,3578,3590,3535,3590,3535,3575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578,3599l3566,3599,3568,3602,3576,3602,3578,3599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571,3570l3556,3570,3549,3575,3535,3590,3578,3590,3578,3575,3576,3573,3573,3573,3571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530,3573l3518,3573,3513,3575,3532,3575,3530,3573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624,3525l3595,3525,3595,3683,3597,3686,3621,3686,3624,3683,3624,3525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616,3522l3602,3522,3597,3525,3621,3525,3616,3522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684,3575l3655,3575,3655,3683,3657,3686,3681,3686,3684,3683,3684,3575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676,3573l3662,3573,3657,3575,3681,3575,3676,3573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676,3527l3662,3527,3652,3537,3652,3551,3655,3556,3662,3558,3676,3558,3684,3556,3686,3551,3686,3534,3684,3530,3676,3527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763,3570l3753,3570,3736,3573,3722,3580,3715,3592,3710,3609,3712,3623,3720,3633,3712,3645,3708,3657,3710,3666,3720,3674,3708,3686,3703,3700,3705,3712,3715,3722,3732,3726,3753,3729,3777,3726,3794,3717,3800,3710,3746,3710,3739,3707,3734,3702,3732,3698,3732,3693,3734,3690,3736,3686,3741,3681,3806,3681,3806,3678,3799,3669,3787,3664,3770,3659,3746,3659,3736,3657,3734,3652,3734,3647,3736,3642,3777,3642,3787,3638,3794,3626,3746,3626,3736,3616,3736,3604,3741,3597,3746,3594,3753,3592,3808,3592,3808,3575,3806,3573,3772,3573,3763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806,3681l3763,3681,3775,3686,3780,3693,3777,3700,3772,3705,3765,3707,3756,3710,3800,3710,3804,3705,3808,3690,3806,3681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777,3642l3736,3642,3744,3647,3753,3647,3772,3645,3777,3642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808,3592l3753,3592,3768,3597,3770,3602,3772,3609,3770,3616,3768,3621,3763,3626,3794,3626,3796,3609,3796,3602,3792,3594,3806,3594,3808,3592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852,3575l3828,3575,3828,3683,3830,3686,3854,3686,3856,3683,3856,3614,3868,3602,3880,3597,3926,3597,3922,3590,3852,3590,3852,3575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926,3597l3880,3597,3890,3599,3895,3604,3900,3611,3900,3683,3902,3686,3926,3686,3928,3683,3928,3616,3926,3597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890,3570l3871,3575,3852,3590,3922,3590,3919,3585,3907,3575,3890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3847,3573l3835,3573,3830,3575,3849,3575,3847,3573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4005,3570l3984,3575,3967,3587,3957,3606,3952,3630,3955,3657,3967,3674,3984,3686,4008,3688,4024,3688,4036,3686,4044,3683,4048,3681,4051,3678,4051,3666,4012,3666,3998,3664,3991,3659,3986,3650,3984,3638,4046,3638,4053,3635,4056,3628,4056,3623,4055,3618,3984,3618,3988,3599,3996,3594,4005,3592,4048,3592,4044,3585,4029,3575,4005,3570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4048,3659l4046,3659,4044,3662,4036,3664,4024,3666,4051,3666,4051,3662,4048,3659xe" filled="true" fillcolor="#000000" stroked="false">
                <v:path arrowok="t"/>
                <v:fill type="solid"/>
              </v:shape>
              <v:shape style="position:absolute;left:3120;top:3522;width:936;height:207" coordorigin="3120,3522" coordsize="936,207" path="m4048,3592l4005,3592,4015,3594,4022,3599,4027,3609,4027,3618,4055,3618,4053,3602,4048,3592xe" filled="true" fillcolor="#000000" stroked="false">
                <v:path arrowok="t"/>
                <v:fill type="solid"/>
              </v:shape>
            </v:group>
            <v:group style="position:absolute;left:3448;top:3827;width:279;height:185" coordorigin="3448,3827" coordsize="279,185">
              <v:shape style="position:absolute;left:3448;top:3827;width:279;height:185" coordorigin="3448,3827" coordsize="279,185" path="m3540,3954l3451,3954,3451,3957,3448,3962,3448,3974,3451,3976,3451,3978,3540,3978,3540,3976,3542,3974,3542,3957,3540,3954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513,3858l3482,3858,3482,3954,3513,3954,3513,3858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511,3827l3487,3827,3487,3830,3453,3851,3448,3856,3448,3870,3453,3875,3458,3873,3482,3858,3513,3858,3513,3830,3511,3827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595,3945l3580,3945,3576,3947,3571,3952,3571,3976,3556,4007,3556,4012,3573,4012,3578,4007,3597,3978,3600,3974,3602,3966,3602,3952,3600,3947,3595,3945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633,3947l3631,3947,3628,3950,3628,3969,3631,3971,3631,3974,3636,3976,3643,3978,3655,3981,3667,3981,3693,3978,3710,3966,3718,3957,3664,3957,3650,3954,3636,3950,3633,3947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723,3909l3662,3909,3676,3911,3686,3916,3691,3923,3693,3933,3691,3942,3686,3952,3676,3957,3718,3957,3722,3952,3727,3928,3724,3911,3723,3909xe" filled="true" fillcolor="#000000" stroked="false">
                <v:path arrowok="t"/>
                <v:fill type="solid"/>
              </v:shape>
              <v:shape style="position:absolute;left:3448;top:3827;width:279;height:185" coordorigin="3448,3827" coordsize="279,185" path="m3715,3827l3640,3827,3636,3830,3633,3837,3633,3902,3636,3909,3640,3911,3650,3909,3723,3909,3715,3897,3698,3887,3676,3885,3660,3885,3660,3854,3712,3854,3717,3851,3717,3830,3715,3827xe" filled="true" fillcolor="#000000" stroked="false">
                <v:path arrowok="t"/>
                <v:fill type="solid"/>
              </v:shape>
            </v:group>
            <v:group style="position:absolute;left:4447;top:3424;width:694;height:166" coordorigin="4447,3424" coordsize="694,166">
              <v:shape style="position:absolute;left:4447;top:3424;width:694;height:166" coordorigin="4447,3424" coordsize="694,166" path="m4473,3436l4456,3436,4449,3438,4447,3446,4447,3585,4449,3587,4466,3587,4468,3585,4468,3458,4490,3458,4485,3448,4473,3436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490,3458l4468,3458,4526,3573,4531,3580,4536,3585,4540,3587,4557,3587,4562,3582,4562,3558,4540,3558,4536,3549,4531,3537,4524,3527,4519,3515,4490,3458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560,3436l4543,3436,4540,3438,4540,3558,4562,3558,4562,3438,4560,3436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646,3474l4624,3479,4608,3491,4596,3510,4593,3532,4596,3556,4605,3575,4622,3585,4646,3590,4668,3585,4684,3573,4646,3573,4632,3570,4622,3561,4617,3549,4615,3532,4617,3515,4622,3503,4632,3494,4646,3491,4688,3491,4687,3489,4670,3479,4646,347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688,3491l4646,3491,4660,3494,4670,3503,4675,3518,4677,3532,4675,3549,4670,3561,4660,3570,4646,3573,4684,3573,4696,3554,4699,3532,4696,3508,4688,3491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744,3477l4730,3477,4728,3479,4728,3585,4730,3587,4747,3587,4749,3585,4749,3515,4756,3506,4764,3498,4768,3496,4747,3496,4747,3479,4744,3477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783,3474l4768,3474,4754,3484,4747,3496,4768,3496,4773,3494,4790,3494,4790,3479,4788,3477,4785,3477,4783,347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790,3494l4778,3494,4783,3496,4790,3496,4790,349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828,3477l4814,3477,4812,3479,4812,3585,4814,3587,4831,3587,4833,3585,4833,3510,4848,3496,4852,3494,4831,3494,4831,3479,4828,3477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893,3491l4860,3491,4869,3494,4874,3498,4879,3508,4879,3585,4881,3587,4898,3587,4900,3585,4900,3510,4915,3496,4896,3496,4893,3491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962,3491l4927,3491,4936,3494,4941,3498,4946,3508,4946,3585,4948,3587,4965,3587,4968,3585,4968,3518,4965,3501,4962,3491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932,3474l4924,3477,4915,3479,4905,3486,4896,3496,4915,3496,4920,3494,4927,3491,4962,3491,4960,3486,4948,3479,4932,347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4864,3474l4848,3479,4840,3486,4831,3494,4852,3494,4860,3491,4893,3491,4891,3486,4886,3482,4876,3477,4864,347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5080,3491l5040,3491,5052,3494,5059,3498,5064,3506,5064,3522,5049,3522,5028,3525,5013,3532,5001,3542,4999,3558,5001,3570,5008,3582,5020,3587,5035,3590,5044,3590,5052,3585,5063,3575,5030,3575,5025,3570,5023,3566,5020,3558,5023,3549,5028,3542,5037,3539,5049,3537,5085,3537,5085,3513,5083,3496,5080,3491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5085,3573l5066,3573,5066,3585,5068,3587,5085,3587,5085,3573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5085,3537l5064,3537,5064,3558,5052,3570,5040,3575,5063,3575,5066,3573,5085,3573,5085,3537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5044,3474l5020,3479,5011,3482,5004,3489,5004,3498,5006,3501,5008,3501,5011,3498,5018,3496,5028,3494,5040,3491,5080,3491,5076,3484,5064,3477,5044,3474xe" filled="true" fillcolor="#000000" stroked="false">
                <v:path arrowok="t"/>
                <v:fill type="solid"/>
              </v:shape>
              <v:shape style="position:absolute;left:4447;top:3424;width:694;height:166" coordorigin="4447,3424" coordsize="694,166" path="m5138,3424l5121,3424,5119,3426,5119,3585,5121,3587,5138,3587,5141,3585,5141,3426,5138,3424xe" filled="true" fillcolor="#000000" stroked="false">
                <v:path arrowok="t"/>
                <v:fill type="solid"/>
              </v:shape>
            </v:group>
            <v:group style="position:absolute;left:5940;top:3081;width:668;height:168" coordorigin="5940,3081" coordsize="668,168">
              <v:shape style="position:absolute;left:5940;top:3081;width:668;height:168" coordorigin="5940,3081" coordsize="668,168" path="m5947,3227l5942,3227,5940,3230,5940,3242,5942,3244,5942,3246,5945,3246,5950,3249,5962,3249,5978,3246,5990,3239,5993,3232,5954,3232,5950,3230,5947,3227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5995,3095l5981,3095,5978,3098,5976,3098,5976,3220,5971,3227,5966,3232,5993,3232,5995,3225,5998,3208,5998,3098,5995,3095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053,3136l6036,3136,6034,3138,6034,3203,6036,3222,6041,3237,6053,3246,6070,3249,6089,3244,6096,3239,6103,3232,6077,3232,6067,3230,6060,3225,6058,3215,6055,3201,6055,3138,6053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125,3230l6106,3230,6106,3244,6108,3246,6122,3246,6125,3244,6125,3230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122,3136l6106,3136,6103,3138,6103,3213,6089,3227,6082,3232,6103,3232,6106,3230,6125,3230,6125,3138,6122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156,3225l6154,3227,6154,3239,6156,3242,6161,3244,6175,3249,6187,3249,6204,3246,6216,3239,6221,3234,6187,3234,6175,3232,6161,3227,6156,3225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204,3134l6194,3134,6178,3136,6166,3143,6158,3153,6156,3165,6158,3177,6163,3186,6192,3201,6202,3203,6206,3210,6209,3218,6206,3225,6204,3230,6197,3234,6221,3234,6226,3230,6228,3215,6226,3203,6221,3196,6211,3189,6202,3184,6192,3182,6182,3177,6178,3172,6175,3165,6178,3158,6180,3153,6194,3148,6223,3148,6223,3141,6221,3141,6211,3136,6204,3134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223,3148l6194,3148,6204,3150,6211,3153,6216,3155,6221,3155,6223,3153,6223,3148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278,3153l6257,3153,6257,3213,6259,3230,6264,3242,6274,3246,6288,3249,6298,3249,6302,3246,6307,3242,6307,3232,6286,3232,6281,3227,6278,3220,6278,3153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307,3230l6300,3230,6298,3232,6307,3232,6307,3230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305,3136l6240,3136,6238,3138,6238,3150,6242,3153,6305,3153,6307,3150,6307,3138,6305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278,3110l6257,3110,6257,3136,6278,3136,6278,3110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274,3107l6262,3107,6259,3110,6276,3110,6274,3107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353,3136l6336,3136,6334,3138,6334,3244,6336,3246,6353,3246,6355,3244,6355,3138,6353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343,3093l6334,3095,6331,3105,6331,3112,6334,3114,6343,3117,6353,3114,6355,3112,6355,3105,6353,3095,6343,3093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15,3153l6394,3153,6394,3244,6396,3246,6413,3246,6415,3244,6415,3153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39,3136l6377,3136,6374,3138,6374,3150,6379,3153,6437,3153,6442,3150,6442,3138,6439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37,3081l6430,3081,6413,3083,6403,3090,6396,3105,6394,3124,6394,3136,6415,3136,6415,3112,6420,3105,6425,3100,6432,3098,6449,3098,6449,3088,6444,3083,6437,3081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49,3098l6437,3098,6442,3100,6449,3100,6449,3098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80,3136l6463,3136,6461,3138,6461,3244,6463,3246,6480,3246,6482,3244,6482,3138,6480,3136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470,3093l6461,3095,6458,3105,6458,3112,6461,3114,6470,3117,6480,3114,6482,3112,6482,3105,6480,3095,6470,3093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562,3134l6540,3138,6526,3150,6514,3167,6511,3191,6514,3218,6526,3234,6540,3246,6564,3249,6576,3249,6588,3246,6598,3244,6602,3239,6602,3232,6566,3232,6550,3230,6540,3222,6535,3210,6533,3196,6600,3196,6605,3194,6607,3189,6607,3184,6607,3182,6533,3182,6535,3170,6540,3158,6550,3150,6559,3148,6598,3148,6583,3138,6562,3134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600,3225l6595,3227,6588,3230,6578,3232,6602,3232,6602,3227,6600,3225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598,3148l6559,3148,6571,3150,6578,3158,6583,3167,6586,3182,6607,3182,6605,3165,6598,3148xe" filled="true" fillcolor="#000000" stroked="false">
                <v:path arrowok="t"/>
                <v:fill type="solid"/>
              </v:shape>
              <v:shape style="position:absolute;left:5940;top:3081;width:668;height:168" coordorigin="5940,3081" coordsize="668,168" path="m6586,3083l6574,3083,6569,3088,6552,3114,6552,3119,6564,3119,6566,3117,6588,3088,6588,3086,6586,3083xe" filled="true" fillcolor="#000000" stroked="false">
                <v:path arrowok="t"/>
                <v:fill type="solid"/>
              </v:shape>
            </v:group>
            <v:group style="position:absolute;left:5820;top:3376;width:924;height:166" coordorigin="5820,3376" coordsize="924,166">
              <v:shape style="position:absolute;left:5820;top:3376;width:924;height:166" coordorigin="5820,3376" coordsize="924,166" path="m5875,3388l5827,3388,5822,3390,5820,3395,5820,3537,5822,3539,5839,3539,5842,3537,5842,3472,5891,3472,5890,3470,5882,3465,5894,3460,5901,3455,5842,3455,5842,3405,5903,3405,5902,3402,5892,3393,5875,3388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5891,3472l5854,3472,5866,3474,5875,3479,5885,3498,5899,3534,5902,3537,5902,3539,5918,3539,5921,3537,5921,3532,5918,3527,5904,3494,5899,3484,5891,347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5903,3405l5868,3405,5873,3407,5880,3410,5885,3414,5890,3431,5887,3441,5882,3448,5873,3453,5861,3455,5901,3455,5904,3453,5909,3441,5911,3429,5909,3414,5903,3405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5988,3426l5966,3431,5952,3443,5940,3460,5938,3484,5940,3510,5952,3527,5966,3539,5990,3542,6002,3542,6014,3539,6024,3537,6029,3532,6029,3525,5993,3525,5976,3522,5966,3515,5962,3503,5959,3489,6026,3489,6031,3486,6034,3482,6034,3477,6033,3474,5959,3474,5962,3462,5966,3450,5976,3443,5986,3441,6024,3441,6010,3431,5988,342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026,3518l6022,3520,6014,3522,6005,3525,6029,3525,6029,3520,6026,3518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024,3441l5986,3441,5998,3443,6005,3450,6010,3460,6012,3474,6033,3474,6031,3458,6024,3441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086,3446l6065,3446,6065,3506,6067,3522,6072,3534,6082,3539,6096,3542,6106,3542,6110,3539,6115,3534,6115,3525,6094,3525,6089,3520,6086,3513,6086,344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115,3522l6108,3522,6106,3525,6115,3525,6115,352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113,3429l6048,3429,6046,3431,6046,3443,6050,3446,6113,3446,6115,3443,6115,3431,6113,3429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086,3402l6065,3402,6065,3429,6086,3429,6086,340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082,3400l6070,3400,6067,3402,6084,3402,6082,3400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158,3429l6144,3429,6142,3431,6142,3537,6144,3539,6161,3539,6163,3537,6163,3467,6170,3458,6178,3450,6182,3448,6161,3448,6161,3431,6158,3429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197,3426l6182,3426,6168,3436,6161,3448,6182,3448,6187,3446,6204,3446,6204,3431,6202,3429,6199,3429,6197,342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204,3446l6192,3446,6197,3448,6204,3448,6204,344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297,3443l6257,3443,6269,3446,6276,3450,6281,3458,6281,3474,6266,3474,6245,3477,6230,3484,6218,3494,6216,3510,6218,3522,6226,3534,6238,3539,6252,3542,6262,3542,6269,3537,6280,3527,6247,3527,6242,3522,6240,3518,6238,3510,6240,3501,6245,3494,6254,3491,6266,3489,6302,3489,6302,3465,6300,3448,6297,3443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302,3525l6283,3525,6283,3537,6286,3539,6302,3539,6302,3525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302,3489l6281,3489,6281,3510,6269,3522,6257,3527,6280,3527,6283,3525,6302,3525,6302,3489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262,3426l6238,3431,6228,3434,6221,3441,6221,3450,6223,3453,6226,3453,6228,3450,6235,3448,6245,3446,6257,3443,6297,3443,6293,3436,6281,3429,6262,342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355,3429l6338,3429,6336,3431,6336,3537,6338,3539,6355,3539,6358,3537,6358,3431,6355,3429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346,3386l6336,3388,6334,3398,6334,3405,6336,3407,6346,3410,6355,3407,6358,3405,6358,3398,6355,3388,6346,338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418,3446l6396,3446,6396,3506,6398,3522,6403,3534,6413,3539,6427,3542,6437,3542,6442,3539,6446,3534,6446,3525,6425,3525,6420,3520,6418,3513,6418,344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446,3522l6439,3522,6437,3525,6446,3525,6446,352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444,3429l6379,3429,6377,3431,6377,3443,6382,3446,6444,3446,6446,3443,6446,3431,6444,3429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418,3402l6396,3402,6396,3429,6418,3429,6418,340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413,3400l6401,3400,6398,3402,6415,3402,6413,3400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566,3426l6547,3431,6535,3443,6526,3460,6523,3486,6526,3508,6533,3525,6545,3537,6554,3542,6574,3542,6583,3537,6597,3525,6569,3525,6557,3522,6550,3513,6545,3484,6550,3455,6559,3448,6569,3443,6598,3443,6583,3431,6566,342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619,3522l6600,3522,6600,3537,6602,3539,6617,3539,6619,3537,6619,3522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619,3378l6598,3378,6598,3443,6569,3443,6583,3448,6598,3462,6598,3506,6590,3515,6576,3525,6597,3525,6600,3522,6619,3522,6619,3378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614,3376l6602,3376,6600,3378,6617,3378,6614,337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698,3426l6677,3431,6662,3443,6650,3460,6648,3484,6650,3510,6662,3527,6677,3539,6701,3542,6713,3542,6725,3539,6734,3537,6739,3532,6739,3525,6703,3525,6686,3522,6677,3515,6672,3503,6670,3489,6737,3489,6742,3486,6744,3482,6744,3477,6744,3474,6670,3474,6672,3462,6677,3450,6686,3443,6696,3441,6734,3441,6720,3431,6698,3426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737,3518l6732,3520,6725,3522,6715,3525,6739,3525,6739,3520,6737,3518xe" filled="true" fillcolor="#000000" stroked="false">
                <v:path arrowok="t"/>
                <v:fill type="solid"/>
              </v:shape>
              <v:shape style="position:absolute;left:5820;top:3376;width:924;height:166" coordorigin="5820,3376" coordsize="924,166" path="m6734,3441l6696,3441,6708,3443,6715,3450,6720,3460,6722,3474,6744,3474,6742,3458,6734,3441xe" filled="true" fillcolor="#000000" stroked="false">
                <v:path arrowok="t"/>
                <v:fill type="solid"/>
              </v:shape>
              <v:shape style="position:absolute;left:5587;top:2982;width:4441;height:1145" type="#_x0000_t75" stroked="false">
                <v:imagedata r:id="rId99" o:title=""/>
              </v:shape>
            </v:group>
            <v:group style="position:absolute;left:8;top:2915;width:1086;height:2" coordorigin="8,2915" coordsize="1086,2">
              <v:shape style="position:absolute;left:8;top:2915;width:1086;height:2" coordorigin="8,2915" coordsize="1086,0" path="m8,2915l1093,2915e" filled="false" stroked="true" strokeweight=".33999pt" strokecolor="#000009">
                <v:path arrowok="t"/>
              </v:shape>
            </v:group>
            <v:group style="position:absolute;left:3086;top:2915;width:6952;height:2" coordorigin="3086,2915" coordsize="6952,2">
              <v:shape style="position:absolute;left:3086;top:2915;width:6952;height:2" coordorigin="3086,2915" coordsize="6952,0" path="m3086,2915l10037,2915e" filled="false" stroked="true" strokeweight=".33999pt" strokecolor="#000009">
                <v:path arrowok="t"/>
              </v:shape>
            </v:group>
            <v:group style="position:absolute;left:15;top:4300;width:1071;height:418" coordorigin="15,4300" coordsize="1071,418">
              <v:shape style="position:absolute;left:15;top:4300;width:1071;height:418" coordorigin="15,4300" coordsize="1071,418" path="m15,4718l1086,4718,1086,4300,15,4300,15,4718xe" filled="true" fillcolor="#dddddd" stroked="false">
                <v:path arrowok="t"/>
                <v:fill type="solid"/>
              </v:shape>
            </v:group>
            <v:group style="position:absolute;left:15;top:5255;width:1071;height:418" coordorigin="15,5255" coordsize="1071,418">
              <v:shape style="position:absolute;left:15;top:5255;width:1071;height:418" coordorigin="15,5255" coordsize="1071,418" path="m15,5673l1086,5673,1086,5255,15,5255,15,5673xe" filled="true" fillcolor="#dddddd" stroked="false">
                <v:path arrowok="t"/>
                <v:fill type="solid"/>
              </v:shape>
            </v:group>
            <v:group style="position:absolute;left:15;top:4718;width:1071;height:538" coordorigin="15,4718" coordsize="1071,538">
              <v:shape style="position:absolute;left:15;top:4718;width:1071;height:538" coordorigin="15,4718" coordsize="1071,538" path="m15,5255l1086,5255,1086,4718,15,4718,15,5255xe" filled="true" fillcolor="#dddddd" stroked="false">
                <v:path arrowok="t"/>
                <v:fill type="solid"/>
              </v:shape>
            </v:group>
            <v:group style="position:absolute;left:148;top:4778;width:814;height:209" coordorigin="148,4778" coordsize="814,209">
              <v:shape style="position:absolute;left:148;top:4778;width:814;height:209" coordorigin="148,4778" coordsize="814,209" path="m203,4794l157,4794,150,4797,148,4806,148,4943,150,4946,177,4946,179,4943,179,4893,191,4893,217,4890,237,4878,243,4869,179,4869,179,4818,246,4818,241,4811,229,4802,215,4797,203,4794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246,4818l201,4818,210,4823,217,4830,220,4842,217,4854,213,4862,205,4866,193,4869,243,4869,246,4864,251,4840,249,4823,246,4818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301,4785l273,4785,273,4943,275,4946,299,4946,301,4943,301,4874,313,4862,325,4857,371,4857,364,4845,301,4845,301,4785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371,4857l325,4857,335,4859,340,4864,345,4871,345,4943,347,4946,371,4946,373,4943,373,4878,371,4857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335,4830l318,4835,301,4845,364,4845,352,4835,335,4830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294,4782l280,4782,275,4785,299,4785,294,4782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455,4830l431,4835,412,4847,402,4866,397,4890,400,4914,412,4934,429,4943,453,4948,479,4943,496,4931,500,4924,453,4924,441,4922,433,4914,429,4890,431,4874,436,4864,443,4857,455,4854,502,4854,496,4845,479,4835,455,4830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02,4854l455,4854,467,4857,474,4864,479,4876,479,4890,477,4905,472,4914,465,4922,453,4924,500,4924,508,4912,510,4888,508,4864,502,4854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65,4857l537,4857,537,4910,539,4926,544,4938,556,4946,570,4948,582,4948,587,4946,592,4941,592,4924,573,4924,568,4919,565,4907,565,4857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89,4922l587,4922,585,4924,592,4924,589,4922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89,4833l522,4833,520,4835,520,4845,522,4854,525,4857,587,4857,592,4854,592,4835,589,4833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65,4806l537,4806,537,4833,565,4833,565,4806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558,4804l544,4804,539,4806,563,4806,558,4804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666,4830l642,4835,623,4847,613,4866,609,4890,611,4914,623,4934,640,4943,664,4948,690,4943,707,4931,712,4924,664,4924,652,4922,645,4914,640,4890,642,4874,647,4864,654,4857,666,4854,713,4854,707,4845,690,4835,666,4830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713,4854l666,4854,678,4857,685,4864,690,4876,690,4890,688,4905,683,4914,676,4922,664,4924,712,4924,719,4912,721,4888,719,4864,713,4854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786,4778l767,4778,765,4780,755,4806,748,4830,743,4857,741,4881,743,4907,748,4934,755,4958,767,4984,769,4984,769,4986,786,4986,791,4984,791,4979,777,4931,774,4907,772,4881,777,4833,791,4785,791,4780,786,4778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817,4917l815,4917,813,4919,813,4936,815,4941,820,4943,827,4946,837,4948,846,4948,865,4946,880,4938,889,4929,890,4926,846,4926,834,4924,820,4919,817,4917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865,4830l856,4830,839,4833,825,4840,815,4850,813,4864,815,4876,820,4886,829,4893,839,4898,846,4900,856,4905,861,4910,863,4914,863,4919,858,4924,853,4926,890,4926,892,4912,889,4900,885,4890,875,4886,868,4881,858,4876,849,4874,844,4869,841,4862,841,4859,846,4854,851,4852,887,4852,887,4840,885,4838,875,4833,865,4830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887,4852l856,4852,868,4854,875,4857,880,4859,885,4859,887,4857,887,4852xe" filled="true" fillcolor="#000000" stroked="false">
                <v:path arrowok="t"/>
                <v:fill type="solid"/>
              </v:shape>
              <v:shape style="position:absolute;left:148;top:4778;width:814;height:209" coordorigin="148,4778" coordsize="814,209" path="m935,4778l916,4778,911,4782,911,4785,925,4833,930,4857,930,4907,925,4931,911,4979,911,4984,916,4986,933,4986,935,4984,937,4984,947,4958,957,4934,961,4881,959,4857,954,4830,947,4806,937,4780,935,4778xe" filled="true" fillcolor="#000000" stroked="false">
                <v:path arrowok="t"/>
                <v:fill type="solid"/>
              </v:shape>
            </v:group>
            <v:group style="position:absolute;left:3283;top:4365;width:617;height:166" coordorigin="3283,4365" coordsize="617,166">
              <v:shape style="position:absolute;left:3283;top:4365;width:617;height:166" coordorigin="3283,4365" coordsize="617,166" path="m3338,4377l3292,4377,3285,4379,3283,4389,3283,4526,3285,4528,3312,4528,3314,4526,3314,4475,3326,4475,3352,4473,3372,4461,3378,4451,3314,4451,3314,4401,3381,4401,3376,4394,3364,4384,3350,4379,3338,4377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381,4401l3336,4401,3345,4406,3352,4413,3355,4425,3352,4437,3348,4444,3340,4449,3328,4451,3378,4451,3381,4446,3386,4422,3384,4406,3381,4401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489,4434l3444,4434,3453,4437,3458,4439,3463,4446,3463,4461,3453,4461,3427,4463,3410,4470,3400,4480,3396,4497,3398,4511,3408,4521,3420,4528,3434,4530,3453,4526,3468,4516,3492,4516,3492,4509,3441,4509,3429,4506,3424,4494,3427,4490,3432,4485,3439,4482,3451,4480,3492,4480,3492,4454,3489,4434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492,4516l3468,4516,3468,4526,3472,4528,3487,4528,3492,4526,3492,4516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492,4480l3463,4480,3463,4497,3453,4506,3441,4509,3492,4509,3492,4480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444,4413l3420,4418,3410,4420,3403,4425,3400,4427,3400,4439,3403,4444,3403,4446,3405,4446,3410,4444,3420,4442,3429,4437,3444,4434,3489,4434,3480,4422,3465,4415,3444,4413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520,4499l3518,4499,3516,4502,3516,4518,3518,4523,3523,4526,3530,4528,3540,4530,3549,4530,3568,4528,3583,4521,3592,4511,3593,4509,3549,4509,3537,4506,3523,4502,3520,4499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568,4413l3559,4413,3542,4415,3528,4422,3518,4432,3516,4446,3518,4458,3523,4468,3532,4475,3542,4480,3549,4482,3559,4487,3564,4492,3566,4497,3566,4502,3561,4506,3556,4509,3593,4509,3595,4494,3592,4482,3588,4473,3578,4468,3571,4463,3561,4458,3552,4456,3547,4451,3544,4444,3544,4442,3549,4437,3554,4434,3590,4434,3590,4422,3588,4420,3578,4415,3568,4413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590,4434l3559,4434,3571,4437,3578,4439,3583,4442,3588,4442,3590,4439,3590,4434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712,4413l3693,4418,3679,4430,3669,4449,3667,4473,3669,4494,3676,4514,3691,4526,3710,4530,3722,4530,3732,4526,3748,4511,3772,4511,3772,4506,3720,4506,3710,4504,3703,4497,3698,4485,3698,4470,3700,4458,3703,4449,3710,4439,3720,4437,3772,4437,3772,4427,3744,4427,3729,4418,3712,4413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772,4511l3748,4511,3748,4526,3751,4528,3770,4528,3772,4526,3772,4511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772,4437l3720,4437,3732,4442,3744,4454,3744,4490,3732,4502,3724,4506,3772,4506,3772,4437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772,4367l3744,4367,3744,4427,3772,4427,3772,4367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765,4365l3751,4365,3746,4367,3770,4367,3765,4365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849,4413l3828,4418,3811,4430,3801,4449,3796,4473,3799,4499,3811,4516,3828,4528,3852,4530,3868,4530,3880,4528,3888,4526,3892,4523,3895,4521,3895,4509,3856,4509,3842,4506,3835,4502,3830,4492,3828,4480,3890,4480,3897,4478,3900,4470,3900,4466,3899,4461,3828,4461,3832,4442,3840,4437,3849,4434,3892,4434,3888,4427,3873,4418,3849,4413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892,4502l3890,4502,3888,4504,3880,4506,3868,4509,3895,4509,3895,4504,3892,4502xe" filled="true" fillcolor="#000000" stroked="false">
                <v:path arrowok="t"/>
                <v:fill type="solid"/>
              </v:shape>
              <v:shape style="position:absolute;left:3283;top:4365;width:617;height:166" coordorigin="3283,4365" coordsize="617,166" path="m3892,4434l3849,4434,3859,4437,3866,4442,3871,4451,3871,4461,3899,4461,3897,4444,3892,4434xe" filled="true" fillcolor="#000000" stroked="false">
                <v:path arrowok="t"/>
                <v:fill type="solid"/>
              </v:shape>
            </v:group>
            <v:group style="position:absolute;left:3302;top:4658;width:579;height:207" coordorigin="3302,4658" coordsize="579,207">
              <v:shape style="position:absolute;left:3302;top:4658;width:579;height:207" coordorigin="3302,4658" coordsize="579,207" path="m3326,4710l3302,4710,3302,4862,3304,4864,3328,4864,3331,4862,3331,4809,3393,4809,3396,4806,3399,4799,3348,4799,3331,4782,3331,4746,3338,4742,3343,4737,3350,4732,3402,4732,3399,4725,3326,4725,3326,4710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393,4809l3331,4809,3338,4816,3345,4821,3352,4823,3362,4823,3381,4818,3393,4809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402,4732l3355,4732,3367,4734,3372,4742,3376,4754,3376,4778,3372,4790,3364,4797,3355,4799,3399,4799,3405,4787,3408,4763,3405,4742,3402,4732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364,4706l3345,4710,3326,4725,3399,4725,3398,4722,3384,4710,3364,4706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321,4708l3309,4708,3304,4710,3324,4710,3321,4708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460,4660l3432,4660,3432,4818,3434,4821,3458,4821,3460,4818,3460,4749,3472,4737,3484,4732,3530,4732,3523,4720,3460,4720,3460,4660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530,4732l3484,4732,3494,4734,3499,4739,3504,4746,3504,4818,3506,4821,3530,4821,3532,4818,3532,4754,3530,4732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494,4706l3477,4710,3460,4720,3523,4720,3511,4710,3494,4706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453,4658l3439,4658,3434,4660,3458,4660,3453,4658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614,4706l3590,4710,3571,4722,3561,4742,3556,4766,3559,4790,3571,4809,3588,4818,3612,4823,3638,4818,3655,4806,3659,4799,3612,4799,3600,4797,3592,4790,3588,4766,3590,4749,3595,4739,3602,4732,3614,4730,3661,4730,3655,4720,3638,4710,3614,4706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661,4730l3614,4730,3626,4732,3633,4739,3638,4751,3638,4766,3636,4780,3631,4790,3624,4797,3612,4799,3659,4799,3667,4787,3669,4763,3667,4739,3661,4730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724,4732l3696,4732,3696,4785,3698,4802,3703,4814,3715,4821,3729,4823,3741,4823,3746,4821,3751,4816,3751,4799,3732,4799,3727,4794,3724,4782,3724,4732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748,4797l3746,4797,3744,4799,3751,4799,3748,4797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748,4708l3681,4708,3679,4710,3679,4720,3681,4730,3684,4732,3746,4732,3751,4730,3751,4710,3748,4708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724,4682l3696,4682,3696,4708,3724,4708,3724,4682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717,4679l3703,4679,3698,4682,3722,4682,3717,4679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825,4706l3801,4710,3782,4722,3772,4742,3768,4766,3770,4790,3782,4809,3799,4818,3823,4823,3849,4818,3866,4806,3871,4799,3823,4799,3811,4797,3804,4790,3799,4766,3801,4749,3806,4739,3813,4732,3825,4730,3872,4730,3866,4720,3849,4710,3825,4706xe" filled="true" fillcolor="#000000" stroked="false">
                <v:path arrowok="t"/>
                <v:fill type="solid"/>
              </v:shape>
              <v:shape style="position:absolute;left:3302;top:4658;width:579;height:207" coordorigin="3302,4658" coordsize="579,207" path="m3872,4730l3825,4730,3837,4732,3844,4739,3849,4751,3849,4766,3847,4780,3842,4790,3835,4797,3823,4799,3871,4799,3878,4787,3880,4763,3878,4739,3872,4730xe" filled="true" fillcolor="#000000" stroked="false">
                <v:path arrowok="t"/>
                <v:fill type="solid"/>
              </v:shape>
            </v:group>
            <v:group style="position:absolute;left:3290;top:4950;width:598;height:207" coordorigin="3290,4950" coordsize="598,207">
              <v:shape style="position:absolute;left:3290;top:4950;width:598;height:207" coordorigin="3290,4950" coordsize="598,207" path="m3314,5003l3290,5003,3290,5154,3292,5157,3316,5157,3319,5154,3319,5102,3381,5102,3384,5099,3387,5092,3336,5092,3319,5075,3319,5039,3326,5034,3331,5030,3338,5025,3390,5025,3387,5018,3314,5018,3314,5003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381,5102l3319,5102,3326,5109,3333,5114,3340,5116,3350,5116,3369,5111,3381,5102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390,5025l3343,5025,3355,5027,3360,5034,3364,5046,3364,5070,3360,5082,3352,5090,3343,5092,3387,5092,3393,5080,3396,5056,3393,5034,3390,5025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352,4998l3333,5003,3314,5018,3387,5018,3386,5015,3372,5003,3352,4998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309,5001l3297,5001,3292,5003,3312,5003,3309,5001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448,4953l3420,4953,3420,5111,3422,5114,3446,5114,3448,5111,3448,4953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441,4950l3427,4950,3422,4953,3446,4953,3441,4950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528,4998l3506,5003,3489,5015,3480,5034,3475,5058,3477,5085,3489,5102,3506,5114,3530,5116,3547,5116,3559,5114,3566,5111,3571,5109,3573,5106,3573,5094,3535,5094,3520,5092,3513,5087,3508,5078,3506,5066,3568,5066,3576,5063,3578,5056,3578,5051,3577,5046,3506,5046,3511,5027,3518,5022,3528,5020,3570,5020,3566,5013,3552,5003,3528,4998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571,5087l3568,5087,3566,5090,3559,5092,3547,5094,3573,5094,3573,5090,3571,5087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570,5020l3528,5020,3537,5022,3544,5027,3549,5037,3549,5046,3577,5046,3576,5030,3570,5020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628,5003l3600,5003,3600,5111,3602,5114,3626,5114,3628,5111,3628,5003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621,5001l3607,5001,3602,5003,3626,5003,3621,5001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621,4955l3607,4955,3597,4965,3597,4979,3600,4984,3607,4986,3621,4986,3628,4984,3631,4979,3631,4962,3628,4958,3621,4955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684,5003l3660,5003,3660,5111,3662,5114,3686,5114,3688,5111,3688,5042,3700,5030,3712,5025,3758,5025,3754,5018,3684,5018,3684,5003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758,5025l3712,5025,3722,5027,3727,5032,3732,5039,3732,5111,3734,5114,3758,5114,3760,5111,3760,5044,3758,5025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722,4998l3703,5003,3684,5018,3754,5018,3751,5013,3739,5003,3722,4998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679,5001l3667,5001,3662,5003,3681,5003,3679,5001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837,4998l3816,5003,3799,5015,3789,5034,3784,5058,3787,5085,3799,5102,3816,5114,3840,5116,3856,5116,3868,5114,3876,5111,3880,5109,3883,5106,3883,5094,3844,5094,3830,5092,3823,5087,3818,5078,3816,5066,3878,5066,3885,5063,3888,5056,3888,5051,3887,5046,3816,5046,3820,5027,3828,5022,3837,5020,3880,5020,3876,5013,3861,5003,3837,4998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880,5087l3878,5087,3876,5090,3868,5092,3856,5094,3883,5094,3883,5090,3880,5087xe" filled="true" fillcolor="#000000" stroked="false">
                <v:path arrowok="t"/>
                <v:fill type="solid"/>
              </v:shape>
              <v:shape style="position:absolute;left:3290;top:4950;width:598;height:207" coordorigin="3290,4950" coordsize="598,207" path="m3880,5020l3837,5020,3847,5022,3854,5027,3859,5037,3859,5046,3887,5046,3885,5030,3880,5020xe" filled="true" fillcolor="#000000" stroked="false">
                <v:path arrowok="t"/>
                <v:fill type="solid"/>
              </v:shape>
            </v:group>
            <v:group style="position:absolute;left:3360;top:5291;width:456;height:159" coordorigin="3360,5291" coordsize="456,159">
              <v:shape style="position:absolute;left:3360;top:5291;width:456;height:159" coordorigin="3360,5291" coordsize="456,159" path="m3384,5296l3360,5296,3360,5447,3362,5450,3386,5450,3388,5447,3388,5394,3450,5394,3453,5392,3457,5385,3405,5385,3388,5368,3388,5332,3396,5327,3400,5322,3408,5318,3459,5318,3457,5310,3384,5310,3384,5296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450,5394l3388,5394,3396,5402,3403,5406,3410,5409,3420,5409,3439,5404,3450,5394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459,5318l3412,5318,3424,5320,3429,5327,3434,5339,3434,5363,3429,5375,3422,5382,3412,5385,3457,5385,3463,5373,3465,5349,3463,5327,3459,5318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422,5291l3403,5296,3384,5310,3457,5310,3456,5308,3441,5296,3422,5291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379,5294l3367,5294,3362,5296,3381,5296,3379,5294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576,5313l3530,5313,3540,5315,3544,5318,3549,5325,3549,5339,3540,5339,3513,5342,3496,5349,3487,5358,3482,5375,3484,5390,3494,5399,3506,5406,3520,5409,3540,5404,3554,5394,3578,5394,3578,5387,3528,5387,3516,5385,3511,5373,3513,5368,3518,5363,3525,5361,3537,5358,3578,5358,3578,5332,3576,5313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578,5394l3554,5394,3554,5404,3559,5406,3573,5406,3578,5404,3578,5394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578,5358l3549,5358,3549,5375,3540,5385,3528,5387,3578,5387,3578,5358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530,5291l3506,5296,3496,5298,3489,5303,3487,5306,3487,5318,3489,5322,3489,5325,3492,5325,3496,5322,3506,5320,3516,5315,3530,5313,3576,5313,3566,5301,3552,5294,3530,5291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655,5291l3645,5291,3628,5294,3614,5301,3607,5313,3602,5330,3604,5344,3612,5354,3604,5366,3600,5378,3602,5387,3612,5394,3600,5406,3595,5421,3597,5433,3607,5442,3624,5447,3645,5450,3669,5447,3686,5438,3692,5430,3638,5430,3631,5428,3626,5423,3624,5418,3624,5414,3626,5411,3628,5406,3633,5402,3698,5402,3698,5399,3691,5390,3679,5385,3662,5380,3638,5380,3628,5378,3626,5373,3626,5368,3628,5363,3669,5363,3679,5358,3686,5346,3638,5346,3628,5337,3628,5325,3633,5318,3638,5315,3645,5313,3700,5313,3700,5296,3698,5294,3664,5294,3655,5291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698,5402l3655,5402,3667,5406,3672,5414,3669,5421,3664,5426,3657,5428,3648,5430,3692,5430,3696,5426,3700,5411,3698,5402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669,5363l3628,5363,3636,5368,3645,5368,3664,5366,3669,5363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700,5313l3645,5313,3660,5318,3662,5322,3664,5330,3662,5337,3660,5342,3655,5346,3686,5346,3688,5330,3688,5322,3684,5315,3698,5315,3700,5313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765,5291l3744,5296,3727,5308,3717,5327,3712,5351,3715,5378,3727,5394,3744,5406,3768,5409,3784,5409,3796,5406,3804,5404,3808,5402,3811,5399,3811,5387,3772,5387,3758,5385,3751,5380,3746,5370,3744,5358,3806,5358,3813,5356,3816,5349,3816,5344,3815,5339,3744,5339,3748,5320,3756,5315,3765,5313,3808,5313,3804,5306,3789,5296,3765,5291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808,5380l3806,5380,3804,5382,3796,5385,3784,5387,3811,5387,3811,5382,3808,5380xe" filled="true" fillcolor="#000000" stroked="false">
                <v:path arrowok="t"/>
                <v:fill type="solid"/>
              </v:shape>
              <v:shape style="position:absolute;left:3360;top:5291;width:456;height:159" coordorigin="3360,5291" coordsize="456,159" path="m3808,5313l3765,5313,3775,5315,3782,5320,3787,5330,3787,5339,3815,5339,3813,5322,3808,5313xe" filled="true" fillcolor="#000000" stroked="false">
                <v:path arrowok="t"/>
                <v:fill type="solid"/>
              </v:shape>
              <v:shape style="position:absolute;left:4130;top:4612;width:2900;height:751" type="#_x0000_t75" stroked="false">
                <v:imagedata r:id="rId100" o:title=""/>
              </v:shape>
            </v:group>
            <v:group style="position:absolute;left:6;top:4295;width:10034;height:2" coordorigin="6,4295" coordsize="10034,2">
              <v:shape style="position:absolute;left:6;top:4295;width:10034;height:2" coordorigin="6,4295" coordsize="10034,0" path="m6,4295l10040,4295e" filled="false" stroked="true" strokeweight=".579980pt" strokecolor="#000000">
                <v:path arrowok="t"/>
              </v:shape>
            </v:group>
            <v:group style="position:absolute;left:11;top:4300;width:2;height:1374" coordorigin="11,4300" coordsize="2,1374">
              <v:shape style="position:absolute;left:11;top:4300;width:2;height:1374" coordorigin="11,4300" coordsize="0,1374" path="m11,4300l11,5673e" filled="false" stroked="true" strokeweight=".580pt" strokecolor="#000000">
                <v:path arrowok="t"/>
              </v:shape>
            </v:group>
            <v:group style="position:absolute;left:6;top:5678;width:10034;height:2" coordorigin="6,5678" coordsize="10034,2">
              <v:shape style="position:absolute;left:6;top:5678;width:10034;height:2" coordorigin="6,5678" coordsize="10034,0" path="m6,5678l10040,5678e" filled="false" stroked="true" strokeweight=".58001pt" strokecolor="#000000">
                <v:path arrowok="t"/>
              </v:shape>
            </v:group>
            <v:group style="position:absolute;left:1091;top:4300;width:2;height:1374" coordorigin="1091,4300" coordsize="2,1374">
              <v:shape style="position:absolute;left:1091;top:4300;width:2;height:1374" coordorigin="1091,4300" coordsize="0,1374" path="m1091,4300l1091,5673e" filled="false" stroked="true" strokeweight=".580pt" strokecolor="#000000">
                <v:path arrowok="t"/>
              </v:shape>
            </v:group>
            <v:group style="position:absolute;left:1955;top:4300;width:2;height:1374" coordorigin="1955,4300" coordsize="2,1374">
              <v:shape style="position:absolute;left:1955;top:4300;width:2;height:1374" coordorigin="1955,4300" coordsize="0,1374" path="m1955,4300l1955,5673e" filled="false" stroked="true" strokeweight=".580pt" strokecolor="#000000">
                <v:path arrowok="t"/>
              </v:shape>
            </v:group>
            <v:group style="position:absolute;left:3088;top:4300;width:2;height:1374" coordorigin="3088,4300" coordsize="2,1374">
              <v:shape style="position:absolute;left:3088;top:4300;width:2;height:1374" coordorigin="3088,4300" coordsize="0,1374" path="m3088,4300l3088,5673e" filled="false" stroked="true" strokeweight=".580pt" strokecolor="#000000">
                <v:path arrowok="t"/>
              </v:shape>
            </v:group>
            <v:group style="position:absolute;left:4082;top:4300;width:2;height:1374" coordorigin="4082,4300" coordsize="2,1374">
              <v:shape style="position:absolute;left:4082;top:4300;width:2;height:1374" coordorigin="4082,4300" coordsize="0,1374" path="m4082,4300l4082,5673e" filled="false" stroked="true" strokeweight=".579980pt" strokecolor="#000000">
                <v:path arrowok="t"/>
              </v:shape>
            </v:group>
            <v:group style="position:absolute;left:5498;top:4300;width:2;height:1374" coordorigin="5498,4300" coordsize="2,1374">
              <v:shape style="position:absolute;left:5498;top:4300;width:2;height:1374" coordorigin="5498,4300" coordsize="0,1374" path="m5498,4300l5498,5673e" filled="false" stroked="true" strokeweight=".58001pt" strokecolor="#000000">
                <v:path arrowok="t"/>
              </v:shape>
            </v:group>
            <v:group style="position:absolute;left:7058;top:4300;width:2;height:1374" coordorigin="7058,4300" coordsize="2,1374">
              <v:shape style="position:absolute;left:7058;top:4300;width:2;height:1374" coordorigin="7058,4300" coordsize="0,1374" path="m7058,4300l7058,5673e" filled="false" stroked="true" strokeweight=".58001pt" strokecolor="#000000">
                <v:path arrowok="t"/>
              </v:shape>
            </v:group>
            <v:group style="position:absolute;left:10035;top:4300;width:2;height:1374" coordorigin="10035,4300" coordsize="2,1374">
              <v:shape style="position:absolute;left:10035;top:4300;width:2;height:1374" coordorigin="10035,4300" coordsize="0,1374" path="m10035,4300l10035,5673e" filled="false" stroked="true" strokeweight=".579980pt" strokecolor="#000000">
                <v:path arrowok="t"/>
              </v:shape>
              <v:shape style="position:absolute;left:11;top:1802;width:1081;height:1114" type="#_x0000_t202" filled="false" stroked="false">
                <v:textbox inset="0,0,0,0">
                  <w:txbxContent>
                    <w:p>
                      <w:pPr>
                        <w:tabs>
                          <w:tab w:pos="768" w:val="left" w:leader="none"/>
                        </w:tabs>
                        <w:spacing w:before="215"/>
                        <w:ind w:left="223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b/>
                          <w:sz w:val="28"/>
                          <w:u w:val="thick" w:color="00000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2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5pt;height:208.35pt;mso-position-horizontal-relative:char;mso-position-vertical-relative:line" coordorigin="0,0" coordsize="10073,4167">
            <v:shape style="position:absolute;left:0;top:0;width:10073;height:4166" type="#_x0000_t75" stroked="false">
              <v:imagedata r:id="rId101" o:title=""/>
            </v:shape>
            <v:shape style="position:absolute;left:158;top:118;width:2033;height:1944" type="#_x0000_t75" stroked="false">
              <v:imagedata r:id="rId102" o:title=""/>
            </v:shape>
            <v:shape style="position:absolute;left:190;top:2052;width:2054;height:1351" type="#_x0000_t75" stroked="false">
              <v:imagedata r:id="rId103" o:title=""/>
            </v:shape>
            <v:shape style="position:absolute;left:2598;top:626;width:6749;height:67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Commencez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par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>créer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le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document,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le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paramétrer selon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le</w:t>
                    </w:r>
                    <w:r>
                      <w:rPr>
                        <w:rFonts w:ascii="Calibri" w:hAnsi="Calibri"/>
                        <w:sz w:val="28"/>
                      </w:rPr>
                    </w:r>
                  </w:p>
                  <w:p>
                    <w:pPr>
                      <w:spacing w:line="337" w:lineRule="exact" w:before="49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tableau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ci-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dessus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et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3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de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suite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l’enregistrer.</w:t>
                    </w:r>
                    <w:r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r>
                  </w:p>
                </w:txbxContent>
              </v:textbox>
              <w10:wrap type="none"/>
            </v:shape>
            <v:shape style="position:absolute;left:401;top:2119;width:1630;height:1220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-2" w:right="0" w:firstLine="0"/>
                      <w:jc w:val="center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POUR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  <w:p>
                    <w:pPr>
                      <w:spacing w:line="450" w:lineRule="atLeast" w:before="1"/>
                      <w:ind w:left="-1" w:right="0" w:firstLine="0"/>
                      <w:jc w:val="center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z w:val="32"/>
                      </w:rPr>
                      <w:t>GAGNER</w:t>
                    </w:r>
                    <w:r>
                      <w:rPr>
                        <w:rFonts w:ascii="Calibri"/>
                        <w:b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DU</w:t>
                    </w:r>
                    <w:r>
                      <w:rPr>
                        <w:rFonts w:ascii="Calibri"/>
                        <w:b/>
                        <w:spacing w:val="19"/>
                        <w:w w:val="99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TEMPS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2598;top:1755;width:6621;height:622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Rédigez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votre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document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sans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vous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soucier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du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nombre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>de</w:t>
                    </w:r>
                    <w:r>
                      <w:rPr>
                        <w:rFonts w:ascii="Calibri" w:hAnsi="Calibri"/>
                        <w:sz w:val="28"/>
                      </w:rPr>
                    </w:r>
                  </w:p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pages.</w:t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2598;top:2779;width:615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Réglez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présentation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une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fois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le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 document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8"/>
                      </w:rPr>
                      <w:t>terminé.</w:t>
                    </w:r>
                    <w:r>
                      <w:rPr>
                        <w:rFonts w:ascii="Calibri" w:hAnsi="Calibri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2598;top:3463;width:551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Utilisez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les «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Fiches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d’aide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 à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l’outil numérique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»</w:t>
                    </w:r>
                    <w:r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00" w:right="4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9.4pt;height:37.8pt;mso-position-horizontal-relative:char;mso-position-vertical-relative:line" coordorigin="0,0" coordsize="9988,756">
            <v:group style="position:absolute;left:45;top:32;width:3090;height:694" coordorigin="45,32" coordsize="3090,694">
              <v:shape style="position:absolute;left:45;top:32;width:3090;height:694" coordorigin="45,32" coordsize="3090,694" path="m45,726l3135,726,3135,32,45,32,45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9926;height:2" coordorigin="31,725" coordsize="9926,2">
              <v:shape style="position:absolute;left:31;top:725;width:9926;height:2" coordorigin="31,725" coordsize="9926,0" path="m31,725l9957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9955;height:2" coordorigin="17,740" coordsize="9955,2">
              <v:shape style="position:absolute;left:17;top:740;width:9955;height:2" coordorigin="17,740" coordsize="9955,0" path="m17,740l9971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9957;top:32;width:2;height:694" coordorigin="9957,32" coordsize="2,694">
              <v:shape style="position:absolute;left:9957;top:32;width:2;height:694" coordorigin="9957,32" coordsize="0,694" path="m9957,32l9957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06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975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garde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et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sommaire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2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  <w:t>: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left="423" w:right="0"/>
        <w:jc w:val="left"/>
      </w:pPr>
      <w:r>
        <w:rPr>
          <w:spacing w:val="-1"/>
        </w:rPr>
        <w:t>Réaliser</w:t>
      </w:r>
      <w:r>
        <w:rPr/>
        <w:t> </w:t>
      </w:r>
      <w:r>
        <w:rPr>
          <w:spacing w:val="-2"/>
        </w:rPr>
        <w:t>une </w:t>
      </w:r>
      <w:r>
        <w:rPr>
          <w:spacing w:val="-1"/>
        </w:rPr>
        <w:t>couverture</w:t>
      </w:r>
      <w:r>
        <w:rPr>
          <w:spacing w:val="-2"/>
        </w:rPr>
        <w:t> </w:t>
      </w:r>
      <w:r>
        <w:rPr/>
        <w:t>à</w:t>
      </w:r>
      <w:r>
        <w:rPr>
          <w:spacing w:val="-1"/>
        </w:rPr>
        <w:t> </w:t>
      </w:r>
      <w:r>
        <w:rPr/>
        <w:t>votre</w:t>
      </w:r>
      <w:r>
        <w:rPr>
          <w:spacing w:val="-2"/>
        </w:rPr>
        <w:t> </w:t>
      </w:r>
      <w:r>
        <w:rPr>
          <w:spacing w:val="-1"/>
        </w:rPr>
        <w:t>dossier</w:t>
      </w:r>
      <w:r>
        <w:rPr/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sommaire sur deux</w:t>
      </w:r>
      <w:r>
        <w:rPr/>
        <w:t> </w:t>
      </w:r>
      <w:r>
        <w:rPr>
          <w:spacing w:val="-1"/>
        </w:rPr>
        <w:t>pages</w:t>
      </w:r>
      <w:r>
        <w:rPr/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recto.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261" w:val="left" w:leader="none"/>
                    </w:tabs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un</w:t>
      </w:r>
      <w:r>
        <w:rPr>
          <w:spacing w:val="-4"/>
        </w:rPr>
        <w:t> </w:t>
      </w:r>
      <w:r>
        <w:rPr>
          <w:spacing w:val="-1"/>
        </w:rPr>
        <w:t>poste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travail</w:t>
      </w:r>
      <w:r>
        <w:rPr>
          <w:spacing w:val="-2"/>
        </w:rPr>
        <w:t> </w:t>
      </w:r>
      <w:r>
        <w:rPr>
          <w:spacing w:val="-1"/>
        </w:rPr>
        <w:t>informatique,</w:t>
      </w:r>
      <w:r>
        <w:rPr>
          <w:spacing w:val="-2"/>
        </w:rPr>
        <w:t> le </w:t>
      </w:r>
      <w:r>
        <w:rPr/>
        <w:t>logiciel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3"/>
        </w:rPr>
        <w:t> </w:t>
      </w:r>
      <w:r>
        <w:rPr>
          <w:spacing w:val="-1"/>
        </w:rPr>
        <w:t>Office</w:t>
      </w:r>
      <w:r>
        <w:rPr>
          <w:spacing w:val="-5"/>
        </w:rPr>
        <w:t> </w:t>
      </w:r>
      <w:r>
        <w:rPr>
          <w:spacing w:val="-1"/>
        </w:rPr>
        <w:t>Writter</w:t>
      </w:r>
      <w:r>
        <w:rPr>
          <w:spacing w:val="-4"/>
        </w:rPr>
        <w:t> </w:t>
      </w:r>
      <w:r>
        <w:rPr/>
        <w:t>et</w:t>
      </w:r>
      <w:r>
        <w:rPr>
          <w:spacing w:val="-2"/>
        </w:rPr>
        <w:t> </w:t>
      </w:r>
      <w:r>
        <w:rPr>
          <w:spacing w:val="-1"/>
        </w:rPr>
        <w:t>internet,</w:t>
      </w:r>
      <w:r>
        <w:rPr/>
      </w: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/>
        <w:t>des</w:t>
      </w:r>
      <w:r>
        <w:rPr>
          <w:spacing w:val="-3"/>
        </w:rPr>
        <w:t> </w:t>
      </w:r>
      <w:r>
        <w:rPr>
          <w:spacing w:val="-1"/>
        </w:rPr>
        <w:t>fiches</w:t>
      </w:r>
      <w:r>
        <w:rPr>
          <w:spacing w:val="-3"/>
        </w:rPr>
        <w:t> </w:t>
      </w:r>
      <w:r>
        <w:rPr>
          <w:spacing w:val="-1"/>
        </w:rPr>
        <w:t>outils</w:t>
      </w:r>
      <w:r>
        <w:rPr>
          <w:spacing w:val="-3"/>
        </w:rPr>
        <w:t> </w:t>
      </w:r>
      <w:r>
        <w:rPr>
          <w:rFonts w:ascii="Calibri" w:hAnsi="Calibri" w:cs="Calibri" w:eastAsia="Calibri"/>
          <w:spacing w:val="-1"/>
        </w:rPr>
        <w:t>d’uti</w:t>
      </w:r>
      <w:r>
        <w:rPr>
          <w:spacing w:val="-1"/>
        </w:rPr>
        <w:t>lisation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1"/>
        </w:rPr>
        <w:t>traitement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texte.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présentation du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pacing w:val="3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 (voir</w:t>
      </w:r>
      <w:r>
        <w:rPr>
          <w:spacing w:val="2"/>
        </w:rPr>
        <w:t> </w:t>
      </w:r>
      <w:r>
        <w:rPr>
          <w:spacing w:val="-1"/>
        </w:rPr>
        <w:t>CFG/ dossier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écrire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6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/>
        <w:t>etc.),</w:t>
      </w:r>
      <w:r>
        <w:rPr/>
      </w: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5"/>
        </w:rPr>
        <w:t> </w:t>
      </w:r>
      <w:r>
        <w:rPr>
          <w:spacing w:val="-1"/>
        </w:rPr>
        <w:t>illustrations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pertinentes et</w:t>
      </w:r>
      <w:r>
        <w:rPr>
          <w:spacing w:val="-4"/>
        </w:rPr>
        <w:t> </w:t>
      </w:r>
      <w:r>
        <w:rPr>
          <w:spacing w:val="-1"/>
        </w:rPr>
        <w:t>légendées.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Contenu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du</w:t>
                  </w:r>
                  <w:r>
                    <w:rPr>
                      <w:rFonts w:asci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7550"/>
      </w:tblGrid>
      <w:tr>
        <w:trPr>
          <w:trHeight w:val="2648" w:hRule="exact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5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Page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garde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nom,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prénom,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date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naissance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âge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nom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adresse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collège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écrire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«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Epreuve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Certificat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Formation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Générale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»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écrire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«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Dossier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soutenance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l’oral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»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date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l’épreuve</w:t>
            </w:r>
          </w:p>
          <w:p>
            <w:pPr>
              <w:pStyle w:val="ListParagraph"/>
              <w:numPr>
                <w:ilvl w:val="0"/>
                <w:numId w:val="44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une</w:t>
            </w:r>
            <w:r>
              <w:rPr>
                <w:rFonts w:ascii="Calibri"/>
                <w:spacing w:val="-7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illustration</w:t>
            </w:r>
          </w:p>
        </w:tc>
      </w:tr>
      <w:tr>
        <w:trPr>
          <w:trHeight w:val="890" w:hRule="exact"/>
        </w:trPr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2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Sommaire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5"/>
              </w:numPr>
              <w:tabs>
                <w:tab w:pos="823" w:val="left" w:leader="none"/>
              </w:tabs>
              <w:spacing w:line="291" w:lineRule="exact" w:before="0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liste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titres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z w:val="24"/>
              </w:rPr>
              <w:t>des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pages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45"/>
              </w:numPr>
              <w:tabs>
                <w:tab w:pos="823" w:val="left" w:leader="none"/>
              </w:tabs>
              <w:spacing w:line="240" w:lineRule="auto" w:before="146" w:after="0"/>
              <w:ind w:left="822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numéro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page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associé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51" w:after="0"/>
        <w:ind w:left="860" w:right="520" w:hanging="360"/>
        <w:jc w:val="left"/>
      </w:pP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5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5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appelez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1"/>
        </w:rPr>
        <w:t>professeur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sauvegarde,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43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Enregistrez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-2"/>
        </w:rPr>
        <w:t> au</w:t>
      </w:r>
      <w:r>
        <w:rPr>
          <w:spacing w:val="-5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PDF.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090;height:694" coordorigin="48,32" coordsize="3090,694">
              <v:shape style="position:absolute;left:48;top:32;width:3090;height:694" coordorigin="48,32" coordsize="3090,694" path="m48,726l3137,726,3137,32,48,32,48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015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garde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et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sommaire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566"/>
        <w:gridCol w:w="4395"/>
        <w:gridCol w:w="958"/>
        <w:gridCol w:w="956"/>
        <w:gridCol w:w="958"/>
        <w:gridCol w:w="958"/>
      </w:tblGrid>
      <w:tr>
        <w:trPr>
          <w:trHeight w:val="578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53"/>
              <w:ind w:left="3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2"/>
                <w:sz w:val="28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ème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87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87"/>
              <w:ind w:left="194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DOSSIER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CFG</w:t>
            </w:r>
            <w:r>
              <w:rPr>
                <w:rFonts w:ascii="Calibri"/>
                <w:b/>
                <w:color w:val="FFFFFF"/>
                <w:sz w:val="28"/>
              </w:rPr>
              <w:t> :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page</w:t>
            </w:r>
            <w:r>
              <w:rPr>
                <w:rFonts w:ascii="Calibri"/>
                <w:b/>
                <w:color w:val="FFFFFF"/>
                <w:sz w:val="28"/>
              </w:rPr>
              <w:t> de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garde</w:t>
            </w:r>
            <w:r>
              <w:rPr>
                <w:rFonts w:ascii="Calibri"/>
                <w:b/>
                <w:color w:val="FFFFFF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et</w:t>
            </w:r>
            <w:r>
              <w:rPr>
                <w:rFonts w:ascii="Calibri"/>
                <w:b/>
                <w:color w:val="FFFFFF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sommaire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5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2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09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Ecrire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phrases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avec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mot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imposé</w:t>
            </w:r>
            <w:r>
              <w:rPr>
                <w:rFonts w:ascii="Calibri" w:hAnsi="Calibri"/>
                <w:sz w:val="22"/>
              </w:rPr>
              <w:t> en</w:t>
            </w:r>
            <w:r>
              <w:rPr>
                <w:rFonts w:ascii="Calibri" w:hAnsi="Calibri"/>
                <w:spacing w:val="2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respectant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l'orthographe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d'usage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2.5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Choisir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 document pour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illustrer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auto" w:before="113"/>
              <w:ind w:left="102" w:right="4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adapté</w:t>
            </w:r>
            <w:r>
              <w:rPr>
                <w:rFonts w:ascii="Calibri" w:hAnsi="Calibri"/>
                <w:sz w:val="22"/>
              </w:rPr>
              <w:t> 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disponible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auto" w:before="113"/>
              <w:ind w:left="102" w:right="4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Utiliser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périphérique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(ex: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clavier, imprimante,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appareil photo)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logiciels 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4" w:hRule="exact"/>
        </w:trPr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4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090;height:694" coordorigin="45,32" coordsize="3090,694">
              <v:shape style="position:absolute;left:45;top:32;width:3090;height:694" coordorigin="45,32" coordsize="3090,694" path="m45,726l3135,726,3135,32,45,32,45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798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profil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personnel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2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right="369" w:firstLine="283"/>
        <w:jc w:val="left"/>
      </w:pPr>
      <w:r>
        <w:rPr>
          <w:spacing w:val="-1"/>
        </w:rPr>
        <w:t>Réaliser</w:t>
      </w:r>
      <w:r>
        <w:rPr/>
        <w:t> </w:t>
      </w:r>
      <w:r>
        <w:rPr>
          <w:spacing w:val="-2"/>
        </w:rPr>
        <w:t>une </w:t>
      </w:r>
      <w:r>
        <w:rPr>
          <w:spacing w:val="-1"/>
        </w:rPr>
        <w:t>présentation</w:t>
      </w:r>
      <w:r>
        <w:rPr>
          <w:spacing w:val="-2"/>
        </w:rPr>
        <w:t> </w:t>
      </w:r>
      <w:r>
        <w:rPr>
          <w:spacing w:val="-1"/>
        </w:rPr>
        <w:t>personnelle</w:t>
      </w:r>
      <w:r>
        <w:rPr>
          <w:spacing w:val="-2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choix</w:t>
      </w:r>
      <w:r>
        <w:rPr/>
        <w:t> </w:t>
      </w:r>
      <w:r>
        <w:rPr>
          <w:spacing w:val="-1"/>
        </w:rPr>
        <w:t>par</w:t>
      </w:r>
      <w:r>
        <w:rPr/>
        <w:t> </w:t>
      </w:r>
      <w:r>
        <w:rPr>
          <w:spacing w:val="-1"/>
        </w:rPr>
        <w:t>texte,</w:t>
      </w:r>
      <w:r>
        <w:rPr>
          <w:spacing w:val="-2"/>
        </w:rPr>
        <w:t> </w:t>
      </w:r>
      <w:r>
        <w:rPr>
          <w:spacing w:val="-1"/>
        </w:rPr>
        <w:t>par</w:t>
      </w:r>
      <w:r>
        <w:rPr>
          <w:spacing w:val="3"/>
        </w:rPr>
        <w:t> </w:t>
      </w:r>
      <w:r>
        <w:rPr>
          <w:spacing w:val="-1"/>
        </w:rPr>
        <w:t>tableau,</w:t>
      </w:r>
      <w:r>
        <w:rPr>
          <w:spacing w:val="-2"/>
        </w:rPr>
        <w:t> </w:t>
      </w:r>
      <w:r>
        <w:rPr>
          <w:spacing w:val="-1"/>
        </w:rPr>
        <w:t>par</w:t>
      </w:r>
      <w:r>
        <w:rPr>
          <w:spacing w:val="63"/>
        </w:rPr>
        <w:t> </w:t>
      </w:r>
      <w:r>
        <w:rPr>
          <w:spacing w:val="-1"/>
        </w:rPr>
        <w:t>graphique...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261" w:val="left" w:leader="none"/>
                    </w:tabs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un</w:t>
      </w:r>
      <w:r>
        <w:rPr>
          <w:spacing w:val="-4"/>
        </w:rPr>
        <w:t> </w:t>
      </w:r>
      <w:r>
        <w:rPr>
          <w:spacing w:val="-1"/>
        </w:rPr>
        <w:t>poste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travail</w:t>
      </w:r>
      <w:r>
        <w:rPr>
          <w:spacing w:val="-2"/>
        </w:rPr>
        <w:t> </w:t>
      </w:r>
      <w:r>
        <w:rPr>
          <w:spacing w:val="-1"/>
        </w:rPr>
        <w:t>informatique,</w:t>
      </w:r>
      <w:r>
        <w:rPr>
          <w:spacing w:val="-2"/>
        </w:rPr>
        <w:t> le </w:t>
      </w:r>
      <w:r>
        <w:rPr/>
        <w:t>logiciel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3"/>
        </w:rPr>
        <w:t> </w:t>
      </w:r>
      <w:r>
        <w:rPr>
          <w:spacing w:val="-1"/>
        </w:rPr>
        <w:t>Office</w:t>
      </w:r>
      <w:r>
        <w:rPr>
          <w:spacing w:val="-5"/>
        </w:rPr>
        <w:t> </w:t>
      </w:r>
      <w:r>
        <w:rPr>
          <w:spacing w:val="-1"/>
        </w:rPr>
        <w:t>Writter</w:t>
      </w:r>
      <w:r>
        <w:rPr>
          <w:spacing w:val="-4"/>
        </w:rPr>
        <w:t> </w:t>
      </w:r>
      <w:r>
        <w:rPr/>
        <w:t>et</w:t>
      </w:r>
      <w:r>
        <w:rPr>
          <w:spacing w:val="-2"/>
        </w:rPr>
        <w:t> </w:t>
      </w:r>
      <w:r>
        <w:rPr>
          <w:spacing w:val="-1"/>
        </w:rPr>
        <w:t>internet,</w:t>
      </w:r>
      <w:r>
        <w:rPr/>
      </w: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/>
        <w:t>des</w:t>
      </w:r>
      <w:r>
        <w:rPr>
          <w:spacing w:val="-1"/>
        </w:rPr>
        <w:t> fiches outils </w:t>
      </w:r>
      <w:r>
        <w:rPr>
          <w:rFonts w:ascii="Calibri" w:hAnsi="Calibri" w:cs="Calibri" w:eastAsia="Calibri"/>
          <w:spacing w:val="-1"/>
        </w:rPr>
        <w:t>d’utilisation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traitement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te</w:t>
      </w:r>
      <w:r>
        <w:rPr/>
        <w:t>xte.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1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présentation du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pacing w:val="3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>
          <w:spacing w:val="-1"/>
        </w:rPr>
        <w:t>La</w:t>
      </w:r>
      <w:r>
        <w:rPr>
          <w:spacing w:val="-2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3"/>
        </w:rPr>
        <w:t> </w:t>
      </w:r>
      <w:r>
        <w:rPr/>
        <w:t>page</w:t>
      </w:r>
      <w:r>
        <w:rPr>
          <w:spacing w:val="-2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</w:t>
      </w:r>
      <w:r>
        <w:rPr>
          <w:spacing w:val="-2"/>
        </w:rPr>
        <w:t> </w:t>
      </w:r>
      <w:r>
        <w:rPr>
          <w:spacing w:val="-1"/>
        </w:rPr>
        <w:t>(voir</w:t>
      </w:r>
      <w:r>
        <w:rPr>
          <w:spacing w:val="1"/>
        </w:rPr>
        <w:t> </w:t>
      </w:r>
      <w:r>
        <w:rPr>
          <w:spacing w:val="-1"/>
        </w:rPr>
        <w:t>CFG/</w:t>
      </w:r>
      <w:r>
        <w:rPr>
          <w:spacing w:val="-2"/>
        </w:rPr>
        <w:t> </w:t>
      </w:r>
      <w:r>
        <w:rPr>
          <w:spacing w:val="-1"/>
        </w:rPr>
        <w:t>dossier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4"/>
        </w:rPr>
        <w:t> </w:t>
      </w:r>
      <w:r>
        <w:rPr/>
        <w:t>page</w:t>
      </w:r>
      <w:r>
        <w:rPr>
          <w:spacing w:val="-5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Ecrire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6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/>
        <w:t>etc.),</w:t>
      </w:r>
      <w:r>
        <w:rPr/>
      </w: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illustrations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pertinentes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légendées,</w:t>
      </w:r>
      <w:r>
        <w:rPr/>
      </w: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40" w:lineRule="auto" w:before="148" w:after="0"/>
        <w:ind w:left="860" w:right="0" w:hanging="360"/>
        <w:jc w:val="left"/>
      </w:pPr>
      <w:r>
        <w:rPr>
          <w:spacing w:val="-1"/>
        </w:rPr>
        <w:t>Le</w:t>
      </w:r>
      <w:r>
        <w:rPr>
          <w:spacing w:val="-2"/>
        </w:rPr>
        <w:t> </w:t>
      </w:r>
      <w:r>
        <w:rPr>
          <w:spacing w:val="-1"/>
        </w:rPr>
        <w:t>profil</w:t>
      </w:r>
      <w:r>
        <w:rPr>
          <w:spacing w:val="-4"/>
        </w:rPr>
        <w:t> </w:t>
      </w:r>
      <w:r>
        <w:rPr>
          <w:spacing w:val="-1"/>
        </w:rPr>
        <w:t>tient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>
          <w:spacing w:val="-1"/>
        </w:rPr>
        <w:t>une page.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Contenu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du</w:t>
                  </w:r>
                  <w:r>
                    <w:rPr>
                      <w:rFonts w:asci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361" w:lineRule="auto" w:before="51" w:after="0"/>
        <w:ind w:left="860" w:right="299" w:hanging="360"/>
        <w:jc w:val="left"/>
      </w:pPr>
      <w:r>
        <w:rPr>
          <w:spacing w:val="-1"/>
          <w:u w:val="single" w:color="000000"/>
        </w:rPr>
        <w:t>Sous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forme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1"/>
          <w:u w:val="single" w:color="000000"/>
        </w:rPr>
        <w:t> texte </w:t>
      </w:r>
      <w:r>
        <w:rPr>
          <w:spacing w:val="-1"/>
        </w:rPr>
      </w:r>
      <w:r>
        <w:rPr>
          <w:rFonts w:ascii="Calibri" w:hAnsi="Calibri" w:cs="Calibri" w:eastAsia="Calibri"/>
        </w:rPr>
        <w:t>: </w:t>
      </w:r>
      <w:r>
        <w:rPr>
          <w:rFonts w:ascii="Calibri" w:hAnsi="Calibri" w:cs="Calibri" w:eastAsia="Calibri"/>
          <w:spacing w:val="-1"/>
        </w:rPr>
        <w:t>Nom, prénom,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âge,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situation </w:t>
      </w:r>
      <w:r>
        <w:rPr>
          <w:rFonts w:ascii="Calibri" w:hAnsi="Calibri" w:cs="Calibri" w:eastAsia="Calibri"/>
        </w:rPr>
        <w:t>familiale,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"/>
        </w:rPr>
        <w:t> centres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d’intérêt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(passions,</w:t>
      </w:r>
      <w:r>
        <w:rPr>
          <w:rFonts w:ascii="Calibri" w:hAnsi="Calibri" w:cs="Calibri" w:eastAsia="Calibri"/>
          <w:spacing w:val="59"/>
        </w:rPr>
        <w:t> </w:t>
      </w:r>
      <w:r>
        <w:rPr>
          <w:spacing w:val="-1"/>
        </w:rPr>
        <w:t>passe-temps,</w:t>
      </w:r>
      <w:r>
        <w:rPr>
          <w:spacing w:val="-9"/>
        </w:rPr>
        <w:t> </w:t>
      </w:r>
      <w:r>
        <w:rPr>
          <w:spacing w:val="-1"/>
        </w:rPr>
        <w:t>sport,</w:t>
      </w:r>
      <w:r>
        <w:rPr>
          <w:spacing w:val="-7"/>
        </w:rPr>
        <w:t> </w:t>
      </w:r>
      <w:r>
        <w:rPr>
          <w:spacing w:val="-1"/>
        </w:rPr>
        <w:t>cinéma,</w:t>
      </w:r>
      <w:r>
        <w:rPr>
          <w:spacing w:val="-6"/>
        </w:rPr>
        <w:t> </w:t>
      </w:r>
      <w:r>
        <w:rPr>
          <w:spacing w:val="-1"/>
        </w:rPr>
        <w:t>musique,</w:t>
      </w:r>
      <w:r>
        <w:rPr>
          <w:spacing w:val="-9"/>
        </w:rPr>
        <w:t> </w:t>
      </w:r>
      <w:r>
        <w:rPr>
          <w:spacing w:val="-1"/>
        </w:rPr>
        <w:t>informatique,</w:t>
      </w:r>
      <w:r>
        <w:rPr>
          <w:spacing w:val="-6"/>
        </w:rPr>
        <w:t> </w:t>
      </w:r>
      <w:r>
        <w:rPr/>
        <w:t>voyage...).</w:t>
      </w:r>
    </w:p>
    <w:p>
      <w:pPr>
        <w:pStyle w:val="BodyText"/>
        <w:numPr>
          <w:ilvl w:val="0"/>
          <w:numId w:val="46"/>
        </w:numPr>
        <w:tabs>
          <w:tab w:pos="861" w:val="left" w:leader="none"/>
        </w:tabs>
        <w:spacing w:line="291" w:lineRule="exact" w:before="0" w:after="0"/>
        <w:ind w:left="860" w:right="0" w:hanging="360"/>
        <w:jc w:val="left"/>
      </w:pPr>
      <w:r>
        <w:rPr>
          <w:spacing w:val="-1"/>
          <w:u w:val="single" w:color="000000"/>
        </w:rPr>
        <w:t>Sous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forme</w:t>
      </w:r>
      <w:r>
        <w:rPr>
          <w:spacing w:val="-3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5"/>
          <w:u w:val="single" w:color="000000"/>
        </w:rPr>
        <w:t> </w:t>
      </w:r>
      <w:r>
        <w:rPr>
          <w:spacing w:val="-1"/>
          <w:u w:val="single" w:color="000000"/>
        </w:rPr>
        <w:t>portrait chinois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illustré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/>
        <w:t>:</w:t>
      </w:r>
      <w:r>
        <w:rPr>
          <w:spacing w:val="-2"/>
        </w:rPr>
        <w:t> </w:t>
      </w:r>
      <w:r>
        <w:rPr>
          <w:spacing w:val="-1"/>
        </w:rPr>
        <w:t>insérer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image légendée</w:t>
      </w:r>
      <w:r>
        <w:rPr>
          <w:spacing w:val="-2"/>
        </w:rPr>
        <w:t> </w:t>
      </w:r>
      <w:r>
        <w:rPr>
          <w:spacing w:val="-1"/>
        </w:rPr>
        <w:t>répondant aux</w:t>
      </w:r>
      <w:r>
        <w:rPr>
          <w:spacing w:val="-4"/>
        </w:rPr>
        <w:t> </w:t>
      </w:r>
      <w:r>
        <w:rPr>
          <w:spacing w:val="-1"/>
        </w:rPr>
        <w:t>questions</w:t>
      </w:r>
    </w:p>
    <w:p>
      <w:pPr>
        <w:pStyle w:val="BodyText"/>
        <w:spacing w:line="359" w:lineRule="auto"/>
        <w:ind w:right="369" w:firstLine="0"/>
        <w:jc w:val="left"/>
        <w:rPr>
          <w:rFonts w:ascii="Calibri" w:hAnsi="Calibri" w:cs="Calibri" w:eastAsia="Calibri"/>
        </w:rPr>
      </w:pPr>
      <w:r>
        <w:rPr/>
        <w:t>«</w:t>
      </w:r>
      <w:r>
        <w:rPr>
          <w:spacing w:val="-1"/>
        </w:rPr>
        <w:t> </w:t>
      </w:r>
      <w:r>
        <w:rPr>
          <w:rFonts w:ascii="Calibri" w:hAnsi="Calibri" w:cs="Calibri" w:eastAsia="Calibri"/>
        </w:rPr>
        <w:t>si j’étais…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je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serais…</w:t>
      </w:r>
      <w:r>
        <w:rPr>
          <w:rFonts w:ascii="Calibri" w:hAnsi="Calibri" w:cs="Calibri" w:eastAsia="Calibri"/>
        </w:rPr>
        <w:t> </w:t>
      </w:r>
      <w:r>
        <w:rPr>
          <w:spacing w:val="-1"/>
        </w:rPr>
        <w:t>».</w:t>
      </w:r>
      <w:r>
        <w:rPr>
          <w:spacing w:val="-4"/>
        </w:rPr>
        <w:t> </w:t>
      </w:r>
      <w:r>
        <w:rPr>
          <w:spacing w:val="-1"/>
        </w:rPr>
        <w:t>Sujets</w:t>
      </w:r>
      <w:r>
        <w:rPr>
          <w:spacing w:val="-2"/>
        </w:rPr>
        <w:t> </w:t>
      </w:r>
      <w:r>
        <w:rPr>
          <w:spacing w:val="-1"/>
        </w:rPr>
        <w:t>possibles</w:t>
      </w:r>
      <w:r>
        <w:rPr>
          <w:spacing w:val="3"/>
        </w:rPr>
        <w:t>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photo d’identité, passion, cinéma,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musique,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sport,</w:t>
      </w:r>
      <w:r>
        <w:rPr>
          <w:rFonts w:ascii="Calibri" w:hAnsi="Calibri" w:cs="Calibri" w:eastAsia="Calibri"/>
          <w:spacing w:val="81"/>
        </w:rPr>
        <w:t> </w:t>
      </w:r>
      <w:r>
        <w:rPr/>
        <w:t>lecture,</w:t>
      </w:r>
      <w:r>
        <w:rPr>
          <w:spacing w:val="-5"/>
        </w:rPr>
        <w:t> </w:t>
      </w:r>
      <w:r>
        <w:rPr>
          <w:spacing w:val="-1"/>
        </w:rPr>
        <w:t>art,</w:t>
      </w:r>
      <w:r>
        <w:rPr>
          <w:spacing w:val="-3"/>
        </w:rPr>
        <w:t> </w:t>
      </w:r>
      <w:r>
        <w:rPr>
          <w:spacing w:val="-1"/>
        </w:rPr>
        <w:t>informati</w:t>
      </w:r>
      <w:r>
        <w:rPr>
          <w:rFonts w:ascii="Calibri" w:hAnsi="Calibri" w:cs="Calibri" w:eastAsia="Calibri"/>
          <w:spacing w:val="-1"/>
        </w:rPr>
        <w:t>que,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animal,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objet,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vêtement…).</w:t>
      </w:r>
    </w:p>
    <w:p>
      <w:pPr>
        <w:spacing w:before="0"/>
        <w:ind w:left="1273" w:right="1356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z w:val="24"/>
          <w:szCs w:val="24"/>
        </w:rPr>
        <w:t>Par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exemple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l’image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du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blason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votre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club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foot</w:t>
      </w:r>
      <w:r>
        <w:rPr>
          <w:rFonts w:ascii="Calibri" w:hAnsi="Calibri" w:cs="Calibri" w:eastAsia="Calibri"/>
          <w:i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avec</w:t>
      </w:r>
      <w:r>
        <w:rPr>
          <w:rFonts w:ascii="Calibri" w:hAnsi="Calibri" w:cs="Calibri" w:eastAsia="Calibri"/>
          <w:i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en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légende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le</w:t>
      </w:r>
      <w:r>
        <w:rPr>
          <w:rFonts w:ascii="Calibri" w:hAnsi="Calibri" w:cs="Calibri" w:eastAsia="Calibri"/>
          <w:i/>
          <w:spacing w:val="71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nombre</w:t>
      </w:r>
      <w:r>
        <w:rPr>
          <w:rFonts w:ascii="Calibri" w:hAnsi="Calibri" w:cs="Calibri" w:eastAsia="Calibri"/>
          <w:i/>
          <w:spacing w:val="28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d’années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pratique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et</w:t>
      </w:r>
      <w:r>
        <w:rPr>
          <w:rFonts w:ascii="Calibri" w:hAnsi="Calibri" w:cs="Calibri" w:eastAsia="Calibri"/>
          <w:i/>
          <w:spacing w:val="30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votre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niveau</w:t>
      </w:r>
      <w:r>
        <w:rPr>
          <w:rFonts w:ascii="Calibri" w:hAnsi="Calibri" w:cs="Calibri" w:eastAsia="Calibri"/>
          <w:i/>
          <w:spacing w:val="26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pr</w:t>
      </w:r>
      <w:r>
        <w:rPr>
          <w:rFonts w:ascii="Calibri" w:hAnsi="Calibri" w:cs="Calibri" w:eastAsia="Calibri"/>
          <w:i/>
          <w:sz w:val="24"/>
          <w:szCs w:val="24"/>
        </w:rPr>
        <w:t>atique.</w:t>
      </w:r>
      <w:r>
        <w:rPr>
          <w:rFonts w:ascii="Calibri" w:hAnsi="Calibri" w:cs="Calibri" w:eastAsia="Calibri"/>
          <w:i/>
          <w:spacing w:val="2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La</w:t>
      </w:r>
      <w:r>
        <w:rPr>
          <w:rFonts w:ascii="Calibri" w:hAnsi="Calibri" w:cs="Calibri" w:eastAsia="Calibri"/>
          <w:i/>
          <w:spacing w:val="30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dimension</w:t>
      </w:r>
      <w:r>
        <w:rPr>
          <w:rFonts w:ascii="Calibri" w:hAnsi="Calibri" w:cs="Calibri" w:eastAsia="Calibri"/>
          <w:i/>
          <w:spacing w:val="3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des</w:t>
      </w:r>
      <w:r>
        <w:rPr>
          <w:rFonts w:ascii="Calibri" w:hAnsi="Calibri" w:cs="Calibri" w:eastAsia="Calibri"/>
          <w:i/>
          <w:spacing w:val="75"/>
          <w:w w:val="99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images correspond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à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la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place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 que prend</w:t>
      </w:r>
      <w:r>
        <w:rPr>
          <w:rFonts w:ascii="Calibri" w:hAnsi="Calibri" w:cs="Calibri" w:eastAsia="Calibri"/>
          <w:i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une activité</w:t>
      </w:r>
      <w:r>
        <w:rPr>
          <w:rFonts w:ascii="Calibri" w:hAnsi="Calibri" w:cs="Calibri" w:eastAsia="Calibri"/>
          <w:i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dans</w:t>
      </w:r>
      <w:r>
        <w:rPr>
          <w:rFonts w:ascii="Calibri" w:hAnsi="Calibri" w:cs="Calibri" w:eastAsia="Calibri"/>
          <w:i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votre</w:t>
      </w:r>
      <w:r>
        <w:rPr>
          <w:rFonts w:ascii="Calibri" w:hAnsi="Calibri" w:cs="Calibri" w:eastAsia="Calibri"/>
          <w:i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i/>
          <w:sz w:val="24"/>
          <w:szCs w:val="24"/>
        </w:rPr>
        <w:t>vie.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i/>
          <w:sz w:val="15"/>
          <w:szCs w:val="15"/>
        </w:rPr>
      </w:pPr>
    </w:p>
    <w:p>
      <w:pPr>
        <w:pStyle w:val="BodyText"/>
        <w:numPr>
          <w:ilvl w:val="0"/>
          <w:numId w:val="47"/>
        </w:numPr>
        <w:tabs>
          <w:tab w:pos="861" w:val="left" w:leader="none"/>
        </w:tabs>
        <w:spacing w:line="240" w:lineRule="auto" w:before="51" w:after="0"/>
        <w:ind w:left="860" w:right="540" w:hanging="360"/>
        <w:jc w:val="left"/>
      </w:pP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5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5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appelez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1"/>
        </w:rPr>
        <w:t>professeur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sauvegarde,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47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Enregistrez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-2"/>
        </w:rPr>
        <w:t> au</w:t>
      </w:r>
      <w:r>
        <w:rPr>
          <w:spacing w:val="-5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PDF.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2"/>
          <w:szCs w:val="12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090;height:694" coordorigin="48,32" coordsize="3090,694">
              <v:shape style="position:absolute;left:48;top:32;width:3090;height:694" coordorigin="48,32" coordsize="3090,694" path="m48,726l3137,726,3137,32,48,32,48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797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profil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personnel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566"/>
        <w:gridCol w:w="4395"/>
        <w:gridCol w:w="958"/>
        <w:gridCol w:w="956"/>
        <w:gridCol w:w="958"/>
        <w:gridCol w:w="958"/>
      </w:tblGrid>
      <w:tr>
        <w:trPr>
          <w:trHeight w:val="578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53"/>
              <w:ind w:left="3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2"/>
                <w:sz w:val="28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ème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87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87"/>
              <w:ind w:left="2601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DOSSIER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CFG</w:t>
            </w:r>
            <w:r>
              <w:rPr>
                <w:rFonts w:ascii="Calibri"/>
                <w:b/>
                <w:color w:val="FFFFFF"/>
                <w:sz w:val="28"/>
              </w:rPr>
              <w:t> :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profil</w:t>
            </w:r>
            <w:r>
              <w:rPr>
                <w:rFonts w:ascii="Calibri"/>
                <w:b/>
                <w:color w:val="FFFFFF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personnel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Produire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texte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cohérent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 </w:t>
            </w:r>
            <w:r>
              <w:rPr>
                <w:rFonts w:ascii="Calibri" w:hAnsi="Calibri"/>
                <w:spacing w:val="-1"/>
                <w:sz w:val="22"/>
              </w:rPr>
              <w:t>structuré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2.5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Choisir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 document pour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illustrer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0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Faire</w:t>
            </w:r>
            <w:r>
              <w:rPr>
                <w:rFonts w:ascii="Calibri" w:hAnsi="Calibri"/>
                <w:sz w:val="22"/>
              </w:rPr>
              <w:t> son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travail </w:t>
            </w:r>
            <w:r>
              <w:rPr>
                <w:rFonts w:ascii="Calibri" w:hAnsi="Calibri"/>
                <w:sz w:val="22"/>
              </w:rPr>
              <w:t>à la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maison,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son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temps</w:t>
            </w:r>
            <w:r>
              <w:rPr>
                <w:rFonts w:ascii="Calibri" w:hAnsi="Calibri"/>
                <w:spacing w:val="2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personnel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3"/>
              <w:ind w:left="102" w:right="31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consulte,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et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sélectionne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juste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l’information dont</w:t>
            </w:r>
            <w:r>
              <w:rPr>
                <w:rFonts w:ascii="Calibri" w:hAnsi="Calibri" w:cs="Calibri" w:eastAsia="Calibri"/>
                <w:spacing w:val="51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besoin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4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courant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(texte,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tableur...)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3"/>
              <w:ind w:left="102" w:right="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4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Utiliser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périphérique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(ex: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clavier, imprimante,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appareil photo)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d'un </w:t>
            </w:r>
            <w:r>
              <w:rPr>
                <w:rFonts w:ascii="Calibri" w:hAnsi="Calibri"/>
                <w:sz w:val="22"/>
              </w:rPr>
              <w:t>logiciel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5" w:hRule="exact"/>
        </w:trPr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7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0;width:3090;height:696" coordorigin="45,30" coordsize="3090,696">
              <v:shape style="position:absolute;left:45;top:30;width:3090;height:696" coordorigin="45,30" coordsize="3090,696" path="m45,726l3135,726,3135,30,45,30,45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912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1"/>
                          <w:sz w:val="32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ta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formation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2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right="299" w:firstLine="283"/>
        <w:jc w:val="left"/>
      </w:pPr>
      <w:r>
        <w:rPr>
          <w:rFonts w:ascii="Calibri" w:hAnsi="Calibri" w:cs="Calibri" w:eastAsia="Calibri"/>
          <w:spacing w:val="-1"/>
        </w:rPr>
        <w:t>Présenter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collège,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SEGPA,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"/>
        </w:rPr>
        <w:t> ateliers,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les</w:t>
      </w:r>
      <w:r>
        <w:rPr>
          <w:rFonts w:ascii="Calibri" w:hAnsi="Calibri" w:cs="Calibri" w:eastAsia="Calibri"/>
          <w:spacing w:val="-1"/>
        </w:rPr>
        <w:t> projets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l’année 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3ème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et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3"/>
        </w:rPr>
        <w:t> </w:t>
      </w:r>
      <w:r>
        <w:rPr>
          <w:spacing w:val="-1"/>
        </w:rPr>
        <w:t>4ème.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4.6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125" w:val="left" w:leader="none"/>
                    </w:tabs>
                    <w:spacing w:line="29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sz w:val="24"/>
                    </w:rPr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-6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4"/>
                    </w:rPr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un</w:t>
      </w:r>
      <w:r>
        <w:rPr>
          <w:spacing w:val="-4"/>
        </w:rPr>
        <w:t> </w:t>
      </w:r>
      <w:r>
        <w:rPr>
          <w:spacing w:val="-1"/>
        </w:rPr>
        <w:t>poste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travail</w:t>
      </w:r>
      <w:r>
        <w:rPr>
          <w:spacing w:val="-2"/>
        </w:rPr>
        <w:t> </w:t>
      </w:r>
      <w:r>
        <w:rPr>
          <w:spacing w:val="-1"/>
        </w:rPr>
        <w:t>informatique,</w:t>
      </w:r>
      <w:r>
        <w:rPr>
          <w:spacing w:val="-2"/>
        </w:rPr>
        <w:t> le </w:t>
      </w:r>
      <w:r>
        <w:rPr/>
        <w:t>logiciel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3"/>
        </w:rPr>
        <w:t> </w:t>
      </w:r>
      <w:r>
        <w:rPr>
          <w:spacing w:val="-1"/>
        </w:rPr>
        <w:t>Office</w:t>
      </w:r>
      <w:r>
        <w:rPr>
          <w:spacing w:val="-2"/>
        </w:rPr>
        <w:t> </w:t>
      </w:r>
      <w:r>
        <w:rPr>
          <w:spacing w:val="-1"/>
        </w:rPr>
        <w:t>Writter</w:t>
      </w:r>
      <w:r>
        <w:rPr>
          <w:spacing w:val="-4"/>
        </w:rPr>
        <w:t> </w:t>
      </w:r>
      <w:r>
        <w:rPr/>
        <w:t>et</w:t>
      </w:r>
      <w:r>
        <w:rPr>
          <w:spacing w:val="-2"/>
        </w:rPr>
        <w:t> </w:t>
      </w:r>
      <w:r>
        <w:rPr>
          <w:spacing w:val="-1"/>
        </w:rPr>
        <w:t>internet,</w:t>
      </w:r>
      <w:r>
        <w:rPr/>
      </w: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des </w:t>
      </w:r>
      <w:r>
        <w:rPr>
          <w:rFonts w:ascii="Calibri" w:hAnsi="Calibri" w:cs="Calibri" w:eastAsia="Calibri"/>
          <w:spacing w:val="-1"/>
        </w:rPr>
        <w:t>fiches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outil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d’utilisation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traitement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texte,</w:t>
      </w: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>
          <w:rFonts w:ascii="Calibri" w:hAnsi="Calibri" w:cs="Calibri" w:eastAsia="Calibri"/>
        </w:rPr>
        <w:t>le classeur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d’atelier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(présentation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SEGPA, rapports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TP,</w:t>
      </w:r>
      <w:r>
        <w:rPr>
          <w:rFonts w:ascii="Calibri" w:hAnsi="Calibri" w:cs="Calibri" w:eastAsia="Calibri"/>
          <w:spacing w:val="5"/>
        </w:rPr>
        <w:t> </w:t>
      </w:r>
      <w:r>
        <w:rPr>
          <w:spacing w:val="-1"/>
        </w:rPr>
        <w:t>etc.),</w:t>
      </w:r>
      <w:r>
        <w:rPr/>
      </w: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/>
        <w:t>un</w:t>
      </w:r>
      <w:r>
        <w:rPr>
          <w:spacing w:val="-5"/>
        </w:rPr>
        <w:t> </w:t>
      </w:r>
      <w:r>
        <w:rPr>
          <w:spacing w:val="-1"/>
        </w:rPr>
        <w:t>dossier</w:t>
      </w:r>
      <w:r>
        <w:rPr>
          <w:spacing w:val="-5"/>
        </w:rPr>
        <w:t> </w:t>
      </w:r>
      <w:r>
        <w:rPr>
          <w:spacing w:val="-1"/>
        </w:rPr>
        <w:t>numérique</w:t>
      </w:r>
      <w:r>
        <w:rPr>
          <w:spacing w:val="-5"/>
        </w:rPr>
        <w:t> </w:t>
      </w:r>
      <w:r>
        <w:rPr>
          <w:spacing w:val="-1"/>
        </w:rPr>
        <w:t>contenant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1"/>
        </w:rPr>
        <w:t>photos.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4.6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9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  <w:u w:val="thick" w:color="000000"/>
                    </w:rPr>
                    <w:t>Critères</w:t>
                  </w:r>
                  <w:r>
                    <w:rPr>
                      <w:rFonts w:ascii="Calibri" w:hAnsi="Calibri"/>
                      <w:b/>
                      <w:spacing w:val="-7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  <w:u w:val="thick" w:color="000000"/>
                    </w:rPr>
                    <w:t>présentation</w:t>
                  </w:r>
                  <w:r>
                    <w:rPr>
                      <w:rFonts w:ascii="Calibri" w:hAnsi="Calibri"/>
                      <w:b/>
                      <w:spacing w:val="-6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4"/>
                      <w:u w:val="thick" w:color="000000"/>
                    </w:rPr>
                    <w:t>du</w:t>
                  </w:r>
                  <w:r>
                    <w:rPr>
                      <w:rFonts w:ascii="Calibri" w:hAnsi="Calibri"/>
                      <w:b/>
                      <w:spacing w:val="-5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  <w:u w:val="thick" w:color="000000"/>
                    </w:rPr>
                    <w:t>document </w:t>
                  </w:r>
                  <w:r>
                    <w:rPr>
                      <w:rFonts w:ascii="Calibri" w:hAnsi="Calibri"/>
                      <w:b/>
                      <w:sz w:val="24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w w:val="99"/>
                      <w:sz w:val="24"/>
                    </w:rPr>
                  </w:r>
                  <w:r>
                    <w:rPr>
                      <w:rFonts w:ascii="Calibri" w:hAns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 (voir</w:t>
      </w:r>
      <w:r>
        <w:rPr>
          <w:spacing w:val="1"/>
        </w:rPr>
        <w:t> </w:t>
      </w:r>
      <w:r>
        <w:rPr>
          <w:spacing w:val="-1"/>
        </w:rPr>
        <w:t>CFG/ dossier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5"/>
        </w:rPr>
        <w:t> </w:t>
      </w:r>
      <w:r>
        <w:rPr/>
        <w:t>page</w:t>
      </w:r>
      <w:r>
        <w:rPr>
          <w:spacing w:val="-4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5"/>
        </w:rPr>
        <w:t> </w:t>
      </w:r>
      <w:r>
        <w:rPr>
          <w:spacing w:val="-1"/>
        </w:rPr>
        <w:t>illustrations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pertinentes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légendées,</w:t>
      </w:r>
      <w:r>
        <w:rPr/>
      </w: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écrire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5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/>
        <w:t>etc.).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4.6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9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w w:val="99"/>
                      <w:sz w:val="24"/>
                    </w:rPr>
                  </w:r>
                  <w:r>
                    <w:rPr>
                      <w:rFonts w:ascii="Calibri"/>
                      <w:b/>
                      <w:spacing w:val="-1"/>
                      <w:sz w:val="24"/>
                      <w:u w:val="thick" w:color="000000"/>
                    </w:rPr>
                    <w:t>Contenu</w:t>
                  </w:r>
                  <w:r>
                    <w:rPr>
                      <w:rFonts w:ascii="Calibri"/>
                      <w:b/>
                      <w:spacing w:val="-7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du</w:t>
                  </w:r>
                  <w:r>
                    <w:rPr>
                      <w:rFonts w:ascii="Calibri"/>
                      <w:b/>
                      <w:spacing w:val="-6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  <w:u w:val="thick" w:color="000000"/>
                    </w:rPr>
                    <w:t>document</w:t>
                  </w:r>
                  <w:r>
                    <w:rPr>
                      <w:rFonts w:ascii="Calibri"/>
                      <w:b/>
                      <w:spacing w:val="-5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w w:val="99"/>
                      <w:sz w:val="24"/>
                    </w:rPr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sz w:val="9"/>
          <w:szCs w:val="9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9386"/>
      </w:tblGrid>
      <w:tr>
        <w:trPr>
          <w:trHeight w:val="597" w:hRule="exact"/>
        </w:trPr>
        <w:tc>
          <w:tcPr>
            <w:tcW w:w="99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>
            <w:pPr>
              <w:pStyle w:val="TableParagraph"/>
              <w:spacing w:line="240" w:lineRule="auto"/>
              <w:ind w:left="102" w:right="607" w:firstLine="17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Répondez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au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brouillon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à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toutes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ces</w:t>
            </w:r>
            <w:r>
              <w:rPr>
                <w:rFonts w:ascii="Calibri" w:hAnsi="Calibri"/>
                <w:b/>
                <w:color w:val="FFFFFF"/>
                <w:spacing w:val="2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questions</w:t>
            </w:r>
            <w:r>
              <w:rPr>
                <w:rFonts w:ascii="Calibri" w:hAns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puis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rédigez</w:t>
            </w:r>
            <w:r>
              <w:rPr>
                <w:rFonts w:ascii="Calibri" w:hAnsi="Calibri"/>
                <w:b/>
                <w:color w:val="FFFFFF"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sous</w:t>
            </w:r>
            <w:r>
              <w:rPr>
                <w:rFonts w:ascii="Calibri" w:hAns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forme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de</w:t>
            </w:r>
            <w:r>
              <w:rPr>
                <w:rFonts w:ascii="Calibri" w:hAnsi="Calibri"/>
                <w:b/>
                <w:color w:val="FFFFFF"/>
                <w:spacing w:val="-6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texte</w:t>
            </w:r>
            <w:r>
              <w:rPr>
                <w:rFonts w:ascii="Calibri" w:hAnsi="Calibri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(ou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z w:val="24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fiche</w:t>
            </w:r>
            <w:r>
              <w:rPr>
                <w:rFonts w:ascii="Calibri" w:hAnsi="Calibri"/>
                <w:b/>
                <w:color w:val="FFFFFF"/>
                <w:spacing w:val="63"/>
                <w:sz w:val="24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>légende).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212" w:hRule="exact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  <w:textDirection w:val="btLr"/>
          </w:tcPr>
          <w:p>
            <w:pPr>
              <w:pStyle w:val="TableParagraph"/>
              <w:spacing w:line="240" w:lineRule="auto" w:before="139"/>
              <w:ind w:left="26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ATELIER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2" w:lineRule="exact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nom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exact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 la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fonction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l’atelier</w:t>
            </w:r>
          </w:p>
          <w:p>
            <w:pPr>
              <w:pStyle w:val="TableParagraph"/>
              <w:spacing w:line="247" w:lineRule="auto" w:before="9"/>
              <w:ind w:left="136" w:right="446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Les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lieux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où</w:t>
            </w:r>
            <w:r>
              <w:rPr>
                <w:rFonts w:ascii="Calibri" w:hAnsi="Calibri"/>
                <w:spacing w:val="-1"/>
                <w:sz w:val="24"/>
              </w:rPr>
              <w:t> vous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pouvez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être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amenés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travailler</w:t>
            </w:r>
            <w:r>
              <w:rPr>
                <w:rFonts w:ascii="Calibri" w:hAnsi="Calibri"/>
                <w:spacing w:val="39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Quel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est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votre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planning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?</w:t>
            </w:r>
          </w:p>
          <w:p>
            <w:pPr>
              <w:pStyle w:val="TableParagraph"/>
              <w:spacing w:line="292" w:lineRule="exact" w:before="2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Quel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est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l’intérêt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d’avoir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des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heures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d’enseignement</w:t>
            </w:r>
            <w:r>
              <w:rPr>
                <w:rFonts w:ascii="Calibri" w:hAnsi="Calibri" w:cs="Calibri" w:eastAsia="Calibri"/>
                <w:spacing w:val="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professionnel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?</w:t>
            </w:r>
          </w:p>
        </w:tc>
      </w:tr>
      <w:tr>
        <w:trPr>
          <w:trHeight w:val="1505" w:hRule="exact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  <w:textDirection w:val="btLr"/>
          </w:tcPr>
          <w:p>
            <w:pPr>
              <w:pStyle w:val="TableParagraph"/>
              <w:spacing w:line="240" w:lineRule="auto" w:before="139"/>
              <w:ind w:left="39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PROJETS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Donnez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z w:val="24"/>
              </w:rPr>
              <w:t>nom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du (des)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projet,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sa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fonction et son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but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40" w:lineRule="auto" w:before="9"/>
              <w:ind w:left="136" w:right="54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Qui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sont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acteurs,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responsables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ou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intervenants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(qui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réalise l'action,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qui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cela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concerne,</w:t>
            </w:r>
            <w:r>
              <w:rPr>
                <w:rFonts w:ascii="Calibri" w:hAnsi="Calibri"/>
                <w:spacing w:val="75"/>
                <w:w w:val="9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pour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qui,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avec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qui?)</w:t>
            </w:r>
          </w:p>
          <w:p>
            <w:pPr>
              <w:pStyle w:val="TableParagraph"/>
              <w:spacing w:line="240" w:lineRule="auto" w:before="9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Situez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l’année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donnez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durée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projet.</w:t>
            </w:r>
          </w:p>
          <w:p>
            <w:pPr>
              <w:pStyle w:val="TableParagraph"/>
              <w:spacing w:line="292" w:lineRule="exact" w:before="12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Citez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moyens,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outils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équipements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nécessaire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(méthodes,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ressources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utilisées,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sécurité)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373" w:hRule="exact"/>
        </w:trPr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  <w:textDirection w:val="btLr"/>
          </w:tcPr>
          <w:p>
            <w:pPr>
              <w:pStyle w:val="TableParagraph"/>
              <w:spacing w:line="240" w:lineRule="auto" w:before="139"/>
              <w:ind w:left="12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spacing w:val="-1"/>
                <w:sz w:val="20"/>
              </w:rPr>
              <w:t>CONCLUSION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1" w:lineRule="exact"/>
              <w:ind w:left="13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z w:val="24"/>
                <w:szCs w:val="24"/>
              </w:rPr>
              <w:t>Qu’est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-ce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que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vous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avez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appris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?</w:t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233" w:val="left" w:leader="none"/>
              </w:tabs>
              <w:spacing w:line="240" w:lineRule="auto" w:before="9" w:after="0"/>
              <w:ind w:left="102" w:right="438" w:firstLine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une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ou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plusieurs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compétences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particulières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portées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par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projet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(méthode,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organisation,</w:t>
            </w:r>
            <w:r>
              <w:rPr>
                <w:rFonts w:ascii="Calibri" w:hAnsi="Calibri" w:cs="Calibri" w:eastAsia="Calibri"/>
                <w:spacing w:val="8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savoirs, geste…)</w:t>
            </w:r>
          </w:p>
          <w:p>
            <w:pPr>
              <w:pStyle w:val="ListParagraph"/>
              <w:numPr>
                <w:ilvl w:val="0"/>
                <w:numId w:val="49"/>
              </w:numPr>
              <w:tabs>
                <w:tab w:pos="266" w:val="left" w:leader="none"/>
              </w:tabs>
              <w:spacing w:line="240" w:lineRule="auto" w:before="96" w:after="0"/>
              <w:ind w:left="265" w:right="0" w:hanging="129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une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attitude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professionnelle</w:t>
            </w:r>
          </w:p>
        </w:tc>
      </w:tr>
    </w:tbl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4.6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9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w w:val="99"/>
                      <w:sz w:val="24"/>
                    </w:rPr>
                  </w:r>
                  <w:r>
                    <w:rPr>
                      <w:rFonts w:ascii="Calibri"/>
                      <w:b/>
                      <w:spacing w:val="-1"/>
                      <w:sz w:val="24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pacing w:val="-12"/>
                      <w:sz w:val="2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w w:val="99"/>
                      <w:sz w:val="24"/>
                    </w:rPr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51" w:after="0"/>
        <w:ind w:left="860" w:right="540" w:hanging="360"/>
        <w:jc w:val="left"/>
      </w:pP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5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5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appelez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1"/>
        </w:rPr>
        <w:t>professeur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sauvegarde,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4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Enregistrez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-2"/>
        </w:rPr>
        <w:t> au</w:t>
      </w:r>
      <w:r>
        <w:rPr>
          <w:spacing w:val="-5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PDF.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0;width:3090;height:696" coordorigin="48,30" coordsize="3090,696">
              <v:shape style="position:absolute;left:48;top:30;width:3090;height:696" coordorigin="48,30" coordsize="3090,696" path="m48,726l3137,726,3137,30,48,30,48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912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ta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formation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566"/>
        <w:gridCol w:w="4395"/>
        <w:gridCol w:w="958"/>
        <w:gridCol w:w="956"/>
        <w:gridCol w:w="958"/>
        <w:gridCol w:w="958"/>
      </w:tblGrid>
      <w:tr>
        <w:trPr>
          <w:trHeight w:val="578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53"/>
              <w:ind w:left="3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2"/>
                <w:sz w:val="28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ème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87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87"/>
              <w:ind w:left="183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DOSSIER CFG</w:t>
            </w:r>
            <w:r>
              <w:rPr>
                <w:rFonts w:ascii="Calibri" w:hAnsi="Calibri"/>
                <w:b/>
                <w:color w:val="FFFFFF"/>
                <w:sz w:val="28"/>
              </w:rPr>
              <w:t> :</w:t>
            </w:r>
            <w:r>
              <w:rPr>
                <w:rFonts w:ascii="Calibri" w:hAns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présentation</w:t>
            </w:r>
            <w:r>
              <w:rPr>
                <w:rFonts w:ascii="Calibri" w:hAnsi="Calibri"/>
                <w:b/>
                <w:color w:val="FFFFFF"/>
                <w:sz w:val="28"/>
              </w:rPr>
              <w:t> de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2"/>
                <w:sz w:val="28"/>
              </w:rPr>
              <w:t>ta</w:t>
            </w:r>
            <w:r>
              <w:rPr>
                <w:rFonts w:ascii="Calibri" w:hAnsi="Calibri"/>
                <w:b/>
                <w:color w:val="FFFFFF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formation</w:t>
            </w:r>
            <w:r>
              <w:rPr>
                <w:rFonts w:ascii="Calibri" w:hAnsi="Calibri"/>
                <w:sz w:val="28"/>
              </w:rPr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Produire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texte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cohérent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 </w:t>
            </w:r>
            <w:r>
              <w:rPr>
                <w:rFonts w:ascii="Calibri" w:hAnsi="Calibri"/>
                <w:spacing w:val="-1"/>
                <w:sz w:val="22"/>
              </w:rPr>
              <w:t>structuré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2.5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Choisir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 document pour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illustrer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1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5.1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vocabulaire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technique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1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Structurer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écrit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grâce</w:t>
            </w:r>
            <w:r>
              <w:rPr>
                <w:rFonts w:ascii="Calibri" w:hAnsi="Calibri"/>
                <w:sz w:val="22"/>
              </w:rPr>
              <w:t> à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plan </w:t>
            </w:r>
            <w:r>
              <w:rPr>
                <w:rFonts w:ascii="Calibri" w:hAnsi="Calibri"/>
                <w:sz w:val="22"/>
              </w:rPr>
              <w:t>au </w:t>
            </w:r>
            <w:r>
              <w:rPr>
                <w:rFonts w:ascii="Calibri" w:hAnsi="Calibri"/>
                <w:spacing w:val="-1"/>
                <w:sz w:val="22"/>
              </w:rPr>
              <w:t>brouillon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4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courant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(texte,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tableur...)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1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3"/>
              <w:ind w:left="102" w:right="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49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Utiliser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périphérique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(ex:</w:t>
            </w:r>
            <w:r>
              <w:rPr>
                <w:rFonts w:ascii="Calibri" w:hAnsi="Calibri"/>
                <w:spacing w:val="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clavier, imprimante,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appareil photo)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d'un </w:t>
            </w:r>
            <w:r>
              <w:rPr>
                <w:rFonts w:ascii="Calibri" w:hAnsi="Calibri"/>
                <w:sz w:val="22"/>
              </w:rPr>
              <w:t>logiciel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7" w:hRule="exact"/>
        </w:trPr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7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0;width:3090;height:696" coordorigin="45,30" coordsize="3090,696">
              <v:shape style="position:absolute;left:45;top:30;width:3090;height:696" coordorigin="45,30" coordsize="3090,696" path="m45,726l3135,726,3135,30,45,30,45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265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des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stages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2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left="423" w:right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Rédiger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compte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rendu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détaillé d’un</w:t>
      </w:r>
      <w:r>
        <w:rPr>
          <w:rFonts w:ascii="Calibri" w:hAnsi="Calibri" w:cs="Calibri" w:eastAsia="Calibri"/>
        </w:rPr>
        <w:t> stage.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261" w:val="left" w:leader="none"/>
                    </w:tabs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un</w:t>
      </w:r>
      <w:r>
        <w:rPr>
          <w:spacing w:val="-4"/>
        </w:rPr>
        <w:t> </w:t>
      </w:r>
      <w:r>
        <w:rPr>
          <w:spacing w:val="-1"/>
        </w:rPr>
        <w:t>poste de</w:t>
      </w:r>
      <w:r>
        <w:rPr>
          <w:spacing w:val="-3"/>
        </w:rPr>
        <w:t> </w:t>
      </w:r>
      <w:r>
        <w:rPr/>
        <w:t>travail</w:t>
      </w:r>
      <w:r>
        <w:rPr>
          <w:spacing w:val="-3"/>
        </w:rPr>
        <w:t> </w:t>
      </w:r>
      <w:r>
        <w:rPr>
          <w:spacing w:val="-1"/>
        </w:rPr>
        <w:t>informatique,</w:t>
      </w:r>
      <w:r>
        <w:rPr>
          <w:spacing w:val="-2"/>
        </w:rPr>
        <w:t> le </w:t>
      </w:r>
      <w:r>
        <w:rPr/>
        <w:t>logiciel</w:t>
      </w:r>
      <w:r>
        <w:rPr>
          <w:spacing w:val="-4"/>
        </w:rPr>
        <w:t> </w:t>
      </w:r>
      <w:r>
        <w:rPr>
          <w:spacing w:val="-1"/>
        </w:rPr>
        <w:t>Open</w:t>
      </w:r>
      <w:r>
        <w:rPr>
          <w:spacing w:val="-4"/>
        </w:rPr>
        <w:t> </w:t>
      </w:r>
      <w:r>
        <w:rPr>
          <w:spacing w:val="-1"/>
        </w:rPr>
        <w:t>Office</w:t>
      </w:r>
      <w:r>
        <w:rPr>
          <w:spacing w:val="-4"/>
        </w:rPr>
        <w:t> </w:t>
      </w:r>
      <w:r>
        <w:rPr>
          <w:spacing w:val="-1"/>
        </w:rPr>
        <w:t>Writter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internet,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des </w:t>
      </w:r>
      <w:r>
        <w:rPr>
          <w:rFonts w:ascii="Calibri" w:hAnsi="Calibri" w:cs="Calibri" w:eastAsia="Calibri"/>
          <w:spacing w:val="-1"/>
        </w:rPr>
        <w:t>fiches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outil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d’utilisation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traitement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texte,</w:t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>
          <w:u w:val="single" w:color="000000"/>
        </w:rPr>
        <w:t>les</w:t>
      </w:r>
      <w:r>
        <w:rPr>
          <w:spacing w:val="-5"/>
          <w:u w:val="single" w:color="000000"/>
        </w:rPr>
        <w:t> </w:t>
      </w:r>
      <w:r>
        <w:rPr>
          <w:u w:val="single" w:color="000000"/>
        </w:rPr>
        <w:t>livrets</w:t>
      </w:r>
      <w:r>
        <w:rPr>
          <w:spacing w:val="-6"/>
          <w:u w:val="single" w:color="000000"/>
        </w:rPr>
        <w:t> </w:t>
      </w:r>
      <w:r>
        <w:rPr>
          <w:u w:val="single" w:color="000000"/>
        </w:rPr>
        <w:t>de</w:t>
      </w:r>
      <w:r>
        <w:rPr>
          <w:spacing w:val="-6"/>
          <w:u w:val="single" w:color="000000"/>
        </w:rPr>
        <w:t> </w:t>
      </w:r>
      <w:r>
        <w:rPr>
          <w:spacing w:val="-1"/>
          <w:u w:val="single" w:color="000000"/>
        </w:rPr>
        <w:t>stage.</w:t>
      </w:r>
      <w:r>
        <w:rPr>
          <w:w w:val="99"/>
        </w:rPr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présentation du</w:t>
                  </w:r>
                  <w:r>
                    <w:rPr>
                      <w:rFonts w:ascii="Calibri" w:hAnsi="Calibri"/>
                      <w:b/>
                      <w:spacing w:val="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 (voir</w:t>
      </w:r>
      <w:r>
        <w:rPr>
          <w:spacing w:val="2"/>
        </w:rPr>
        <w:t> </w:t>
      </w:r>
      <w:r>
        <w:rPr>
          <w:spacing w:val="-1"/>
        </w:rPr>
        <w:t>CFG/ dossier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5"/>
        </w:rPr>
        <w:t> </w:t>
      </w:r>
      <w:r>
        <w:rPr>
          <w:spacing w:val="-1"/>
        </w:rPr>
        <w:t>illustrations</w:t>
      </w:r>
      <w:r>
        <w:rPr>
          <w:spacing w:val="-5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pertinentes</w:t>
      </w:r>
      <w:r>
        <w:rPr>
          <w:spacing w:val="-5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>
          <w:spacing w:val="-1"/>
        </w:rPr>
        <w:t>légendées,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écrire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5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/>
        <w:t>etc.).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Contenu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du</w:t>
                  </w:r>
                  <w:r>
                    <w:rPr>
                      <w:rFonts w:asci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spacing w:after="0" w:line="240" w:lineRule="auto"/>
        <w:rPr>
          <w:rFonts w:ascii="Calibri" w:hAnsi="Calibri" w:cs="Calibri" w:eastAsia="Calibri"/>
          <w:sz w:val="5"/>
          <w:szCs w:val="5"/>
        </w:rPr>
        <w:sectPr>
          <w:pgSz w:w="11910" w:h="16840"/>
          <w:pgMar w:top="880" w:bottom="0" w:left="580" w:right="1040"/>
        </w:sect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durée</w:t>
      </w:r>
      <w:r>
        <w:rPr>
          <w:spacing w:val="-2"/>
        </w:rPr>
        <w:t> </w:t>
      </w:r>
      <w:r>
        <w:rPr>
          <w:spacing w:val="-1"/>
        </w:rPr>
        <w:t>du stage</w:t>
      </w:r>
      <w:r>
        <w:rPr>
          <w:spacing w:val="-3"/>
        </w:rPr>
        <w:t> 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u w:val="single" w:color="000000"/>
        </w:rPr>
        <w:t> </w:t>
      </w:r>
      <w:r>
        <w:rPr>
          <w:rFonts w:ascii="Calibri" w:hAnsi="Calibri"/>
        </w:rPr>
      </w:r>
    </w:p>
    <w:p>
      <w:pPr>
        <w:pStyle w:val="BodyText"/>
        <w:spacing w:line="240" w:lineRule="auto" w:before="51"/>
        <w:ind w:left="500" w:right="0" w:firstLine="0"/>
        <w:jc w:val="left"/>
      </w:pPr>
      <w:r>
        <w:rPr/>
        <w:br w:type="column"/>
      </w:r>
      <w:r>
        <w:rPr>
          <w:rFonts w:ascii="Calibri" w:hAnsi="Calibri" w:cs="Calibri" w:eastAsia="Calibri"/>
        </w:rPr>
        <w:t>semaines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du…………………………….au……………………………….….</w:t>
      </w:r>
      <w:r>
        <w:rPr/>
        <w:t>,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760" w:bottom="280" w:left="580" w:right="1040"/>
          <w:cols w:num="2" w:equalWidth="0">
            <w:col w:w="2547" w:space="400"/>
            <w:col w:w="7343"/>
          </w:cols>
        </w:sect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411" w:hanging="360"/>
        <w:jc w:val="left"/>
        <w:rPr>
          <w:rFonts w:ascii="Calibri" w:hAnsi="Calibri" w:cs="Calibri" w:eastAsia="Calibri"/>
        </w:rPr>
      </w:pPr>
      <w:r>
        <w:rPr>
          <w:spacing w:val="-1"/>
        </w:rPr>
        <w:t>l</w:t>
      </w:r>
      <w:r>
        <w:rPr>
          <w:rFonts w:ascii="Calibri" w:hAnsi="Calibri" w:cs="Calibri" w:eastAsia="Calibri"/>
          <w:spacing w:val="-1"/>
        </w:rPr>
        <w:t>’entreprise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nom,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lieu,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taille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(forme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juridique,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grandeur,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nombre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salarié,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chiffre d’affaire,</w:t>
      </w:r>
      <w:r>
        <w:rPr>
          <w:rFonts w:ascii="Calibri" w:hAnsi="Calibri" w:cs="Calibri" w:eastAsia="Calibri"/>
          <w:spacing w:val="87"/>
        </w:rPr>
        <w:t> </w:t>
      </w:r>
      <w:r>
        <w:rPr>
          <w:spacing w:val="-1"/>
        </w:rPr>
        <w:t>etc.),</w:t>
      </w:r>
      <w:r>
        <w:rPr>
          <w:spacing w:val="-2"/>
        </w:rPr>
        <w:t> </w:t>
      </w:r>
      <w:r>
        <w:rPr/>
        <w:t>le </w:t>
      </w:r>
      <w:r>
        <w:rPr>
          <w:spacing w:val="-1"/>
        </w:rPr>
        <w:t>domaine</w:t>
      </w:r>
      <w:r>
        <w:rPr>
          <w:spacing w:val="-2"/>
        </w:rPr>
        <w:t> </w:t>
      </w:r>
      <w:r>
        <w:rPr>
          <w:spacing w:val="-1"/>
        </w:rPr>
        <w:t>professionnel </w:t>
      </w:r>
      <w:r>
        <w:rPr/>
        <w:t>e</w:t>
      </w:r>
      <w:r>
        <w:rPr>
          <w:rFonts w:ascii="Calibri" w:hAnsi="Calibri" w:cs="Calibri" w:eastAsia="Calibri"/>
        </w:rPr>
        <w:t>t les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activités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l’entreprise,</w:t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2" w:after="0"/>
        <w:ind w:left="860" w:right="0" w:hanging="360"/>
        <w:jc w:val="left"/>
      </w:pPr>
      <w:r>
        <w:rPr>
          <w:spacing w:val="-1"/>
        </w:rPr>
        <w:t>planning</w:t>
      </w:r>
      <w:r>
        <w:rPr>
          <w:spacing w:val="-9"/>
        </w:rPr>
        <w:t> </w:t>
      </w:r>
      <w:r>
        <w:rPr>
          <w:spacing w:val="-1"/>
        </w:rPr>
        <w:t>jour/semaine,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/>
        <w:t>analyse</w:t>
      </w:r>
      <w:r>
        <w:rPr>
          <w:spacing w:val="-2"/>
        </w:rPr>
        <w:t> </w:t>
      </w:r>
      <w:r>
        <w:rPr>
          <w:spacing w:val="-1"/>
        </w:rPr>
        <w:t>du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1"/>
        </w:rPr>
        <w:t>métier (descriptif, qualités requises…)</w:t>
      </w:r>
      <w:r>
        <w:rPr>
          <w:spacing w:val="-1"/>
        </w:rPr>
        <w:t>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/>
        <w:t>liste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tâches</w:t>
      </w:r>
      <w:r>
        <w:rPr>
          <w:spacing w:val="-6"/>
        </w:rPr>
        <w:t> </w:t>
      </w:r>
      <w:r>
        <w:rPr>
          <w:spacing w:val="-1"/>
        </w:rPr>
        <w:t>professionnelles</w:t>
      </w:r>
      <w:r>
        <w:rPr>
          <w:spacing w:val="-5"/>
        </w:rPr>
        <w:t> </w:t>
      </w:r>
      <w:r>
        <w:rPr>
          <w:spacing w:val="-1"/>
        </w:rPr>
        <w:t>(pratiquées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>
          <w:spacing w:val="-1"/>
        </w:rPr>
        <w:t>observée),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>
          <w:spacing w:val="-1"/>
        </w:rPr>
        <w:t>réflexion</w:t>
      </w:r>
      <w:r>
        <w:rPr>
          <w:spacing w:val="-2"/>
        </w:rPr>
        <w:t> </w:t>
      </w:r>
      <w:r>
        <w:rPr>
          <w:spacing w:val="-1"/>
        </w:rPr>
        <w:t>sur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risques</w:t>
      </w:r>
      <w:r>
        <w:rPr>
          <w:spacing w:val="-4"/>
        </w:rPr>
        <w:t> </w:t>
      </w:r>
      <w:r>
        <w:rPr>
          <w:spacing w:val="-1"/>
        </w:rPr>
        <w:t>professionnels,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0" w:hanging="360"/>
        <w:jc w:val="left"/>
      </w:pPr>
      <w:r>
        <w:rPr>
          <w:spacing w:val="-1"/>
        </w:rPr>
        <w:t>réflexion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1"/>
        </w:rPr>
        <w:t>traitement</w:t>
      </w:r>
      <w:r>
        <w:rPr>
          <w:spacing w:val="-4"/>
        </w:rPr>
        <w:t> </w:t>
      </w:r>
      <w:r>
        <w:rPr/>
        <w:t>des</w:t>
      </w:r>
      <w:r>
        <w:rPr>
          <w:spacing w:val="-6"/>
        </w:rPr>
        <w:t> </w:t>
      </w:r>
      <w:r>
        <w:rPr/>
        <w:t>déchets,</w:t>
      </w:r>
      <w:r>
        <w:rPr/>
      </w: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120" w:after="0"/>
        <w:ind w:left="860" w:right="369" w:hanging="360"/>
        <w:jc w:val="left"/>
      </w:pPr>
      <w:r>
        <w:rPr>
          <w:spacing w:val="-1"/>
        </w:rPr>
        <w:t>conclusion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ce</w:t>
      </w:r>
      <w:r>
        <w:rPr>
          <w:spacing w:val="-4"/>
        </w:rPr>
        <w:t> </w:t>
      </w:r>
      <w:r>
        <w:rPr>
          <w:spacing w:val="-1"/>
        </w:rPr>
        <w:t>que ce</w:t>
      </w:r>
      <w:r>
        <w:rPr>
          <w:spacing w:val="-4"/>
        </w:rPr>
        <w:t> </w:t>
      </w:r>
      <w:r>
        <w:rPr>
          <w:spacing w:val="-1"/>
        </w:rPr>
        <w:t>stage </w:t>
      </w:r>
      <w:r>
        <w:rPr/>
        <w:t>vous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apporté,</w:t>
      </w:r>
      <w:r>
        <w:rPr>
          <w:spacing w:val="-4"/>
        </w:rPr>
        <w:t> </w:t>
      </w:r>
      <w:r>
        <w:rPr>
          <w:spacing w:val="-1"/>
        </w:rPr>
        <w:t>ce que vous</w:t>
      </w:r>
      <w:r>
        <w:rPr>
          <w:spacing w:val="-2"/>
        </w:rPr>
        <w:t> </w:t>
      </w:r>
      <w:r>
        <w:rPr>
          <w:spacing w:val="-1"/>
        </w:rPr>
        <w:t>avez appris</w:t>
      </w:r>
      <w:r>
        <w:rPr>
          <w:spacing w:val="-2"/>
        </w:rPr>
        <w:t> </w:t>
      </w:r>
      <w:r>
        <w:rPr>
          <w:spacing w:val="1"/>
        </w:rPr>
        <w:t>sur</w:t>
      </w:r>
      <w:r>
        <w:rPr>
          <w:spacing w:val="-1"/>
        </w:rPr>
        <w:t> votre</w:t>
      </w:r>
      <w:r>
        <w:rPr>
          <w:spacing w:val="-3"/>
        </w:rPr>
        <w:t> </w:t>
      </w:r>
      <w:r>
        <w:rPr>
          <w:spacing w:val="-1"/>
        </w:rPr>
        <w:t>personnalité</w:t>
      </w:r>
      <w:r>
        <w:rPr>
          <w:spacing w:val="-3"/>
        </w:rPr>
        <w:t> </w:t>
      </w:r>
      <w:r>
        <w:rPr/>
        <w:t>et</w:t>
      </w:r>
      <w:r>
        <w:rPr>
          <w:spacing w:val="65"/>
          <w:w w:val="99"/>
        </w:rPr>
        <w:t> </w:t>
      </w:r>
      <w:r>
        <w:rPr/>
        <w:t>vos </w:t>
      </w:r>
      <w:r>
        <w:rPr>
          <w:spacing w:val="-1"/>
        </w:rPr>
        <w:t>goû</w:t>
      </w:r>
      <w:r>
        <w:rPr>
          <w:rFonts w:ascii="Calibri" w:hAnsi="Calibri" w:cs="Calibri" w:eastAsia="Calibri"/>
          <w:spacing w:val="-1"/>
        </w:rPr>
        <w:t>ts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(mes préférences,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j’aime/je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n’aime </w:t>
      </w:r>
      <w:r>
        <w:rPr>
          <w:rFonts w:ascii="Calibri" w:hAnsi="Calibri" w:cs="Calibri" w:eastAsia="Calibri"/>
        </w:rPr>
        <w:t>pas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je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sais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faire,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je</w:t>
      </w:r>
      <w:r>
        <w:rPr>
          <w:rFonts w:ascii="Calibri" w:hAnsi="Calibri" w:cs="Calibri" w:eastAsia="Calibri"/>
          <w:spacing w:val="-1"/>
        </w:rPr>
        <w:t> refuse,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etc.</w:t>
      </w:r>
      <w:r>
        <w:rPr>
          <w:rFonts w:ascii="Calibri" w:hAnsi="Calibri" w:cs="Calibri" w:eastAsia="Calibri"/>
        </w:rPr>
        <w:t> pour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choisir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1"/>
        </w:rPr>
        <w:t>futur</w:t>
      </w:r>
      <w:r>
        <w:rPr>
          <w:spacing w:val="-11"/>
        </w:rPr>
        <w:t> </w:t>
      </w:r>
      <w:r>
        <w:rPr>
          <w:spacing w:val="-1"/>
        </w:rPr>
        <w:t>métier).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51" w:after="0"/>
        <w:ind w:left="860" w:right="540" w:hanging="360"/>
        <w:jc w:val="left"/>
      </w:pP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5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5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appelez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1"/>
        </w:rPr>
        <w:t>professeur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sauvegarde,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50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Enregistrez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-2"/>
        </w:rPr>
        <w:t> au</w:t>
      </w:r>
      <w:r>
        <w:rPr>
          <w:spacing w:val="-5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PDF.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0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0;width:3090;height:696" coordorigin="48,30" coordsize="3090,696">
              <v:shape style="position:absolute;left:48;top:30;width:3090;height:696" coordorigin="48,30" coordsize="3090,696" path="m48,726l3137,726,3137,30,48,30,48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264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présentation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des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stages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566"/>
        <w:gridCol w:w="4395"/>
        <w:gridCol w:w="958"/>
        <w:gridCol w:w="956"/>
        <w:gridCol w:w="958"/>
        <w:gridCol w:w="958"/>
      </w:tblGrid>
      <w:tr>
        <w:trPr>
          <w:trHeight w:val="576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51"/>
              <w:ind w:left="39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2"/>
                <w:sz w:val="28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8"/>
              </w:rPr>
              <w:t>ème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87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85"/>
              <w:ind w:left="214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DOSSIER</w:t>
            </w:r>
            <w:r>
              <w:rPr>
                <w:rFonts w:ascii="Calibri" w:hAns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CFG</w:t>
            </w:r>
            <w:r>
              <w:rPr>
                <w:rFonts w:ascii="Calibri" w:hAnsi="Calibri"/>
                <w:b/>
                <w:color w:val="FFFFFF"/>
                <w:sz w:val="28"/>
              </w:rPr>
              <w:t> :</w:t>
            </w:r>
            <w:r>
              <w:rPr>
                <w:rFonts w:ascii="Calibri" w:hAns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présentation</w:t>
            </w:r>
            <w:r>
              <w:rPr>
                <w:rFonts w:ascii="Calibri" w:hAnsi="Calibri"/>
                <w:b/>
                <w:color w:val="FFFFFF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des</w:t>
            </w:r>
            <w:r>
              <w:rPr>
                <w:rFonts w:ascii="Calibri" w:hAnsi="Calibri"/>
                <w:b/>
                <w:color w:val="FFFFFF"/>
                <w:sz w:val="28"/>
              </w:rPr>
              <w:t> </w:t>
            </w:r>
            <w:r>
              <w:rPr>
                <w:rFonts w:ascii="Calibri" w:hAnsi="Calibri"/>
                <w:b/>
                <w:color w:val="FFFFFF"/>
                <w:spacing w:val="-1"/>
                <w:sz w:val="28"/>
              </w:rPr>
              <w:t>stages</w:t>
            </w:r>
            <w:r>
              <w:rPr>
                <w:rFonts w:ascii="Calibri" w:hAnsi="Calibri"/>
                <w:sz w:val="28"/>
              </w:rPr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Produire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texte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cohérent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 </w:t>
            </w:r>
            <w:r>
              <w:rPr>
                <w:rFonts w:ascii="Calibri" w:hAnsi="Calibri"/>
                <w:spacing w:val="-1"/>
                <w:sz w:val="22"/>
              </w:rPr>
              <w:t>structuré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2.5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Choisir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 document pour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illustrer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5.1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vocabulaire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technique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Structurer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écrit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grâce</w:t>
            </w:r>
            <w:r>
              <w:rPr>
                <w:rFonts w:ascii="Calibri" w:hAnsi="Calibri"/>
                <w:sz w:val="22"/>
              </w:rPr>
              <w:t> à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plan </w:t>
            </w:r>
            <w:r>
              <w:rPr>
                <w:rFonts w:ascii="Calibri" w:hAnsi="Calibri"/>
                <w:sz w:val="22"/>
              </w:rPr>
              <w:t>au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brouillon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auto" w:before="113"/>
              <w:ind w:left="102" w:right="4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courant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(texte,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tableur...)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9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47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auto" w:before="113"/>
              <w:ind w:left="102" w:right="49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Utiliser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périphérique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(ex: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clavier, imprimante,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appareil photo)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d'un </w:t>
            </w:r>
            <w:r>
              <w:rPr>
                <w:rFonts w:ascii="Calibri" w:hAnsi="Calibri"/>
                <w:sz w:val="22"/>
              </w:rPr>
              <w:t>logiciel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5" w:hRule="exact"/>
        </w:trPr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5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0;width:3090;height:696" coordorigin="45,30" coordsize="3090,696">
              <v:shape style="position:absolute;left:45;top:30;width:3090;height:696" coordorigin="45,30" coordsize="3090,696" path="m45,726l3135,726,3135,30,45,30,45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534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"/>
                          <w:sz w:val="32"/>
                          <w:szCs w:val="32"/>
                        </w:rPr>
                        <w:t>Dossier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projet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d’orientation</w:t>
                      </w:r>
                      <w:r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2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pStyle w:val="Heading4"/>
        <w:spacing w:line="240" w:lineRule="auto" w:before="44"/>
        <w:ind w:left="220" w:right="211" w:firstLine="283"/>
        <w:jc w:val="left"/>
      </w:pPr>
      <w:r>
        <w:rPr>
          <w:rFonts w:ascii="Calibri" w:hAnsi="Calibri" w:cs="Calibri" w:eastAsia="Calibri"/>
          <w:spacing w:val="-2"/>
        </w:rPr>
        <w:t>Chacun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doit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définir </w:t>
      </w: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plan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personnel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d’orientation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après</w:t>
      </w:r>
      <w:r>
        <w:rPr>
          <w:rFonts w:ascii="Calibri" w:hAnsi="Calibri" w:cs="Calibri" w:eastAsia="Calibri"/>
        </w:rPr>
        <w:t> la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3ème. Ce</w:t>
      </w:r>
      <w:r>
        <w:rPr>
          <w:spacing w:val="-2"/>
        </w:rPr>
        <w:t> </w:t>
      </w:r>
      <w:r>
        <w:rPr>
          <w:spacing w:val="-1"/>
        </w:rPr>
        <w:t>plan</w:t>
      </w:r>
      <w:r>
        <w:rPr/>
        <w:t> </w:t>
      </w:r>
      <w:r>
        <w:rPr>
          <w:spacing w:val="-2"/>
        </w:rPr>
        <w:t>montre</w:t>
      </w:r>
      <w:r>
        <w:rPr>
          <w:spacing w:val="78"/>
        </w:rPr>
        <w:t> </w:t>
      </w:r>
      <w:r>
        <w:rPr>
          <w:spacing w:val="-2"/>
        </w:rPr>
        <w:t>que </w:t>
      </w:r>
      <w:r>
        <w:rPr>
          <w:spacing w:val="-1"/>
        </w:rPr>
        <w:t>vous</w:t>
      </w:r>
      <w:r>
        <w:rPr/>
        <w:t> </w:t>
      </w:r>
      <w:r>
        <w:rPr>
          <w:spacing w:val="-1"/>
        </w:rPr>
        <w:t>avez</w:t>
      </w:r>
      <w:r>
        <w:rPr>
          <w:spacing w:val="-2"/>
        </w:rPr>
        <w:t> </w:t>
      </w:r>
      <w:r>
        <w:rPr>
          <w:spacing w:val="-1"/>
        </w:rPr>
        <w:t>fait</w:t>
      </w:r>
      <w:r>
        <w:rPr>
          <w:spacing w:val="-2"/>
        </w:rPr>
        <w:t> </w:t>
      </w:r>
      <w:r>
        <w:rPr>
          <w:spacing w:val="-1"/>
        </w:rPr>
        <w:t>des</w:t>
      </w:r>
      <w:r>
        <w:rPr/>
        <w:t> </w:t>
      </w:r>
      <w:r>
        <w:rPr>
          <w:spacing w:val="-1"/>
        </w:rPr>
        <w:t>recherches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termes d’information </w:t>
      </w:r>
      <w:r>
        <w:rPr>
          <w:rFonts w:ascii="Calibri" w:hAnsi="Calibri" w:cs="Calibri" w:eastAsia="Calibri"/>
        </w:rPr>
        <w:t>et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d’organisation autour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1"/>
        </w:rPr>
        <w:t> </w:t>
      </w:r>
      <w:r>
        <w:rPr>
          <w:spacing w:val="-1"/>
        </w:rPr>
        <w:t>ce</w:t>
      </w:r>
      <w:r>
        <w:rPr>
          <w:spacing w:val="-2"/>
        </w:rPr>
        <w:t> </w:t>
      </w:r>
      <w:r>
        <w:rPr>
          <w:spacing w:val="-1"/>
        </w:rPr>
        <w:t>projet.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261" w:val="left" w:leader="none"/>
                    </w:tabs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51" w:after="0"/>
        <w:ind w:left="940" w:right="0" w:hanging="360"/>
        <w:jc w:val="left"/>
      </w:pPr>
      <w:r>
        <w:rPr/>
        <w:t>un</w:t>
      </w:r>
      <w:r>
        <w:rPr>
          <w:spacing w:val="-4"/>
        </w:rPr>
        <w:t> </w:t>
      </w:r>
      <w:r>
        <w:rPr>
          <w:spacing w:val="-1"/>
        </w:rPr>
        <w:t>poste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travail</w:t>
      </w:r>
      <w:r>
        <w:rPr>
          <w:spacing w:val="-2"/>
        </w:rPr>
        <w:t> </w:t>
      </w:r>
      <w:r>
        <w:rPr>
          <w:spacing w:val="-1"/>
        </w:rPr>
        <w:t>informatique,</w:t>
      </w:r>
      <w:r>
        <w:rPr>
          <w:spacing w:val="-2"/>
        </w:rPr>
        <w:t> le </w:t>
      </w:r>
      <w:r>
        <w:rPr/>
        <w:t>logiciel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3"/>
        </w:rPr>
        <w:t> </w:t>
      </w:r>
      <w:r>
        <w:rPr>
          <w:spacing w:val="-1"/>
        </w:rPr>
        <w:t>Office</w:t>
      </w:r>
      <w:r>
        <w:rPr>
          <w:spacing w:val="-5"/>
        </w:rPr>
        <w:t> </w:t>
      </w:r>
      <w:r>
        <w:rPr>
          <w:spacing w:val="-1"/>
        </w:rPr>
        <w:t>Writter</w:t>
      </w:r>
      <w:r>
        <w:rPr>
          <w:spacing w:val="-4"/>
        </w:rPr>
        <w:t> </w:t>
      </w:r>
      <w:r>
        <w:rPr/>
        <w:t>et</w:t>
      </w:r>
      <w:r>
        <w:rPr>
          <w:spacing w:val="-2"/>
        </w:rPr>
        <w:t> </w:t>
      </w:r>
      <w:r>
        <w:rPr>
          <w:spacing w:val="-1"/>
        </w:rPr>
        <w:t>internet,</w:t>
      </w:r>
      <w:r>
        <w:rPr/>
      </w: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120" w:after="0"/>
        <w:ind w:left="940" w:right="0" w:hanging="360"/>
        <w:jc w:val="left"/>
      </w:pPr>
      <w:r>
        <w:rPr>
          <w:rFonts w:ascii="Calibri" w:hAnsi="Calibri" w:cs="Calibri" w:eastAsia="Calibri"/>
        </w:rPr>
        <w:t>un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dossier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l’utilisation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du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site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ONISEP</w:t>
      </w:r>
      <w:r>
        <w:rPr/>
        <w:t>,</w:t>
      </w:r>
      <w:r>
        <w:rPr/>
      </w: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120" w:after="0"/>
        <w:ind w:left="940" w:right="0" w:hanging="360"/>
        <w:jc w:val="left"/>
      </w:pPr>
      <w:r>
        <w:rPr/>
        <w:t>une</w:t>
      </w:r>
      <w:r>
        <w:rPr>
          <w:spacing w:val="-5"/>
        </w:rPr>
        <w:t> </w:t>
      </w:r>
      <w:r>
        <w:rPr>
          <w:spacing w:val="-1"/>
        </w:rPr>
        <w:t>fiche</w:t>
      </w:r>
      <w:r>
        <w:rPr>
          <w:spacing w:val="-5"/>
        </w:rPr>
        <w:t> </w:t>
      </w:r>
      <w:r>
        <w:rPr>
          <w:spacing w:val="-1"/>
        </w:rPr>
        <w:t>synthèse</w:t>
      </w:r>
      <w:r>
        <w:rPr>
          <w:spacing w:val="-3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>
          <w:spacing w:val="-1"/>
        </w:rPr>
        <w:t>les</w:t>
      </w:r>
      <w:r>
        <w:rPr>
          <w:spacing w:val="-3"/>
        </w:rPr>
        <w:t> </w:t>
      </w:r>
      <w:r>
        <w:rPr/>
        <w:t>voies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3"/>
        </w:rPr>
        <w:t> </w:t>
      </w:r>
      <w:r>
        <w:rPr>
          <w:spacing w:val="-1"/>
        </w:rPr>
        <w:t>formation</w:t>
      </w:r>
      <w:r>
        <w:rPr>
          <w:spacing w:val="-4"/>
        </w:rPr>
        <w:t> </w:t>
      </w:r>
      <w:r>
        <w:rPr>
          <w:spacing w:val="-1"/>
        </w:rPr>
        <w:t>après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3ème</w:t>
      </w:r>
      <w:r>
        <w:rPr>
          <w:spacing w:val="-2"/>
        </w:rPr>
        <w:t> </w:t>
      </w:r>
      <w:r>
        <w:rPr>
          <w:spacing w:val="-1"/>
        </w:rPr>
        <w:t>SEGPA,</w:t>
      </w:r>
      <w:r>
        <w:rPr/>
      </w: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120" w:after="0"/>
        <w:ind w:left="940" w:right="0" w:hanging="360"/>
        <w:jc w:val="left"/>
        <w:rPr>
          <w:rFonts w:ascii="Calibri" w:hAnsi="Calibri" w:cs="Calibri" w:eastAsia="Calibri"/>
        </w:rPr>
      </w:pPr>
      <w:r>
        <w:rPr/>
        <w:t>des</w:t>
      </w:r>
      <w:r>
        <w:rPr>
          <w:spacing w:val="-1"/>
        </w:rPr>
        <w:t> fiches</w:t>
      </w:r>
      <w:r>
        <w:rPr/>
        <w:t> </w:t>
      </w:r>
      <w:r>
        <w:rPr>
          <w:rFonts w:ascii="Calibri" w:hAnsi="Calibri" w:cs="Calibri" w:eastAsia="Calibri"/>
          <w:spacing w:val="-1"/>
        </w:rPr>
        <w:t>outil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d’utilisation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traitement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texte.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présentation du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pacing w:val="3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51" w:after="0"/>
        <w:ind w:left="940" w:right="0" w:hanging="360"/>
        <w:jc w:val="left"/>
      </w:pPr>
      <w:r>
        <w:rPr>
          <w:spacing w:val="-1"/>
        </w:rPr>
        <w:t>La</w:t>
      </w:r>
      <w:r>
        <w:rPr>
          <w:spacing w:val="-2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3"/>
        </w:rPr>
        <w:t> </w:t>
      </w:r>
      <w:r>
        <w:rPr/>
        <w:t>page</w:t>
      </w:r>
      <w:r>
        <w:rPr>
          <w:spacing w:val="-2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</w:t>
      </w:r>
      <w:r>
        <w:rPr>
          <w:spacing w:val="-2"/>
        </w:rPr>
        <w:t> </w:t>
      </w:r>
      <w:r>
        <w:rPr>
          <w:spacing w:val="-1"/>
        </w:rPr>
        <w:t>(voir</w:t>
      </w:r>
      <w:r>
        <w:rPr>
          <w:spacing w:val="3"/>
        </w:rPr>
        <w:t> </w:t>
      </w:r>
      <w:r>
        <w:rPr>
          <w:spacing w:val="-1"/>
        </w:rPr>
        <w:t>CFG/ dossier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3"/>
        </w:rPr>
        <w:t> </w:t>
      </w:r>
      <w:r>
        <w:rPr/>
        <w:t>page</w:t>
      </w:r>
      <w:r>
        <w:rPr>
          <w:spacing w:val="-5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146" w:after="0"/>
        <w:ind w:left="940" w:right="0" w:hanging="360"/>
        <w:jc w:val="left"/>
      </w:pPr>
      <w:r>
        <w:rPr>
          <w:spacing w:val="-1"/>
        </w:rPr>
        <w:t>Les</w:t>
      </w:r>
      <w:r>
        <w:rPr>
          <w:spacing w:val="-4"/>
        </w:rPr>
        <w:t> </w:t>
      </w:r>
      <w:r>
        <w:rPr>
          <w:spacing w:val="-1"/>
        </w:rPr>
        <w:t>illustrations</w:t>
      </w:r>
      <w:r>
        <w:rPr>
          <w:spacing w:val="-4"/>
        </w:rPr>
        <w:t> </w:t>
      </w:r>
      <w:r>
        <w:rPr>
          <w:spacing w:val="-1"/>
        </w:rPr>
        <w:t>sont</w:t>
      </w:r>
      <w:r>
        <w:rPr>
          <w:spacing w:val="-5"/>
        </w:rPr>
        <w:t> </w:t>
      </w:r>
      <w:r>
        <w:rPr>
          <w:spacing w:val="-1"/>
        </w:rPr>
        <w:t>pertinentes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légendées,</w:t>
      </w:r>
      <w:r>
        <w:rPr/>
      </w:r>
    </w:p>
    <w:p>
      <w:pPr>
        <w:pStyle w:val="BodyText"/>
        <w:numPr>
          <w:ilvl w:val="0"/>
          <w:numId w:val="51"/>
        </w:numPr>
        <w:tabs>
          <w:tab w:pos="941" w:val="left" w:leader="none"/>
        </w:tabs>
        <w:spacing w:line="240" w:lineRule="auto" w:before="146" w:after="0"/>
        <w:ind w:left="940" w:right="0" w:hanging="360"/>
        <w:jc w:val="left"/>
      </w:pPr>
      <w:r>
        <w:rPr>
          <w:spacing w:val="-1"/>
        </w:rPr>
        <w:t>Ecrire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1"/>
        </w:rPr>
        <w:t> 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5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>
          <w:spacing w:val="-1"/>
        </w:rPr>
        <w:t>etc.).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Contenu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du</w:t>
                  </w:r>
                  <w:r>
                    <w:rPr>
                      <w:rFonts w:asci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3"/>
          <w:szCs w:val="13"/>
        </w:rPr>
      </w:pPr>
    </w:p>
    <w:tbl>
      <w:tblPr>
        <w:tblW w:w="0" w:type="auto"/>
        <w:jc w:val="left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187"/>
        <w:gridCol w:w="7190"/>
      </w:tblGrid>
      <w:tr>
        <w:trPr>
          <w:trHeight w:val="498" w:hRule="exact"/>
        </w:trPr>
        <w:tc>
          <w:tcPr>
            <w:tcW w:w="6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3" w:space="0" w:color="000000"/>
            </w:tcBorders>
            <w:shd w:val="clear" w:color="auto" w:fill="D99493"/>
            <w:textDirection w:val="btLr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</w:rPr>
              <w:t>Métier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2187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240" w:lineRule="auto" w:before="92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Projet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métier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190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 w:before="92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ex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peintre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bâtiment,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agent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polyvalent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restauration,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etc.</w:t>
            </w:r>
          </w:p>
        </w:tc>
      </w:tr>
      <w:tr>
        <w:trPr>
          <w:trHeight w:val="424" w:hRule="exact"/>
        </w:trPr>
        <w:tc>
          <w:tcPr>
            <w:tcW w:w="658" w:type="dxa"/>
            <w:vMerge/>
            <w:tcBorders>
              <w:left w:val="single" w:sz="12" w:space="0" w:color="000000"/>
              <w:bottom w:val="single" w:sz="13" w:space="0" w:color="000000"/>
              <w:right w:val="single" w:sz="3" w:space="0" w:color="000000"/>
            </w:tcBorders>
            <w:shd w:val="clear" w:color="auto" w:fill="D99493"/>
            <w:textDirection w:val="btLr"/>
          </w:tcPr>
          <w:p>
            <w:pPr/>
          </w:p>
        </w:tc>
        <w:tc>
          <w:tcPr>
            <w:tcW w:w="2187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E4B8B7"/>
          </w:tcPr>
          <w:p>
            <w:pPr>
              <w:pStyle w:val="TableParagraph"/>
              <w:spacing w:line="240" w:lineRule="auto" w:before="53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Descriptif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z w:val="24"/>
              </w:rPr>
              <w:t>du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metier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190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  <w:shd w:val="clear" w:color="auto" w:fill="F1DBDB"/>
          </w:tcPr>
          <w:p>
            <w:pPr>
              <w:pStyle w:val="TableParagraph"/>
              <w:spacing w:line="240" w:lineRule="auto" w:before="53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description,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conditions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travail,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qualités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requises,</w:t>
            </w:r>
            <w:r>
              <w:rPr>
                <w:rFonts w:ascii="Calibri" w:hAnsi="Calibri"/>
                <w:spacing w:val="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inconvénients,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etc.</w:t>
            </w:r>
          </w:p>
        </w:tc>
      </w:tr>
      <w:tr>
        <w:trPr>
          <w:trHeight w:val="601" w:hRule="exact"/>
        </w:trPr>
        <w:tc>
          <w:tcPr>
            <w:tcW w:w="6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3" w:space="0" w:color="000000"/>
            </w:tcBorders>
            <w:shd w:val="clear" w:color="auto" w:fill="C2D59B"/>
            <w:textDirection w:val="btLr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1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Voie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formation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7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E2BB"/>
          </w:tcPr>
          <w:p>
            <w:pPr>
              <w:pStyle w:val="TableParagraph"/>
              <w:spacing w:line="240" w:lineRule="auto" w:before="142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Diplome</w:t>
            </w:r>
            <w:r>
              <w:rPr>
                <w:rFonts w:ascii="Calibri"/>
                <w:spacing w:val="-10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necessaire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190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EAF0DD"/>
          </w:tcPr>
          <w:p>
            <w:pPr>
              <w:pStyle w:val="TableParagraph"/>
              <w:spacing w:line="239" w:lineRule="auto"/>
              <w:ind w:left="104" w:right="98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donnez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l’intitulé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diplôme,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tous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les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cas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privilégiez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la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voie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CAP</w:t>
            </w:r>
            <w:r>
              <w:rPr>
                <w:rFonts w:ascii="Calibri" w:hAnsi="Calibri" w:cs="Calibri" w:eastAsia="Calibri"/>
                <w:spacing w:val="4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qui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est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le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premier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diplôme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accessible.</w:t>
            </w:r>
          </w:p>
        </w:tc>
      </w:tr>
      <w:tr>
        <w:trPr>
          <w:trHeight w:val="1777" w:hRule="exact"/>
        </w:trPr>
        <w:tc>
          <w:tcPr>
            <w:tcW w:w="658" w:type="dxa"/>
            <w:vMerge/>
            <w:tcBorders>
              <w:left w:val="single" w:sz="12" w:space="0" w:color="000000"/>
              <w:bottom w:val="single" w:sz="13" w:space="0" w:color="000000"/>
              <w:right w:val="single" w:sz="3" w:space="0" w:color="000000"/>
            </w:tcBorders>
            <w:shd w:val="clear" w:color="auto" w:fill="C2D59B"/>
            <w:textDirection w:val="btLr"/>
          </w:tcPr>
          <w:p>
            <w:pPr/>
          </w:p>
        </w:tc>
        <w:tc>
          <w:tcPr>
            <w:tcW w:w="2187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3" w:space="0" w:color="000000"/>
            </w:tcBorders>
            <w:shd w:val="clear" w:color="auto" w:fill="D5E2BB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4" w:right="737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Descritif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26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formation</w:t>
            </w:r>
          </w:p>
        </w:tc>
        <w:tc>
          <w:tcPr>
            <w:tcW w:w="7190" w:type="dxa"/>
            <w:tcBorders>
              <w:top w:val="single" w:sz="3" w:space="0" w:color="000000"/>
              <w:left w:val="single" w:sz="3" w:space="0" w:color="000000"/>
              <w:bottom w:val="single" w:sz="13" w:space="0" w:color="000000"/>
              <w:right w:val="single" w:sz="12" w:space="0" w:color="000000"/>
            </w:tcBorders>
            <w:shd w:val="clear" w:color="auto" w:fill="EAF0DD"/>
          </w:tcPr>
          <w:p>
            <w:pPr>
              <w:pStyle w:val="TableParagraph"/>
              <w:spacing w:line="240" w:lineRule="auto"/>
              <w:ind w:left="104" w:right="635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réunissez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toutes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informations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vous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trouvez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et</w:t>
            </w:r>
            <w:r>
              <w:rPr>
                <w:rFonts w:ascii="Calibri" w:hAnsi="Calibri"/>
                <w:spacing w:val="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qui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peuvent</w:t>
            </w:r>
            <w:r>
              <w:rPr>
                <w:rFonts w:ascii="Calibri" w:hAnsi="Calibri"/>
                <w:spacing w:val="5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répondre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maximum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questions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type</w:t>
            </w:r>
            <w:r>
              <w:rPr>
                <w:rFonts w:ascii="Calibri" w:hAnsi="Calibri"/>
                <w:spacing w:val="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533" w:val="left" w:leader="none"/>
              </w:tabs>
              <w:spacing w:line="240" w:lineRule="auto" w:before="2" w:after="0"/>
              <w:ind w:left="532" w:right="0" w:hanging="36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Durée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de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stages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Répartition d’enseignement</w:t>
            </w:r>
            <w:r>
              <w:rPr>
                <w:rFonts w:ascii="Calibri" w:hAnsi="Calibri" w:cs="Calibri" w:eastAsia="Calibri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général</w:t>
            </w:r>
            <w:r>
              <w:rPr>
                <w:rFonts w:ascii="Calibri" w:hAnsi="Calibri" w:cs="Calibri" w:eastAsia="Calibri"/>
                <w:i/>
                <w:sz w:val="24"/>
                <w:szCs w:val="24"/>
              </w:rPr>
              <w:t> /</w:t>
            </w:r>
            <w:r>
              <w:rPr>
                <w:rFonts w:ascii="Calibri" w:hAnsi="Calibri" w:cs="Calibri" w:eastAsia="Calibri"/>
                <w:i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i/>
                <w:spacing w:val="-1"/>
                <w:sz w:val="24"/>
                <w:szCs w:val="24"/>
              </w:rPr>
              <w:t>professionnel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533" w:val="left" w:leader="none"/>
              </w:tabs>
              <w:spacing w:line="240" w:lineRule="auto" w:before="0" w:after="0"/>
              <w:ind w:left="532" w:right="0" w:hanging="36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i/>
                <w:spacing w:val="-1"/>
                <w:sz w:val="24"/>
              </w:rPr>
              <w:t>Internat</w:t>
            </w:r>
            <w:r>
              <w:rPr>
                <w:rFonts w:ascii="Calibri"/>
                <w:i/>
                <w:spacing w:val="-6"/>
                <w:sz w:val="24"/>
              </w:rPr>
              <w:t> </w:t>
            </w:r>
            <w:r>
              <w:rPr>
                <w:rFonts w:ascii="Calibri"/>
                <w:i/>
                <w:sz w:val="24"/>
              </w:rPr>
              <w:t>/</w:t>
            </w:r>
            <w:r>
              <w:rPr>
                <w:rFonts w:ascii="Calibri"/>
                <w:i/>
                <w:spacing w:val="-5"/>
                <w:sz w:val="24"/>
              </w:rPr>
              <w:t> </w:t>
            </w:r>
            <w:r>
              <w:rPr>
                <w:rFonts w:ascii="Calibri"/>
                <w:i/>
                <w:spacing w:val="-1"/>
                <w:sz w:val="24"/>
              </w:rPr>
              <w:t>externat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2"/>
              </w:numPr>
              <w:tabs>
                <w:tab w:pos="533" w:val="left" w:leader="none"/>
              </w:tabs>
              <w:spacing w:line="292" w:lineRule="exact" w:before="0" w:after="0"/>
              <w:ind w:left="532" w:right="0" w:hanging="36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i/>
                <w:spacing w:val="-1"/>
                <w:sz w:val="24"/>
              </w:rPr>
              <w:t>Voie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apprenti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/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lycée</w:t>
            </w:r>
            <w:r>
              <w:rPr>
                <w:rFonts w:ascii="Calibri" w:hAnsi="Calibri"/>
                <w:i/>
                <w:spacing w:val="-2"/>
                <w:sz w:val="24"/>
              </w:rPr>
              <w:t> </w:t>
            </w:r>
            <w:r>
              <w:rPr>
                <w:rFonts w:ascii="Calibri" w:hAnsi="Calibri"/>
                <w:i/>
                <w:spacing w:val="-1"/>
                <w:sz w:val="24"/>
              </w:rPr>
              <w:t>professionnel</w:t>
            </w:r>
            <w:r>
              <w:rPr>
                <w:rFonts w:ascii="Calibri" w:hAnsi="Calibri"/>
                <w:sz w:val="24"/>
              </w:rPr>
            </w:r>
          </w:p>
        </w:tc>
      </w:tr>
      <w:tr>
        <w:trPr>
          <w:trHeight w:val="1190" w:hRule="exact"/>
        </w:trPr>
        <w:tc>
          <w:tcPr>
            <w:tcW w:w="658" w:type="dxa"/>
            <w:vMerge w:val="restart"/>
            <w:tcBorders>
              <w:top w:val="single" w:sz="13" w:space="0" w:color="000000"/>
              <w:left w:val="single" w:sz="12" w:space="0" w:color="000000"/>
              <w:right w:val="single" w:sz="3" w:space="0" w:color="000000"/>
            </w:tcBorders>
            <w:shd w:val="clear" w:color="auto" w:fill="92CDDC"/>
            <w:textDirection w:val="btLr"/>
          </w:tcPr>
          <w:p>
            <w:pPr>
              <w:pStyle w:val="TableParagraph"/>
              <w:spacing w:line="247" w:lineRule="auto" w:before="70"/>
              <w:ind w:left="459" w:right="460" w:firstLine="12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Centre</w:t>
            </w:r>
            <w:r>
              <w:rPr>
                <w:rFonts w:ascii="Calibri"/>
                <w:b/>
                <w:spacing w:val="-8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formation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2187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6DDE8"/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Calibri" w:hAnsi="Calibri" w:cs="Calibri" w:eastAsia="Calibri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Lieu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-4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formation</w:t>
            </w:r>
          </w:p>
        </w:tc>
        <w:tc>
          <w:tcPr>
            <w:tcW w:w="7190" w:type="dxa"/>
            <w:tcBorders>
              <w:top w:val="single" w:sz="13" w:space="0" w:color="000000"/>
              <w:left w:val="single" w:sz="3" w:space="0" w:color="000000"/>
              <w:bottom w:val="single" w:sz="3" w:space="0" w:color="000000"/>
              <w:right w:val="single" w:sz="12" w:space="0" w:color="000000"/>
            </w:tcBorders>
            <w:shd w:val="clear" w:color="auto" w:fill="DAEDF3"/>
          </w:tcPr>
          <w:p>
            <w:pPr>
              <w:pStyle w:val="ListParagraph"/>
              <w:numPr>
                <w:ilvl w:val="0"/>
                <w:numId w:val="53"/>
              </w:numPr>
              <w:tabs>
                <w:tab w:pos="564" w:val="left" w:leader="none"/>
              </w:tabs>
              <w:spacing w:line="289" w:lineRule="exact" w:before="0" w:after="0"/>
              <w:ind w:left="563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recensez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établissements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susceptibles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vous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intéresser,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3"/>
              </w:numPr>
              <w:tabs>
                <w:tab w:pos="564" w:val="left" w:leader="none"/>
              </w:tabs>
              <w:spacing w:line="240" w:lineRule="auto" w:before="0" w:after="0"/>
              <w:ind w:left="563" w:right="0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vérifiez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informations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sur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leur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site,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3"/>
              </w:numPr>
              <w:tabs>
                <w:tab w:pos="564" w:val="left" w:leader="none"/>
              </w:tabs>
              <w:spacing w:line="240" w:lineRule="auto" w:before="0" w:after="0"/>
              <w:ind w:left="563" w:right="592" w:hanging="36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recopiez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informations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contact,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adresse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site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internet,</w:t>
            </w:r>
            <w:r>
              <w:rPr>
                <w:rFonts w:ascii="Calibri" w:hAnsi="Calibri"/>
                <w:spacing w:val="43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téléphone...</w:t>
            </w:r>
          </w:p>
        </w:tc>
      </w:tr>
      <w:tr>
        <w:trPr>
          <w:trHeight w:val="600" w:hRule="exact"/>
        </w:trPr>
        <w:tc>
          <w:tcPr>
            <w:tcW w:w="658" w:type="dxa"/>
            <w:vMerge/>
            <w:tcBorders>
              <w:left w:val="single" w:sz="12" w:space="0" w:color="000000"/>
              <w:bottom w:val="single" w:sz="12" w:space="0" w:color="000000"/>
              <w:right w:val="single" w:sz="3" w:space="0" w:color="000000"/>
            </w:tcBorders>
            <w:shd w:val="clear" w:color="auto" w:fill="92CDDC"/>
            <w:textDirection w:val="btLr"/>
          </w:tcPr>
          <w:p>
            <w:pPr/>
          </w:p>
        </w:tc>
        <w:tc>
          <w:tcPr>
            <w:tcW w:w="2187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3" w:space="0" w:color="000000"/>
            </w:tcBorders>
            <w:shd w:val="clear" w:color="auto" w:fill="B6DDE8"/>
          </w:tcPr>
          <w:p>
            <w:pPr>
              <w:pStyle w:val="TableParagraph"/>
              <w:spacing w:line="240" w:lineRule="auto"/>
              <w:ind w:left="104" w:right="53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Mini-stages</w:t>
            </w:r>
            <w:r>
              <w:rPr>
                <w:rFonts w:ascii="Calibri"/>
                <w:spacing w:val="28"/>
                <w:w w:val="99"/>
                <w:sz w:val="24"/>
              </w:rPr>
              <w:t> </w:t>
            </w:r>
            <w:r>
              <w:rPr>
                <w:rFonts w:ascii="Calibri"/>
                <w:sz w:val="24"/>
              </w:rPr>
              <w:t>Portes</w:t>
            </w:r>
            <w:r>
              <w:rPr>
                <w:rFonts w:ascii="Calibri"/>
                <w:spacing w:val="-1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ouvertes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190" w:type="dxa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12" w:space="0" w:color="000000"/>
            </w:tcBorders>
            <w:shd w:val="clear" w:color="auto" w:fill="DAEDF3"/>
          </w:tcPr>
          <w:p>
            <w:pPr>
              <w:pStyle w:val="TableParagraph"/>
              <w:spacing w:line="240" w:lineRule="auto" w:before="145"/>
              <w:ind w:left="10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relevez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dates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qui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2"/>
                <w:sz w:val="24"/>
              </w:rPr>
              <w:t>vous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intéressent.</w:t>
            </w:r>
          </w:p>
        </w:tc>
      </w:tr>
    </w:tbl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19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4"/>
        </w:numPr>
        <w:tabs>
          <w:tab w:pos="1147" w:val="left" w:leader="none"/>
        </w:tabs>
        <w:spacing w:line="240" w:lineRule="auto" w:before="51" w:after="0"/>
        <w:ind w:left="1146" w:right="0" w:hanging="360"/>
        <w:jc w:val="left"/>
      </w:pPr>
      <w:r>
        <w:rPr/>
        <w:t>une</w:t>
      </w:r>
      <w:r>
        <w:rPr>
          <w:spacing w:val="-6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3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6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7"/>
        </w:rPr>
        <w:t> </w:t>
      </w:r>
      <w:r>
        <w:rPr>
          <w:spacing w:val="-1"/>
        </w:rPr>
        <w:t>présentez</w:t>
      </w:r>
      <w:r>
        <w:rPr>
          <w:spacing w:val="-2"/>
        </w:rPr>
        <w:t> au</w:t>
      </w:r>
      <w:r>
        <w:rPr>
          <w:spacing w:val="-3"/>
        </w:rPr>
        <w:t> </w:t>
      </w:r>
      <w:r>
        <w:rPr>
          <w:spacing w:val="-1"/>
        </w:rPr>
        <w:t>professeur,</w:t>
      </w:r>
      <w:r>
        <w:rPr/>
      </w:r>
    </w:p>
    <w:p>
      <w:pPr>
        <w:pStyle w:val="BodyText"/>
        <w:numPr>
          <w:ilvl w:val="0"/>
          <w:numId w:val="54"/>
        </w:numPr>
        <w:tabs>
          <w:tab w:pos="1147" w:val="left" w:leader="none"/>
        </w:tabs>
        <w:spacing w:line="240" w:lineRule="auto" w:before="0" w:after="0"/>
        <w:ind w:left="1146" w:right="0" w:hanging="360"/>
        <w:jc w:val="left"/>
      </w:pPr>
      <w:r>
        <w:rPr>
          <w:spacing w:val="-1"/>
        </w:rPr>
        <w:t>enregistrez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-2"/>
        </w:rPr>
        <w:t> au</w:t>
      </w:r>
      <w:r>
        <w:rPr>
          <w:spacing w:val="-3"/>
        </w:rPr>
        <w:t> </w:t>
      </w:r>
      <w:r>
        <w:rPr>
          <w:spacing w:val="-1"/>
        </w:rPr>
        <w:t>format</w:t>
      </w:r>
      <w:r>
        <w:rPr>
          <w:spacing w:val="-2"/>
        </w:rPr>
        <w:t> </w:t>
      </w:r>
      <w:r>
        <w:rPr>
          <w:spacing w:val="-1"/>
        </w:rPr>
        <w:t>PDF.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8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9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00" w:right="10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0;width:3090;height:696" coordorigin="48,30" coordsize="3090,696">
              <v:shape style="position:absolute;left:48;top:30;width:3090;height:696" coordorigin="48,30" coordsize="3090,696" path="m48,726l3137,726,3137,30,48,30,48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533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"/>
                          <w:sz w:val="32"/>
                          <w:szCs w:val="32"/>
                        </w:rPr>
                        <w:t>Dossier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projet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i/>
                          <w:color w:val="234060"/>
                          <w:sz w:val="32"/>
                          <w:szCs w:val="32"/>
                        </w:rPr>
                        <w:t>d’orientation</w:t>
                      </w:r>
                      <w:r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566"/>
        <w:gridCol w:w="4395"/>
        <w:gridCol w:w="958"/>
        <w:gridCol w:w="956"/>
        <w:gridCol w:w="958"/>
        <w:gridCol w:w="958"/>
      </w:tblGrid>
      <w:tr>
        <w:trPr>
          <w:trHeight w:val="576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79"/>
              <w:ind w:left="1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/>
                <w:spacing w:val="-1"/>
                <w:position w:val="-10"/>
                <w:sz w:val="24"/>
              </w:rPr>
              <w:t>3</w:t>
            </w:r>
            <w:r>
              <w:rPr>
                <w:rFonts w:ascii="Calibri" w:hAnsi="Calibri"/>
                <w:b/>
                <w:color w:val="FFFFFF"/>
                <w:spacing w:val="-1"/>
                <w:sz w:val="16"/>
              </w:rPr>
              <w:t>ème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879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13"/>
              <w:ind w:left="1766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PROJET D’ORIENTATION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: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 élément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du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dossier </w:t>
            </w:r>
            <w:r>
              <w:rPr>
                <w:rFonts w:ascii="Calibri" w:hAnsi="Calibri" w:cs="Calibri" w:eastAsia="Calibri"/>
                <w:b/>
                <w:bCs/>
                <w:color w:val="FFFFFF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FFFFFF"/>
                <w:spacing w:val="-1"/>
                <w:sz w:val="24"/>
                <w:szCs w:val="24"/>
              </w:rPr>
              <w:t>CFG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Produire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texte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cohérent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structuré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1.3.4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09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Ecrire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phrases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avec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mot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imposé</w:t>
            </w:r>
            <w:r>
              <w:rPr>
                <w:rFonts w:ascii="Calibri" w:hAnsi="Calibri"/>
                <w:sz w:val="22"/>
              </w:rPr>
              <w:t> en</w:t>
            </w:r>
            <w:r>
              <w:rPr>
                <w:rFonts w:ascii="Calibri" w:hAnsi="Calibri"/>
                <w:spacing w:val="2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respectant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l'orthographe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d'usage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D1-1</w:t>
            </w:r>
            <w:r>
              <w:rPr>
                <w:rFonts w:ascii="Calibri"/>
                <w:sz w:val="22"/>
              </w:rPr>
              <w:t> /</w:t>
            </w:r>
            <w:r>
              <w:rPr>
                <w:rFonts w:ascii="Calibri"/>
                <w:spacing w:val="-1"/>
                <w:sz w:val="22"/>
              </w:rPr>
              <w:t> 2.5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Choisir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un document pour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illustrer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62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Je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sais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trouver</w:t>
            </w:r>
            <w:r>
              <w:rPr>
                <w:rFonts w:ascii="Calibri" w:hAnsi="Calibri"/>
                <w:sz w:val="22"/>
              </w:rPr>
              <w:t> au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moins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deux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sources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pour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une</w:t>
            </w:r>
            <w:r>
              <w:rPr>
                <w:rFonts w:ascii="Calibri" w:hAnsi="Calibri"/>
                <w:spacing w:val="25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même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information et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je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compare.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J’ai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trouvé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un contact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et 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ses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coordonnées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3.3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31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Je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consulte,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et</w:t>
            </w:r>
            <w:r>
              <w:rPr>
                <w:rFonts w:ascii="Calibri" w:hAnsi="Calibri" w:cs="Calibri" w:eastAsia="Calibri"/>
                <w:spacing w:val="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sélectionne</w:t>
            </w:r>
            <w:r>
              <w:rPr>
                <w:rFonts w:ascii="Calibri" w:hAnsi="Calibri" w:cs="Calibri" w:eastAsia="Calibri"/>
                <w:spacing w:val="-2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juste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l’information dont</w:t>
            </w:r>
            <w:r>
              <w:rPr>
                <w:rFonts w:ascii="Calibri" w:hAnsi="Calibri" w:cs="Calibri" w:eastAsia="Calibri"/>
                <w:spacing w:val="45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sz w:val="22"/>
                <w:szCs w:val="22"/>
              </w:rPr>
              <w:t>j’ai </w:t>
            </w:r>
            <w:r>
              <w:rPr>
                <w:rFonts w:ascii="Calibri" w:hAnsi="Calibri" w:cs="Calibri" w:eastAsia="Calibri"/>
                <w:spacing w:val="-1"/>
                <w:sz w:val="22"/>
                <w:szCs w:val="22"/>
              </w:rPr>
              <w:t>besoin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49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courant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(texte,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tableur...)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1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/</w:t>
            </w:r>
            <w:r>
              <w:rPr>
                <w:rFonts w:ascii="Calibri"/>
                <w:spacing w:val="-1"/>
                <w:sz w:val="22"/>
              </w:rPr>
              <w:t> 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d'un </w:t>
            </w:r>
            <w:r>
              <w:rPr>
                <w:rFonts w:ascii="Calibri" w:hAnsi="Calibri"/>
                <w:sz w:val="22"/>
              </w:rPr>
              <w:t>logiciel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4" w:hRule="exact"/>
        </w:trPr>
        <w:tc>
          <w:tcPr>
            <w:tcW w:w="18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6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090;height:694" coordorigin="45,32" coordsize="3090,694">
              <v:shape style="position:absolute;left:45;top:32;width:3090;height:694" coordorigin="45,32" coordsize="3090,694" path="m45,726l3135,726,3135,32,45,32,45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389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monter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1"/>
                          <w:sz w:val="32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pour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soutenance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8pt;height:17.05pt;mso-position-horizontal-relative:char;mso-position-vertical-relative:line" type="#_x0000_t202" filled="true" fillcolor="#dbe4f0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Travail demandé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BodyText"/>
        <w:spacing w:line="240" w:lineRule="auto" w:before="51"/>
        <w:ind w:left="423" w:right="0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Chacun doit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créer </w:t>
      </w:r>
      <w:r>
        <w:rPr>
          <w:rFonts w:ascii="Calibri" w:hAnsi="Calibri" w:cs="Calibri" w:eastAsia="Calibri"/>
        </w:rPr>
        <w:t>son </w:t>
      </w:r>
      <w:r>
        <w:rPr>
          <w:rFonts w:ascii="Calibri" w:hAnsi="Calibri" w:cs="Calibri" w:eastAsia="Calibri"/>
          <w:spacing w:val="-1"/>
        </w:rPr>
        <w:t>dossier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pour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l’épreuve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du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CFG.</w:t>
      </w:r>
    </w:p>
    <w:p>
      <w:pPr>
        <w:pStyle w:val="BodyText"/>
        <w:spacing w:line="240" w:lineRule="auto" w:before="120"/>
        <w:ind w:left="140" w:right="369" w:firstLine="283"/>
        <w:jc w:val="left"/>
      </w:pPr>
      <w:r>
        <w:rPr>
          <w:spacing w:val="-1"/>
        </w:rPr>
        <w:t>Ce</w:t>
      </w:r>
      <w:r>
        <w:rPr>
          <w:spacing w:val="-4"/>
        </w:rPr>
        <w:t> </w:t>
      </w:r>
      <w:r>
        <w:rPr>
          <w:spacing w:val="-1"/>
        </w:rPr>
        <w:t>dossier</w:t>
      </w:r>
      <w:r>
        <w:rPr>
          <w:spacing w:val="-6"/>
        </w:rPr>
        <w:t> </w:t>
      </w:r>
      <w:r>
        <w:rPr>
          <w:spacing w:val="-1"/>
        </w:rPr>
        <w:t>sera</w:t>
      </w:r>
      <w:r>
        <w:rPr>
          <w:spacing w:val="-2"/>
        </w:rPr>
        <w:t> </w:t>
      </w:r>
      <w:r>
        <w:rPr>
          <w:spacing w:val="-1"/>
        </w:rPr>
        <w:t>constitué</w:t>
      </w:r>
      <w:r>
        <w:rPr>
          <w:spacing w:val="-6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1"/>
        </w:rPr>
        <w:t>différents</w:t>
      </w:r>
      <w:r>
        <w:rPr>
          <w:spacing w:val="-6"/>
        </w:rPr>
        <w:t> </w:t>
      </w:r>
      <w:r>
        <w:rPr>
          <w:spacing w:val="-1"/>
        </w:rPr>
        <w:t>travaux</w:t>
      </w:r>
      <w:r>
        <w:rPr>
          <w:spacing w:val="-4"/>
        </w:rPr>
        <w:t> </w:t>
      </w:r>
      <w:r>
        <w:rPr>
          <w:spacing w:val="-1"/>
        </w:rPr>
        <w:t>déjà</w:t>
      </w:r>
      <w:r>
        <w:rPr>
          <w:spacing w:val="-4"/>
        </w:rPr>
        <w:t> </w:t>
      </w:r>
      <w:r>
        <w:rPr>
          <w:spacing w:val="-1"/>
        </w:rPr>
        <w:t>effectués,</w:t>
      </w:r>
      <w:r>
        <w:rPr>
          <w:spacing w:val="-5"/>
        </w:rPr>
        <w:t> </w:t>
      </w:r>
      <w:r>
        <w:rPr>
          <w:spacing w:val="-1"/>
        </w:rPr>
        <w:t>dont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présentation</w:t>
      </w:r>
      <w:r>
        <w:rPr>
          <w:spacing w:val="-5"/>
        </w:rPr>
        <w:t> </w:t>
      </w:r>
      <w:r>
        <w:rPr>
          <w:spacing w:val="-1"/>
        </w:rPr>
        <w:t>sera</w:t>
      </w:r>
      <w:r>
        <w:rPr>
          <w:spacing w:val="73"/>
          <w:w w:val="99"/>
        </w:rPr>
        <w:t> </w:t>
      </w:r>
      <w:r>
        <w:rPr>
          <w:spacing w:val="-1"/>
        </w:rPr>
        <w:t>harmonisée.</w:t>
      </w:r>
    </w:p>
    <w:p>
      <w:pPr>
        <w:pStyle w:val="BodyText"/>
        <w:spacing w:line="240" w:lineRule="auto" w:before="122"/>
        <w:ind w:left="140" w:right="299" w:firstLine="283"/>
        <w:jc w:val="left"/>
        <w:rPr>
          <w:rFonts w:ascii="Calibri" w:hAnsi="Calibri" w:cs="Calibri" w:eastAsia="Calibri"/>
        </w:rPr>
      </w:pPr>
      <w:r>
        <w:rPr/>
        <w:t>Une</w:t>
      </w:r>
      <w:r>
        <w:rPr>
          <w:spacing w:val="-3"/>
        </w:rPr>
        <w:t> </w:t>
      </w:r>
      <w:r>
        <w:rPr>
          <w:spacing w:val="-1"/>
        </w:rPr>
        <w:t>fois</w:t>
      </w:r>
      <w:r>
        <w:rPr>
          <w:spacing w:val="-4"/>
        </w:rPr>
        <w:t> </w:t>
      </w:r>
      <w:r>
        <w:rPr>
          <w:spacing w:val="-1"/>
        </w:rPr>
        <w:t>terminé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2"/>
        </w:rPr>
        <w:t> </w:t>
      </w:r>
      <w:r>
        <w:rPr>
          <w:spacing w:val="-1"/>
        </w:rPr>
        <w:t>révisé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dossier</w:t>
      </w:r>
      <w:r>
        <w:rPr>
          <w:spacing w:val="-2"/>
        </w:rPr>
        <w:t> </w:t>
      </w:r>
      <w:r>
        <w:rPr/>
        <w:t>est</w:t>
      </w:r>
      <w:r>
        <w:rPr>
          <w:spacing w:val="-4"/>
        </w:rPr>
        <w:t> </w:t>
      </w:r>
      <w:r>
        <w:rPr>
          <w:spacing w:val="-1"/>
        </w:rPr>
        <w:t>imprimé</w:t>
      </w:r>
      <w:r>
        <w:rPr>
          <w:spacing w:val="-5"/>
        </w:rPr>
        <w:t> </w:t>
      </w:r>
      <w:r>
        <w:rPr/>
        <w:t>et</w:t>
      </w:r>
      <w:r>
        <w:rPr>
          <w:spacing w:val="-2"/>
        </w:rPr>
        <w:t> </w:t>
      </w:r>
      <w:r>
        <w:rPr>
          <w:spacing w:val="-1"/>
        </w:rPr>
        <w:t>relié</w:t>
      </w:r>
      <w:r>
        <w:rPr>
          <w:spacing w:val="-2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trois</w:t>
      </w:r>
      <w:r>
        <w:rPr>
          <w:spacing w:val="-6"/>
        </w:rPr>
        <w:t> </w:t>
      </w:r>
      <w:r>
        <w:rPr>
          <w:spacing w:val="-1"/>
        </w:rPr>
        <w:t>exemplaires.</w:t>
      </w:r>
      <w:r>
        <w:rPr>
          <w:spacing w:val="-4"/>
        </w:rPr>
        <w:t> </w:t>
      </w:r>
      <w:r>
        <w:rPr>
          <w:spacing w:val="-1"/>
        </w:rPr>
        <w:t>Deux</w:t>
      </w:r>
      <w:r>
        <w:rPr>
          <w:spacing w:val="-5"/>
        </w:rPr>
        <w:t> </w:t>
      </w:r>
      <w:r>
        <w:rPr>
          <w:spacing w:val="-1"/>
        </w:rPr>
        <w:t>exemplaires</w:t>
      </w:r>
      <w:r>
        <w:rPr>
          <w:spacing w:val="79"/>
        </w:rPr>
        <w:t> </w:t>
      </w:r>
      <w:r>
        <w:rPr>
          <w:spacing w:val="-1"/>
        </w:rPr>
        <w:t>sont</w:t>
      </w:r>
      <w:r>
        <w:rPr>
          <w:spacing w:val="-2"/>
        </w:rPr>
        <w:t> </w:t>
      </w:r>
      <w:r>
        <w:rPr/>
        <w:t>envoyés</w:t>
      </w:r>
      <w:r>
        <w:rPr>
          <w:spacing w:val="-2"/>
        </w:rPr>
        <w:t> </w:t>
      </w:r>
      <w:r>
        <w:rPr>
          <w:rFonts w:ascii="Calibri" w:hAnsi="Calibri" w:cs="Calibri" w:eastAsia="Calibri"/>
        </w:rPr>
        <w:t>au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jury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d’examen.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Il </w:t>
      </w:r>
      <w:r>
        <w:rPr>
          <w:rFonts w:ascii="Calibri" w:hAnsi="Calibri" w:cs="Calibri" w:eastAsia="Calibri"/>
          <w:spacing w:val="-1"/>
        </w:rPr>
        <w:t>doit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donc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être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prêt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3 </w:t>
      </w:r>
      <w:r>
        <w:rPr>
          <w:rFonts w:ascii="Calibri" w:hAnsi="Calibri" w:cs="Calibri" w:eastAsia="Calibri"/>
          <w:spacing w:val="-1"/>
        </w:rPr>
        <w:t>semaines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avant</w:t>
      </w:r>
      <w:r>
        <w:rPr>
          <w:rFonts w:ascii="Calibri" w:hAnsi="Calibri" w:cs="Calibri" w:eastAsia="Calibri"/>
        </w:rPr>
        <w:t> le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jour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l’épreuve.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tabs>
                      <w:tab w:pos="1261" w:val="left" w:leader="none"/>
                    </w:tabs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Outils</w:t>
                  </w:r>
                  <w:r>
                    <w:rPr>
                      <w:rFonts w:asci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</w:t>
                    <w:tab/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des </w:t>
      </w:r>
      <w:r>
        <w:rPr>
          <w:rFonts w:ascii="Calibri" w:hAnsi="Calibri" w:cs="Calibri" w:eastAsia="Calibri"/>
          <w:spacing w:val="-1"/>
        </w:rPr>
        <w:t>fiches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outil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d’utilisation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1"/>
        </w:rPr>
        <w:t> traitement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texte,</w:t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7" w:after="0"/>
        <w:ind w:left="860" w:right="0" w:hanging="360"/>
        <w:jc w:val="left"/>
      </w:pPr>
      <w:r>
        <w:rPr/>
        <w:t>une</w:t>
      </w:r>
      <w:r>
        <w:rPr>
          <w:spacing w:val="-10"/>
        </w:rPr>
        <w:t> </w:t>
      </w:r>
      <w:r>
        <w:rPr>
          <w:spacing w:val="-1"/>
        </w:rPr>
        <w:t>imprimante,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une</w:t>
      </w:r>
      <w:r>
        <w:rPr>
          <w:spacing w:val="-5"/>
        </w:rPr>
        <w:t> </w:t>
      </w:r>
      <w:r>
        <w:rPr>
          <w:spacing w:val="-1"/>
        </w:rPr>
        <w:t>machine </w:t>
      </w:r>
      <w:r>
        <w:rPr/>
        <w:t>à</w:t>
      </w:r>
      <w:r>
        <w:rPr>
          <w:spacing w:val="-4"/>
        </w:rPr>
        <w:t> </w:t>
      </w:r>
      <w:r>
        <w:rPr/>
        <w:t>relier,</w:t>
      </w:r>
      <w:r>
        <w:rPr>
          <w:spacing w:val="-3"/>
        </w:rPr>
        <w:t> </w:t>
      </w:r>
      <w:r>
        <w:rPr>
          <w:spacing w:val="-2"/>
        </w:rPr>
        <w:t>une</w:t>
      </w:r>
      <w:r>
        <w:rPr>
          <w:spacing w:val="-1"/>
        </w:rPr>
        <w:t> fiche cartonnée,</w:t>
      </w:r>
      <w:r>
        <w:rPr>
          <w:spacing w:val="-5"/>
        </w:rPr>
        <w:t> </w:t>
      </w:r>
      <w:r>
        <w:rPr>
          <w:spacing w:val="-1"/>
        </w:rPr>
        <w:t>une</w:t>
      </w:r>
      <w:r>
        <w:rPr>
          <w:spacing w:val="-3"/>
        </w:rPr>
        <w:t> </w:t>
      </w:r>
      <w:r>
        <w:rPr>
          <w:spacing w:val="-1"/>
        </w:rPr>
        <w:t>fiche plastique,</w:t>
      </w:r>
      <w:r>
        <w:rPr>
          <w:spacing w:val="-4"/>
        </w:rPr>
        <w:t> </w:t>
      </w:r>
      <w:r>
        <w:rPr/>
        <w:t>des</w:t>
      </w:r>
      <w:r>
        <w:rPr>
          <w:spacing w:val="-2"/>
        </w:rPr>
        <w:t> </w:t>
      </w:r>
      <w:r>
        <w:rPr>
          <w:spacing w:val="-1"/>
        </w:rPr>
        <w:t>anneaux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reliure.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05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1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rédaction,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présentation du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pacing w:val="3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la</w:t>
      </w:r>
      <w:r>
        <w:rPr>
          <w:spacing w:val="-3"/>
        </w:rPr>
        <w:t> </w:t>
      </w:r>
      <w:r>
        <w:rPr/>
        <w:t>mise</w:t>
      </w:r>
      <w:r>
        <w:rPr>
          <w:spacing w:val="-1"/>
        </w:rPr>
        <w:t> en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>
          <w:spacing w:val="-1"/>
        </w:rPr>
        <w:t>respecte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demande</w:t>
      </w:r>
      <w:r>
        <w:rPr>
          <w:spacing w:val="-3"/>
        </w:rPr>
        <w:t> </w:t>
      </w:r>
      <w:r>
        <w:rPr>
          <w:spacing w:val="-1"/>
        </w:rPr>
        <w:t>officielle (voir</w:t>
      </w:r>
      <w:r>
        <w:rPr>
          <w:spacing w:val="2"/>
        </w:rPr>
        <w:t> </w:t>
      </w:r>
      <w:r>
        <w:rPr>
          <w:spacing w:val="-1"/>
        </w:rPr>
        <w:t>CFG/ dossier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>
          <w:spacing w:val="-1"/>
        </w:rPr>
        <w:t>forme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71),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4"/>
        </w:rPr>
        <w:t> </w:t>
      </w:r>
      <w:r>
        <w:rPr>
          <w:spacing w:val="-1"/>
        </w:rPr>
        <w:t>titres</w:t>
      </w:r>
      <w:r>
        <w:rPr>
          <w:spacing w:val="-6"/>
        </w:rPr>
        <w:t> </w:t>
      </w:r>
      <w:r>
        <w:rPr/>
        <w:t>et</w:t>
      </w:r>
      <w:r>
        <w:rPr>
          <w:spacing w:val="-4"/>
        </w:rPr>
        <w:t> </w:t>
      </w:r>
      <w:r>
        <w:rPr>
          <w:spacing w:val="-1"/>
        </w:rPr>
        <w:t>paragraphes</w:t>
      </w:r>
      <w:r>
        <w:rPr>
          <w:spacing w:val="-7"/>
        </w:rPr>
        <w:t> </w:t>
      </w:r>
      <w:r>
        <w:rPr>
          <w:spacing w:val="-1"/>
        </w:rPr>
        <w:t>respectent</w:t>
      </w:r>
      <w:r>
        <w:rPr>
          <w:spacing w:val="-5"/>
        </w:rPr>
        <w:t> </w:t>
      </w:r>
      <w:r>
        <w:rPr>
          <w:spacing w:val="-1"/>
        </w:rPr>
        <w:t>une</w:t>
      </w:r>
      <w:r>
        <w:rPr>
          <w:spacing w:val="-3"/>
        </w:rPr>
        <w:t> </w:t>
      </w:r>
      <w:r>
        <w:rPr>
          <w:spacing w:val="-1"/>
        </w:rPr>
        <w:t>logique </w:t>
      </w:r>
      <w:r>
        <w:rPr>
          <w:rFonts w:ascii="Calibri" w:hAnsi="Calibri" w:cs="Calibri" w:eastAsia="Calibri"/>
          <w:spacing w:val="-1"/>
        </w:rPr>
        <w:t>d’aligne</w:t>
      </w:r>
      <w:r>
        <w:rPr>
          <w:spacing w:val="-1"/>
        </w:rPr>
        <w:t>ment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1"/>
        </w:rPr>
        <w:t>présentation,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écrire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respectant</w:t>
      </w:r>
      <w:r>
        <w:rPr>
          <w:spacing w:val="-5"/>
        </w:rPr>
        <w:t> </w:t>
      </w:r>
      <w:r>
        <w:rPr/>
        <w:t>les</w:t>
      </w:r>
      <w:r>
        <w:rPr>
          <w:spacing w:val="-4"/>
        </w:rPr>
        <w:t> </w:t>
      </w:r>
      <w:r>
        <w:rPr>
          <w:spacing w:val="-1"/>
        </w:rPr>
        <w:t>règles</w:t>
      </w:r>
      <w:r>
        <w:rPr>
          <w:spacing w:val="-4"/>
        </w:rPr>
        <w:t> </w:t>
      </w:r>
      <w:r>
        <w:rPr>
          <w:spacing w:val="-1"/>
        </w:rPr>
        <w:t>du</w:t>
      </w:r>
      <w:r>
        <w:rPr>
          <w:spacing w:val="-5"/>
        </w:rPr>
        <w:t> </w:t>
      </w:r>
      <w:r>
        <w:rPr/>
        <w:t>français</w:t>
      </w:r>
      <w:r>
        <w:rPr>
          <w:spacing w:val="-4"/>
        </w:rPr>
        <w:t> </w:t>
      </w:r>
      <w:r>
        <w:rPr>
          <w:spacing w:val="-1"/>
        </w:rPr>
        <w:t>(orthographe,</w:t>
      </w:r>
      <w:r>
        <w:rPr>
          <w:spacing w:val="-6"/>
        </w:rPr>
        <w:t> </w:t>
      </w:r>
      <w:r>
        <w:rPr>
          <w:spacing w:val="-1"/>
        </w:rPr>
        <w:t>grammaire,</w:t>
      </w:r>
      <w:r>
        <w:rPr>
          <w:spacing w:val="-3"/>
        </w:rPr>
        <w:t> </w:t>
      </w:r>
      <w:r>
        <w:rPr/>
        <w:t>etc.).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Critères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 contenu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 du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  <w:u w:val="thick" w:color="000000"/>
                    </w:rPr>
                    <w:t>document</w:t>
                  </w:r>
                  <w:r>
                    <w:rPr>
                      <w:rFonts w:ascii="Calibri" w:hAnsi="Calibri"/>
                      <w:b/>
                      <w:spacing w:val="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Calibri" w:hAnsi="Calibri"/>
                      <w:b/>
                      <w:sz w:val="28"/>
                      <w:u w:val="thick" w:color="000000"/>
                    </w:rPr>
                    <w:t>:</w:t>
                  </w:r>
                  <w:r>
                    <w:rPr>
                      <w:rFonts w:ascii="Calibri" w:hAnsi="Calibri"/>
                      <w:b/>
                      <w:sz w:val="28"/>
                    </w:rPr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5"/>
          <w:szCs w:val="5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51" w:after="0"/>
        <w:ind w:left="860" w:right="0" w:hanging="360"/>
        <w:jc w:val="left"/>
      </w:pPr>
      <w:r>
        <w:rPr/>
        <w:t>le</w:t>
      </w:r>
      <w:r>
        <w:rPr>
          <w:spacing w:val="-2"/>
        </w:rPr>
        <w:t> </w:t>
      </w:r>
      <w:r>
        <w:rPr>
          <w:spacing w:val="-1"/>
        </w:rPr>
        <w:t>contenu</w:t>
      </w:r>
      <w:r>
        <w:rPr>
          <w:spacing w:val="-3"/>
        </w:rPr>
        <w:t> </w:t>
      </w:r>
      <w:r>
        <w:rPr/>
        <w:t>du</w:t>
      </w:r>
      <w:r>
        <w:rPr>
          <w:spacing w:val="-4"/>
        </w:rPr>
        <w:t> </w:t>
      </w:r>
      <w:r>
        <w:rPr>
          <w:spacing w:val="-1"/>
        </w:rPr>
        <w:t>dossier respecte</w:t>
      </w:r>
      <w:r>
        <w:rPr>
          <w:spacing w:val="-5"/>
        </w:rPr>
        <w:t> </w:t>
      </w:r>
      <w:r>
        <w:rPr/>
        <w:t>la </w:t>
      </w:r>
      <w:r>
        <w:rPr>
          <w:spacing w:val="-1"/>
        </w:rPr>
        <w:t>consigne (voir</w:t>
      </w:r>
      <w:r>
        <w:rPr>
          <w:spacing w:val="-3"/>
        </w:rPr>
        <w:t> </w:t>
      </w:r>
      <w:r>
        <w:rPr>
          <w:spacing w:val="-1"/>
        </w:rPr>
        <w:t>CFG/</w:t>
      </w:r>
      <w:r>
        <w:rPr>
          <w:spacing w:val="-2"/>
        </w:rPr>
        <w:t> </w:t>
      </w:r>
      <w:r>
        <w:rPr>
          <w:spacing w:val="-1"/>
        </w:rPr>
        <w:t>dossier,</w:t>
      </w:r>
      <w:r>
        <w:rPr/>
        <w:t> le</w:t>
      </w:r>
      <w:r>
        <w:rPr>
          <w:spacing w:val="-4"/>
        </w:rPr>
        <w:t> </w:t>
      </w:r>
      <w:r>
        <w:rPr>
          <w:spacing w:val="-1"/>
        </w:rPr>
        <w:t>contenu</w:t>
      </w:r>
      <w:r>
        <w:rPr>
          <w:spacing w:val="-4"/>
        </w:rPr>
        <w:t> </w:t>
      </w:r>
      <w:r>
        <w:rPr>
          <w:spacing w:val="-1"/>
        </w:rPr>
        <w:t>page </w:t>
      </w:r>
      <w:r>
        <w:rPr/>
        <w:t>70),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6"/>
        </w:rPr>
        <w:t> </w:t>
      </w:r>
      <w:r>
        <w:rPr/>
        <w:t>pages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6"/>
        </w:rPr>
        <w:t> </w:t>
      </w:r>
      <w:r>
        <w:rPr>
          <w:spacing w:val="-1"/>
        </w:rPr>
        <w:t>numérotées,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/>
        <w:t>les</w:t>
      </w:r>
      <w:r>
        <w:rPr>
          <w:spacing w:val="-7"/>
        </w:rPr>
        <w:t> </w:t>
      </w:r>
      <w:r>
        <w:rPr/>
        <w:t>images</w:t>
      </w:r>
      <w:r>
        <w:rPr>
          <w:spacing w:val="-7"/>
        </w:rPr>
        <w:t> </w:t>
      </w:r>
      <w:r>
        <w:rPr>
          <w:spacing w:val="-1"/>
        </w:rPr>
        <w:t>sont</w:t>
      </w:r>
      <w:r>
        <w:rPr>
          <w:spacing w:val="-8"/>
        </w:rPr>
        <w:t> </w:t>
      </w:r>
      <w:r>
        <w:rPr>
          <w:spacing w:val="-1"/>
        </w:rPr>
        <w:t>correctement</w:t>
      </w:r>
      <w:r>
        <w:rPr>
          <w:spacing w:val="-8"/>
        </w:rPr>
        <w:t> </w:t>
      </w:r>
      <w:r>
        <w:rPr/>
        <w:t>placées,</w:t>
      </w:r>
      <w:r>
        <w:rPr/>
      </w: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146" w:after="0"/>
        <w:ind w:left="860" w:right="0" w:hanging="360"/>
        <w:jc w:val="left"/>
      </w:pPr>
      <w:r>
        <w:rPr>
          <w:spacing w:val="-1"/>
        </w:rPr>
        <w:t>tout </w:t>
      </w:r>
      <w:r>
        <w:rPr/>
        <w:t>le</w:t>
      </w:r>
      <w:r>
        <w:rPr>
          <w:spacing w:val="-4"/>
        </w:rPr>
        <w:t> </w:t>
      </w:r>
      <w:r>
        <w:rPr>
          <w:spacing w:val="-1"/>
        </w:rPr>
        <w:t>dossier</w:t>
      </w:r>
      <w:r>
        <w:rPr>
          <w:spacing w:val="-3"/>
        </w:rPr>
        <w:t> </w:t>
      </w:r>
      <w:r>
        <w:rPr>
          <w:spacing w:val="-1"/>
        </w:rPr>
        <w:t>tient</w:t>
      </w:r>
      <w:r>
        <w:rPr/>
        <w:t> </w:t>
      </w:r>
      <w:r>
        <w:rPr>
          <w:spacing w:val="-1"/>
        </w:rPr>
        <w:t>en</w:t>
      </w:r>
      <w:r>
        <w:rPr>
          <w:spacing w:val="-3"/>
        </w:rPr>
        <w:t> </w:t>
      </w:r>
      <w:r>
        <w:rPr>
          <w:spacing w:val="-1"/>
        </w:rPr>
        <w:t>un seul</w:t>
      </w:r>
      <w:r>
        <w:rPr>
          <w:spacing w:val="-4"/>
        </w:rPr>
        <w:t> </w:t>
      </w:r>
      <w:r>
        <w:rPr>
          <w:spacing w:val="-1"/>
        </w:rPr>
        <w:t>fichier,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17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31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b/>
                      <w:spacing w:val="-1"/>
                      <w:sz w:val="28"/>
                      <w:u w:val="thick" w:color="000000"/>
                    </w:rPr>
                    <w:t>Evaluation</w:t>
                  </w:r>
                  <w:r>
                    <w:rPr>
                      <w:rFonts w:ascii="Calibri"/>
                      <w:b/>
                      <w:sz w:val="28"/>
                      <w:u w:val="thick" w:color="000000"/>
                    </w:rPr>
                    <w:t> :</w:t>
                  </w:r>
                  <w:r>
                    <w:rPr>
                      <w:rFonts w:ascii="Calibri"/>
                      <w:b/>
                      <w:sz w:val="28"/>
                    </w:rPr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51" w:after="0"/>
        <w:ind w:left="860" w:right="540" w:hanging="360"/>
        <w:jc w:val="left"/>
      </w:pPr>
      <w:r>
        <w:rPr/>
        <w:t>une</w:t>
      </w:r>
      <w:r>
        <w:rPr>
          <w:spacing w:val="-5"/>
        </w:rPr>
        <w:t> </w:t>
      </w:r>
      <w:r>
        <w:rPr/>
        <w:t>fois</w:t>
      </w:r>
      <w:r>
        <w:rPr>
          <w:spacing w:val="-5"/>
        </w:rPr>
        <w:t> </w:t>
      </w:r>
      <w:r>
        <w:rPr>
          <w:spacing w:val="-1"/>
        </w:rPr>
        <w:t>terminé,</w:t>
      </w:r>
      <w:r>
        <w:rPr>
          <w:spacing w:val="-5"/>
        </w:rPr>
        <w:t> </w:t>
      </w:r>
      <w:r>
        <w:rPr>
          <w:spacing w:val="-1"/>
        </w:rPr>
        <w:t>sauvegardez</w:t>
      </w:r>
      <w:r>
        <w:rPr>
          <w:spacing w:val="-3"/>
        </w:rPr>
        <w:t> </w:t>
      </w:r>
      <w:r>
        <w:rPr/>
        <w:t>vos</w:t>
      </w:r>
      <w:r>
        <w:rPr>
          <w:spacing w:val="-5"/>
        </w:rPr>
        <w:t> </w:t>
      </w:r>
      <w:r>
        <w:rPr>
          <w:spacing w:val="-1"/>
        </w:rPr>
        <w:t>documents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appelez </w:t>
      </w:r>
      <w:r>
        <w:rPr>
          <w:spacing w:val="-2"/>
        </w:rPr>
        <w:t>le</w:t>
      </w:r>
      <w:r>
        <w:rPr>
          <w:spacing w:val="-4"/>
        </w:rPr>
        <w:t> </w:t>
      </w:r>
      <w:r>
        <w:rPr>
          <w:spacing w:val="-1"/>
        </w:rPr>
        <w:t>professeur</w:t>
      </w:r>
      <w:r>
        <w:rPr>
          <w:spacing w:val="-5"/>
        </w:rPr>
        <w:t> </w:t>
      </w:r>
      <w:r>
        <w:rPr>
          <w:spacing w:val="1"/>
        </w:rPr>
        <w:t>pour</w:t>
      </w:r>
      <w:r>
        <w:rPr>
          <w:spacing w:val="-2"/>
        </w:rPr>
        <w:t> </w:t>
      </w:r>
      <w:r>
        <w:rPr>
          <w:spacing w:val="-1"/>
        </w:rPr>
        <w:t>faire</w:t>
      </w:r>
      <w:r>
        <w:rPr>
          <w:spacing w:val="-4"/>
        </w:rPr>
        <w:t> </w:t>
      </w:r>
      <w:r>
        <w:rPr>
          <w:spacing w:val="-1"/>
        </w:rPr>
        <w:t>une</w:t>
      </w:r>
      <w:r>
        <w:rPr>
          <w:spacing w:val="-2"/>
        </w:rPr>
        <w:t> </w:t>
      </w:r>
      <w:r>
        <w:rPr>
          <w:spacing w:val="-1"/>
        </w:rPr>
        <w:t>copie</w:t>
      </w:r>
      <w:r>
        <w:rPr>
          <w:spacing w:val="87"/>
          <w:w w:val="9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1"/>
        </w:rPr>
        <w:t>sauvegarde,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0" w:after="0"/>
        <w:ind w:left="860" w:right="369" w:hanging="360"/>
        <w:jc w:val="left"/>
      </w:pPr>
      <w:r>
        <w:rPr>
          <w:spacing w:val="-1"/>
        </w:rPr>
        <w:t>imprimez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version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>
          <w:spacing w:val="-1"/>
        </w:rPr>
        <w:t>imprimez</w:t>
      </w:r>
      <w:r>
        <w:rPr>
          <w:spacing w:val="-2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document en</w:t>
      </w:r>
      <w:r>
        <w:rPr>
          <w:spacing w:val="-4"/>
        </w:rPr>
        <w:t> </w:t>
      </w:r>
      <w:r>
        <w:rPr>
          <w:spacing w:val="-1"/>
        </w:rPr>
        <w:t>recto,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noir</w:t>
      </w:r>
      <w:r>
        <w:rPr>
          <w:spacing w:val="-3"/>
        </w:rPr>
        <w:t> </w:t>
      </w:r>
      <w:r>
        <w:rPr>
          <w:spacing w:val="-1"/>
        </w:rPr>
        <w:t>et</w:t>
      </w:r>
      <w:r>
        <w:rPr>
          <w:spacing w:val="-4"/>
        </w:rPr>
        <w:t> </w:t>
      </w:r>
      <w:r>
        <w:rPr/>
        <w:t>blanc,</w:t>
      </w:r>
      <w:r>
        <w:rPr>
          <w:spacing w:val="-5"/>
        </w:rPr>
        <w:t> </w:t>
      </w:r>
      <w:r>
        <w:rPr>
          <w:spacing w:val="-1"/>
        </w:rPr>
        <w:t>évaluez</w:t>
      </w:r>
      <w:r>
        <w:rPr>
          <w:spacing w:val="-2"/>
        </w:rPr>
        <w:t> </w:t>
      </w:r>
      <w:r>
        <w:rPr>
          <w:spacing w:val="-1"/>
        </w:rPr>
        <w:t>votre</w:t>
      </w:r>
      <w:r>
        <w:rPr>
          <w:spacing w:val="-2"/>
        </w:rPr>
        <w:t> </w:t>
      </w:r>
      <w:r>
        <w:rPr/>
        <w:t>travail</w:t>
      </w:r>
      <w:r>
        <w:rPr>
          <w:spacing w:val="63"/>
        </w:rPr>
        <w:t> </w:t>
      </w:r>
      <w:r>
        <w:rPr/>
        <w:t>et</w:t>
      </w:r>
      <w:r>
        <w:rPr>
          <w:spacing w:val="-6"/>
        </w:rPr>
        <w:t> </w:t>
      </w:r>
      <w:r>
        <w:rPr>
          <w:spacing w:val="-1"/>
        </w:rPr>
        <w:t>présentez</w:t>
      </w:r>
      <w:r>
        <w:rPr>
          <w:spacing w:val="-4"/>
        </w:rPr>
        <w:t> </w:t>
      </w:r>
      <w:r>
        <w:rPr>
          <w:spacing w:val="-2"/>
        </w:rPr>
        <w:t>au</w:t>
      </w:r>
      <w:r>
        <w:rPr>
          <w:spacing w:val="-6"/>
        </w:rPr>
        <w:t> </w:t>
      </w:r>
      <w:r>
        <w:rPr>
          <w:spacing w:val="-1"/>
        </w:rPr>
        <w:t>professeur,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corrigez</w:t>
      </w:r>
      <w:r>
        <w:rPr>
          <w:spacing w:val="-2"/>
        </w:rPr>
        <w:t> </w:t>
      </w:r>
      <w:r>
        <w:rPr>
          <w:spacing w:val="-1"/>
        </w:rPr>
        <w:t>si</w:t>
      </w:r>
      <w:r>
        <w:rPr>
          <w:spacing w:val="-5"/>
        </w:rPr>
        <w:t> </w:t>
      </w:r>
      <w:r>
        <w:rPr>
          <w:spacing w:val="-1"/>
        </w:rPr>
        <w:t>besoin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-1"/>
        </w:rPr>
        <w:t>imprimez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version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1"/>
        </w:rPr>
        <w:t>couleur</w:t>
      </w:r>
      <w:r>
        <w:rPr>
          <w:spacing w:val="-2"/>
        </w:rPr>
        <w:t> </w:t>
      </w:r>
      <w:r>
        <w:rPr>
          <w:spacing w:val="-1"/>
        </w:rPr>
        <w:t>(définitive),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55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spacing w:val="-1"/>
        </w:rPr>
        <w:t>sous</w:t>
      </w:r>
      <w:r>
        <w:rPr>
          <w:spacing w:val="-4"/>
        </w:rPr>
        <w:t> </w:t>
      </w:r>
      <w:r>
        <w:rPr>
          <w:spacing w:val="-1"/>
        </w:rPr>
        <w:t>contrôle</w:t>
      </w:r>
      <w:r>
        <w:rPr>
          <w:spacing w:val="-5"/>
        </w:rPr>
        <w:t> </w:t>
      </w:r>
      <w:r>
        <w:rPr>
          <w:spacing w:val="-1"/>
        </w:rPr>
        <w:t>du</w:t>
      </w:r>
      <w:r>
        <w:rPr>
          <w:spacing w:val="-4"/>
        </w:rPr>
        <w:t> </w:t>
      </w:r>
      <w:r>
        <w:rPr>
          <w:spacing w:val="-1"/>
        </w:rPr>
        <w:t>professeur,</w:t>
      </w:r>
      <w:r>
        <w:rPr>
          <w:spacing w:val="-2"/>
        </w:rPr>
        <w:t> </w:t>
      </w:r>
      <w:r>
        <w:rPr>
          <w:spacing w:val="-1"/>
        </w:rPr>
        <w:t>reliez</w:t>
      </w:r>
      <w:r>
        <w:rPr>
          <w:spacing w:val="-4"/>
        </w:rPr>
        <w:t> </w:t>
      </w:r>
      <w:r>
        <w:rPr>
          <w:spacing w:val="-1"/>
        </w:rPr>
        <w:t>votre</w:t>
      </w:r>
      <w:r>
        <w:rPr>
          <w:spacing w:val="-4"/>
        </w:rPr>
        <w:t> </w:t>
      </w:r>
      <w:r>
        <w:rPr>
          <w:spacing w:val="-1"/>
        </w:rPr>
        <w:t>dossier.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8;top:32;width:3090;height:694" coordorigin="48,32" coordsize="3090,694">
              <v:shape style="position:absolute;left:48;top:32;width:3090;height:694" coordorigin="48,32" coordsize="3090,694" path="m48,726l3137,726,3137,32,48,32,48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2;height:2" coordorigin="45,31" coordsize="3092,2">
              <v:shape style="position:absolute;left:45;top:31;width:3092;height:2" coordorigin="45,31" coordsize="3092,0" path="m45,31l3137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2;top:17;width:3120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2;top:17;width:6889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388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monter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1"/>
                          <w:sz w:val="32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dossier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pour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soutenance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"/>
        <w:gridCol w:w="618"/>
        <w:gridCol w:w="708"/>
        <w:gridCol w:w="4064"/>
        <w:gridCol w:w="1039"/>
        <w:gridCol w:w="1040"/>
        <w:gridCol w:w="1039"/>
        <w:gridCol w:w="1042"/>
      </w:tblGrid>
      <w:tr>
        <w:trPr>
          <w:trHeight w:val="646" w:hRule="exact"/>
        </w:trPr>
        <w:tc>
          <w:tcPr>
            <w:tcW w:w="11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21"/>
              <w:ind w:left="2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FFFF"/>
                <w:sz w:val="28"/>
              </w:rPr>
              <w:t>3ème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893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F6128"/>
          </w:tcPr>
          <w:p>
            <w:pPr>
              <w:pStyle w:val="TableParagraph"/>
              <w:spacing w:line="240" w:lineRule="auto" w:before="121"/>
              <w:ind w:left="14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spacing w:val="-1"/>
                <w:sz w:val="28"/>
              </w:rPr>
              <w:t>DOSSIER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CFG</w:t>
            </w:r>
            <w:r>
              <w:rPr>
                <w:rFonts w:ascii="Calibri"/>
                <w:b/>
                <w:color w:val="FFFFFF"/>
                <w:sz w:val="28"/>
              </w:rPr>
              <w:t> :</w:t>
            </w:r>
            <w:r>
              <w:rPr>
                <w:rFonts w:ascii="Calibri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monter</w:t>
            </w:r>
            <w:r>
              <w:rPr>
                <w:rFonts w:ascii="Calibri"/>
                <w:b/>
                <w:color w:val="FFFFFF"/>
                <w:sz w:val="28"/>
              </w:rPr>
              <w:t> le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 dossier pour </w:t>
            </w:r>
            <w:r>
              <w:rPr>
                <w:rFonts w:ascii="Calibri"/>
                <w:b/>
                <w:color w:val="FFFFFF"/>
                <w:sz w:val="28"/>
              </w:rPr>
              <w:t>la</w:t>
            </w:r>
            <w:r>
              <w:rPr>
                <w:rFonts w:ascii="Calibri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sz w:val="28"/>
              </w:rPr>
              <w:t>soutenance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62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Respecter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les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temps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donnés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06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TBM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MI</w:t>
            </w:r>
          </w:p>
        </w:tc>
      </w:tr>
      <w:tr>
        <w:trPr>
          <w:trHeight w:val="859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Etre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efficace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et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finir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son travail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1.1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Travailler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avec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soin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 </w:t>
            </w:r>
            <w:r>
              <w:rPr>
                <w:rFonts w:ascii="Calibri" w:hAnsi="Calibri"/>
                <w:spacing w:val="-1"/>
                <w:sz w:val="22"/>
              </w:rPr>
              <w:t>propreté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1.2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Respecter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et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appliquer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plusieurs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consignes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30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Savoir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connecter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déconnecter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sur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PC,</w:t>
            </w:r>
            <w:r>
              <w:rPr>
                <w:rFonts w:ascii="Calibri" w:hAnsi="Calibri"/>
                <w:spacing w:val="38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éteindre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correctement un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ordinateur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Accéder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à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logiciel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courant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(texte,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tableur...)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2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4" w:lineRule="auto" w:before="113"/>
              <w:ind w:left="102" w:right="24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Utiliser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l'arborescence (chercher,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ouvrir,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nommer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enregistrer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dossiers </w:t>
            </w:r>
            <w:r>
              <w:rPr>
                <w:rFonts w:ascii="Calibri"/>
                <w:sz w:val="22"/>
              </w:rPr>
              <w:t>et </w:t>
            </w:r>
            <w:r>
              <w:rPr>
                <w:rFonts w:ascii="Calibri"/>
                <w:spacing w:val="-1"/>
                <w:sz w:val="22"/>
              </w:rPr>
              <w:t>des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fichiers)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60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3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Utiliser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un périphérique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(ex: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clavier, imprimante,</w:t>
            </w:r>
            <w:r>
              <w:rPr>
                <w:rFonts w:ascii="Calibri" w:hAnsi="Calibri"/>
                <w:spacing w:val="37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appareil photo)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859" w:hRule="exact"/>
        </w:trPr>
        <w:tc>
          <w:tcPr>
            <w:tcW w:w="5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D2</w:t>
            </w:r>
          </w:p>
        </w:tc>
        <w:tc>
          <w:tcPr>
            <w:tcW w:w="6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3.5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47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76" w:lineRule="auto" w:before="111"/>
              <w:ind w:left="102" w:right="52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Maîtriser</w:t>
            </w:r>
            <w:r>
              <w:rPr>
                <w:rFonts w:ascii="Calibri" w:hAnsi="Calibri"/>
                <w:sz w:val="22"/>
              </w:rPr>
              <w:t> les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fonctions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base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d'un </w:t>
            </w:r>
            <w:r>
              <w:rPr>
                <w:rFonts w:ascii="Calibri" w:hAnsi="Calibri"/>
                <w:sz w:val="22"/>
              </w:rPr>
              <w:t>logiciel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de</w:t>
            </w:r>
            <w:r>
              <w:rPr>
                <w:rFonts w:ascii="Calibri" w:hAnsi="Calibri"/>
                <w:spacing w:val="24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texte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25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TBM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MS</w:t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MF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</w:t>
            </w:r>
          </w:p>
        </w:tc>
      </w:tr>
      <w:tr>
        <w:trPr>
          <w:trHeight w:val="1284" w:hRule="exact"/>
        </w:trPr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76" w:lineRule="auto"/>
              <w:ind w:left="102" w:right="34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Observation du</w:t>
            </w:r>
            <w:r>
              <w:rPr>
                <w:rFonts w:ascii="Calibri"/>
                <w:spacing w:val="24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professeur </w:t>
            </w:r>
            <w:r>
              <w:rPr>
                <w:rFonts w:ascii="Calibri"/>
                <w:sz w:val="22"/>
              </w:rPr>
              <w:t>:</w:t>
            </w:r>
          </w:p>
        </w:tc>
        <w:tc>
          <w:tcPr>
            <w:tcW w:w="82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4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140" w:right="4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3.6pt;height:37.8pt;mso-position-horizontal-relative:char;mso-position-vertical-relative:line" coordorigin="0,0" coordsize="10072,756">
            <v:group style="position:absolute;left:45;top:32;width:3090;height:694" coordorigin="45,32" coordsize="3090,694">
              <v:shape style="position:absolute;left:45;top:32;width:3090;height:694" coordorigin="45,32" coordsize="3090,694" path="m45,726l3135,726,3135,32,45,32,45,726xe" filled="true" fillcolor="#dbe4f0" stroked="false">
                <v:path arrowok="t"/>
                <v:fill type="solid"/>
              </v:shape>
            </v:group>
            <v:group style="position:absolute;left:139;top:61;width:2905;height:636" coordorigin="139,61" coordsize="2905,636">
              <v:shape style="position:absolute;left:139;top:61;width:2905;height:636" coordorigin="139,61" coordsize="2905,636" path="m139,697l3043,697,3043,61,139,61,139,697xe" filled="true" fillcolor="#dbe4f0" stroked="false">
                <v:path arrowok="t"/>
                <v:fill type="solid"/>
              </v:shape>
            </v:group>
            <v:group style="position:absolute;left:17;top:17;width:10039;height:2" coordorigin="17,17" coordsize="10039,2">
              <v:shape style="position:absolute;left:17;top:17;width:10039;height:2" coordorigin="17,17" coordsize="10039,0" path="m17,17l10055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10010;height:2" coordorigin="31,725" coordsize="10010,2">
              <v:shape style="position:absolute;left:31;top:725;width:10010;height:2" coordorigin="31,725" coordsize="10010,0" path="m31,725l10041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10039;height:2" coordorigin="17,740" coordsize="10039,2">
              <v:shape style="position:absolute;left:17;top:740;width:10039;height:2" coordorigin="17,740" coordsize="10039,0" path="m17,740l10055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10041;top:32;width:2;height:694" coordorigin="10041,32" coordsize="2,694">
              <v:shape style="position:absolute;left:10041;top:32;width:2;height:694" coordorigin="10041,32" coordsize="0,694" path="m10041,32l10041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90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0" w:right="3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Oral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4060"/>
                          <w:sz w:val="32"/>
                        </w:rPr>
                        <w:t>contenu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99.1pt;height:19.45pt;mso-position-horizontal-relative:char;mso-position-vertical-relative:line" type="#_x0000_t202" filled="true" fillcolor="#234060" stroked="false">
            <v:textbox inset="0,0,0,0">
              <w:txbxContent>
                <w:p>
                  <w:pPr>
                    <w:spacing w:line="388" w:lineRule="exact" w:before="0"/>
                    <w:ind w:left="2774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z w:val="32"/>
                      <w:szCs w:val="32"/>
                    </w:rPr>
                    <w:t>LE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2"/>
                      <w:sz w:val="32"/>
                      <w:szCs w:val="3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sz w:val="32"/>
                      <w:szCs w:val="32"/>
                    </w:rPr>
                    <w:t>CONTENU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z w:val="32"/>
                      <w:szCs w:val="32"/>
                    </w:rPr>
                    <w:t>DE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8"/>
                      <w:sz w:val="32"/>
                      <w:szCs w:val="3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z w:val="32"/>
                      <w:szCs w:val="32"/>
                    </w:rPr>
                    <w:t>L’EPREUVE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1"/>
                      <w:sz w:val="32"/>
                      <w:szCs w:val="32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z w:val="32"/>
                      <w:szCs w:val="32"/>
                    </w:rPr>
                    <w:t>ORAL</w:t>
                  </w:r>
                  <w:r>
                    <w:rPr>
                      <w:rFonts w:ascii="Calibri" w:hAnsi="Calibri" w:cs="Calibri" w:eastAsia="Calibri"/>
                      <w:sz w:val="32"/>
                      <w:szCs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4"/>
        <w:spacing w:line="240" w:lineRule="auto" w:before="44"/>
        <w:ind w:right="3515" w:firstLine="566"/>
        <w:jc w:val="left"/>
      </w:pPr>
      <w:r>
        <w:rPr/>
        <w:pict>
          <v:shape style="position:absolute;margin-left:382.079987pt;margin-top:1.590086pt;width:149.520pt;height:118.16pt;mso-position-horizontal-relative:page;mso-position-vertical-relative:paragraph;z-index:16048" type="#_x0000_t75" stroked="false">
            <v:imagedata r:id="rId104" o:title=""/>
          </v:shape>
        </w:pict>
      </w:r>
      <w:r>
        <w:rPr>
          <w:rFonts w:ascii="Calibri" w:hAnsi="Calibri" w:cs="Calibri" w:eastAsia="Calibri"/>
          <w:spacing w:val="-1"/>
        </w:rPr>
        <w:t>L’oral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partie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"/>
        </w:rPr>
        <w:t> plus importante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l’épreuve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du</w:t>
      </w:r>
      <w:r>
        <w:rPr>
          <w:rFonts w:ascii="Calibri" w:hAnsi="Calibri" w:cs="Calibri" w:eastAsia="Calibri"/>
          <w:spacing w:val="45"/>
        </w:rPr>
        <w:t> </w:t>
      </w:r>
      <w:r>
        <w:rPr>
          <w:spacing w:val="-1"/>
        </w:rPr>
        <w:t>CFG. Elle dure</w:t>
      </w:r>
      <w:r>
        <w:rPr>
          <w:spacing w:val="-2"/>
        </w:rPr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minutes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>
          <w:spacing w:val="1"/>
        </w:rPr>
        <w:t>se</w:t>
      </w:r>
      <w:r>
        <w:rPr>
          <w:spacing w:val="-2"/>
        </w:rPr>
        <w:t> </w:t>
      </w:r>
      <w:r>
        <w:rPr>
          <w:spacing w:val="-1"/>
        </w:rPr>
        <w:t>déroule</w:t>
      </w:r>
      <w:r>
        <w:rPr>
          <w:spacing w:val="-3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deux</w:t>
      </w:r>
      <w:r>
        <w:rPr/>
        <w:t> </w:t>
      </w:r>
      <w:r>
        <w:rPr>
          <w:spacing w:val="-1"/>
        </w:rPr>
        <w:t>parties</w:t>
      </w:r>
      <w:r>
        <w:rPr/>
        <w:t> :</w:t>
      </w:r>
    </w:p>
    <w:p>
      <w:pPr>
        <w:numPr>
          <w:ilvl w:val="0"/>
          <w:numId w:val="56"/>
        </w:numPr>
        <w:tabs>
          <w:tab w:pos="861" w:val="left" w:leader="none"/>
        </w:tabs>
        <w:spacing w:line="341" w:lineRule="exact" w:before="1"/>
        <w:ind w:left="860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z w:val="28"/>
        </w:rPr>
        <w:t>5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minutes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minimum</w:t>
      </w:r>
      <w:r>
        <w:rPr>
          <w:rFonts w:ascii="Calibri" w:hAnsi="Calibri"/>
          <w:sz w:val="28"/>
        </w:rPr>
        <w:t> </w:t>
      </w:r>
      <w:r>
        <w:rPr>
          <w:rFonts w:ascii="Calibri" w:hAnsi="Calibri"/>
          <w:spacing w:val="-1"/>
          <w:sz w:val="28"/>
        </w:rPr>
        <w:t>de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présentation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autonome,</w:t>
      </w:r>
    </w:p>
    <w:p>
      <w:pPr>
        <w:numPr>
          <w:ilvl w:val="0"/>
          <w:numId w:val="56"/>
        </w:numPr>
        <w:tabs>
          <w:tab w:pos="861" w:val="left" w:leader="none"/>
        </w:tabs>
        <w:spacing w:line="341" w:lineRule="exact" w:before="0"/>
        <w:ind w:left="860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10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minutes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pacing w:val="-1"/>
          <w:sz w:val="28"/>
        </w:rPr>
        <w:t>de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questionnement.</w:t>
      </w:r>
    </w:p>
    <w:p>
      <w:pPr>
        <w:spacing w:before="121"/>
        <w:ind w:left="140" w:right="3146" w:firstLine="566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z w:val="28"/>
          <w:szCs w:val="28"/>
        </w:rPr>
        <w:t>Un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dossier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préparé par</w:t>
      </w:r>
      <w:r>
        <w:rPr>
          <w:rFonts w:ascii="Calibri" w:hAnsi="Calibri" w:cs="Calibri" w:eastAsia="Calibri"/>
          <w:sz w:val="28"/>
          <w:szCs w:val="28"/>
        </w:rPr>
        <w:t> le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candidat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est </w:t>
      </w:r>
      <w:r>
        <w:rPr>
          <w:rFonts w:ascii="Calibri" w:hAnsi="Calibri" w:cs="Calibri" w:eastAsia="Calibri"/>
          <w:spacing w:val="-1"/>
          <w:sz w:val="28"/>
          <w:szCs w:val="28"/>
        </w:rPr>
        <w:t>envoyé </w:t>
      </w:r>
      <w:r>
        <w:rPr>
          <w:rFonts w:ascii="Calibri" w:hAnsi="Calibri" w:cs="Calibri" w:eastAsia="Calibri"/>
          <w:sz w:val="28"/>
          <w:szCs w:val="28"/>
        </w:rPr>
        <w:t>au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jury</w:t>
      </w:r>
      <w:r>
        <w:rPr>
          <w:rFonts w:ascii="Calibri" w:hAnsi="Calibri" w:cs="Calibri" w:eastAsia="Calibri"/>
          <w:spacing w:val="2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environ </w:t>
      </w:r>
      <w:r>
        <w:rPr>
          <w:rFonts w:ascii="Calibri" w:hAnsi="Calibri" w:cs="Calibri" w:eastAsia="Calibri"/>
          <w:sz w:val="28"/>
          <w:szCs w:val="28"/>
        </w:rPr>
        <w:t>1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semaine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avant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l’épreuve. Il </w:t>
      </w:r>
      <w:r>
        <w:rPr>
          <w:rFonts w:ascii="Calibri" w:hAnsi="Calibri" w:cs="Calibri" w:eastAsia="Calibri"/>
          <w:sz w:val="28"/>
          <w:szCs w:val="28"/>
        </w:rPr>
        <w:t>sert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d’appui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à</w:t>
      </w:r>
      <w:r>
        <w:rPr>
          <w:rFonts w:ascii="Calibri" w:hAnsi="Calibri" w:cs="Calibri" w:eastAsia="Calibri"/>
          <w:spacing w:val="47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l’entretien.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5.7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2297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1ère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 PARTIE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présentation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personnelle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119" w:after="0"/>
        <w:ind w:left="140" w:right="0" w:firstLine="0"/>
        <w:jc w:val="left"/>
      </w:pPr>
      <w:r>
        <w:rPr/>
        <w:t>Moi.</w:t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0" w:after="0"/>
        <w:ind w:left="848" w:right="0" w:hanging="708"/>
        <w:jc w:val="left"/>
      </w:pPr>
      <w:r>
        <w:rPr/>
        <w:t>Mes</w:t>
      </w:r>
      <w:r>
        <w:rPr>
          <w:spacing w:val="-5"/>
        </w:rPr>
        <w:t> </w:t>
      </w:r>
      <w:r>
        <w:rPr/>
        <w:t>loisirs.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5.6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2297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2ème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vos années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collège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119" w:after="0"/>
        <w:ind w:left="848" w:right="0" w:hanging="708"/>
        <w:jc w:val="left"/>
      </w:pPr>
      <w:r>
        <w:rPr/>
        <w:t>Mon</w:t>
      </w:r>
      <w:r>
        <w:rPr>
          <w:spacing w:val="-5"/>
        </w:rPr>
        <w:t> </w:t>
      </w:r>
      <w:r>
        <w:rPr>
          <w:spacing w:val="-1"/>
        </w:rPr>
        <w:t>collège,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quatrième,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troisième.</w:t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2" w:after="0"/>
        <w:ind w:left="848" w:right="0" w:hanging="708"/>
        <w:jc w:val="left"/>
      </w:pPr>
      <w:r>
        <w:rPr/>
        <w:t>L</w:t>
      </w:r>
      <w:r>
        <w:rPr>
          <w:rFonts w:ascii="Calibri" w:hAnsi="Calibri" w:cs="Calibri" w:eastAsia="Calibri"/>
        </w:rPr>
        <w:t>’atelier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:</w:t>
      </w:r>
      <w:r>
        <w:rPr>
          <w:rFonts w:ascii="Calibri" w:hAnsi="Calibri" w:cs="Calibri" w:eastAsia="Calibri"/>
          <w:spacing w:val="-1"/>
        </w:rPr>
        <w:t> présentation,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projets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l’année,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mes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activités</w:t>
      </w:r>
      <w:r>
        <w:rPr/>
        <w:t>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5.6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2297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3ème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vos stages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119" w:after="0"/>
        <w:ind w:left="848" w:right="0" w:hanging="708"/>
        <w:jc w:val="left"/>
      </w:pPr>
      <w:r>
        <w:rPr>
          <w:spacing w:val="-1"/>
        </w:rPr>
        <w:t>Présentation</w:t>
      </w:r>
      <w:r>
        <w:rPr>
          <w:spacing w:val="-6"/>
        </w:rPr>
        <w:t> </w:t>
      </w:r>
      <w:r>
        <w:rPr>
          <w:spacing w:val="-1"/>
        </w:rPr>
        <w:t>rapide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stages.</w:t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0" w:after="0"/>
        <w:ind w:left="140" w:right="411" w:firstLine="0"/>
        <w:jc w:val="left"/>
      </w:pPr>
      <w:r>
        <w:rPr>
          <w:rFonts w:ascii="Calibri" w:hAnsi="Calibri" w:cs="Calibri" w:eastAsia="Calibri"/>
          <w:spacing w:val="-1"/>
        </w:rPr>
        <w:t>Présentation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détaillée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d’un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stage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: </w:t>
      </w:r>
      <w:r>
        <w:rPr>
          <w:rFonts w:ascii="Calibri" w:hAnsi="Calibri" w:cs="Calibri" w:eastAsia="Calibri"/>
          <w:spacing w:val="-1"/>
        </w:rPr>
        <w:t>présenter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l’entreprise,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les act</w:t>
      </w:r>
      <w:r>
        <w:rPr/>
        <w:t>ivités</w:t>
      </w:r>
      <w:r>
        <w:rPr>
          <w:spacing w:val="-3"/>
        </w:rPr>
        <w:t> </w:t>
      </w:r>
      <w:r>
        <w:rPr>
          <w:spacing w:val="-1"/>
        </w:rPr>
        <w:t>détaillées, </w:t>
      </w:r>
      <w:r>
        <w:rPr/>
        <w:t>la</w:t>
      </w:r>
      <w:r>
        <w:rPr>
          <w:spacing w:val="-1"/>
        </w:rPr>
        <w:t> sécurité</w:t>
      </w:r>
      <w:r>
        <w:rPr/>
        <w:t> /</w:t>
      </w:r>
      <w:r>
        <w:rPr>
          <w:spacing w:val="87"/>
        </w:rPr>
        <w:t> </w:t>
      </w:r>
      <w:r>
        <w:rPr>
          <w:spacing w:val="-1"/>
        </w:rPr>
        <w:t>EPI/prévention,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>
          <w:spacing w:val="-1"/>
        </w:rPr>
        <w:t>déchets,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1"/>
        </w:rPr>
        <w:t>bilan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1"/>
        </w:rPr>
        <w:t>mon</w:t>
      </w:r>
      <w:r>
        <w:rPr>
          <w:spacing w:val="-4"/>
        </w:rPr>
        <w:t> </w:t>
      </w:r>
      <w:r>
        <w:rPr/>
        <w:t>stage.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5.6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2297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4ème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votre</w:t>
                  </w:r>
                  <w:r>
                    <w:rPr>
                      <w:rFonts w:ascii="Calibri" w:hAnsi="Calibri"/>
                      <w:b/>
                      <w:spacing w:val="-4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projet</w:t>
                  </w:r>
                  <w:r>
                    <w:rPr>
                      <w:rFonts w:ascii="Calibri" w:hAnsi="Calibri"/>
                      <w:b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professionnel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119" w:after="0"/>
        <w:ind w:left="848" w:right="0" w:hanging="708"/>
        <w:jc w:val="left"/>
      </w:pPr>
      <w:r>
        <w:rPr>
          <w:rFonts w:ascii="Calibri" w:hAnsi="Calibri" w:cs="Calibri" w:eastAsia="Calibri"/>
        </w:rPr>
        <w:t>Votre</w:t>
      </w:r>
      <w:r>
        <w:rPr>
          <w:rFonts w:ascii="Calibri" w:hAnsi="Calibri" w:cs="Calibri" w:eastAsia="Calibri"/>
          <w:spacing w:val="-1"/>
        </w:rPr>
        <w:t> choix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d’orientation</w:t>
      </w:r>
      <w:r>
        <w:rPr>
          <w:spacing w:val="-1"/>
        </w:rPr>
        <w:t>.</w:t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0" w:after="0"/>
        <w:ind w:left="848" w:right="0" w:hanging="708"/>
        <w:jc w:val="left"/>
      </w:pPr>
      <w:r>
        <w:rPr>
          <w:spacing w:val="-1"/>
        </w:rPr>
        <w:t>Description</w:t>
      </w:r>
      <w:r>
        <w:rPr>
          <w:spacing w:val="-4"/>
        </w:rPr>
        <w:t> </w:t>
      </w:r>
      <w:r>
        <w:rPr>
          <w:spacing w:val="-1"/>
        </w:rPr>
        <w:t>du métier,</w:t>
      </w:r>
      <w:r>
        <w:rPr>
          <w:spacing w:val="-5"/>
        </w:rPr>
        <w:t> </w:t>
      </w:r>
      <w:r>
        <w:rPr>
          <w:spacing w:val="-1"/>
        </w:rPr>
        <w:t>de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voie de</w:t>
      </w:r>
      <w:r>
        <w:rPr>
          <w:spacing w:val="-3"/>
        </w:rPr>
        <w:t> </w:t>
      </w:r>
      <w:r>
        <w:rPr>
          <w:spacing w:val="-1"/>
        </w:rPr>
        <w:t>formation</w:t>
      </w:r>
      <w:r>
        <w:rPr>
          <w:spacing w:val="-4"/>
        </w:rPr>
        <w:t> </w:t>
      </w:r>
      <w:r>
        <w:rPr>
          <w:spacing w:val="-1"/>
        </w:rPr>
        <w:t>et</w:t>
      </w:r>
      <w:r>
        <w:rPr>
          <w:spacing w:val="-3"/>
        </w:rPr>
        <w:t> </w:t>
      </w:r>
      <w:r>
        <w:rPr/>
        <w:t>du</w:t>
      </w:r>
      <w:r>
        <w:rPr>
          <w:spacing w:val="-2"/>
        </w:rPr>
        <w:t> </w:t>
      </w:r>
      <w:r>
        <w:rPr>
          <w:spacing w:val="-1"/>
        </w:rPr>
        <w:t>centre de</w:t>
      </w:r>
      <w:r>
        <w:rPr>
          <w:spacing w:val="-4"/>
        </w:rPr>
        <w:t> </w:t>
      </w:r>
      <w:r>
        <w:rPr>
          <w:spacing w:val="-1"/>
        </w:rPr>
        <w:t>formation.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3"/>
          <w:szCs w:val="13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5.7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342" w:lineRule="exact" w:before="0"/>
                    <w:ind w:left="2297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5ème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8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8"/>
                    </w:rPr>
                    <w:t>conclusion</w:t>
                  </w:r>
                  <w:r>
                    <w:rPr>
                      <w:rFonts w:ascii="Calibri" w:hAns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849" w:val="left" w:leader="none"/>
        </w:tabs>
        <w:spacing w:line="240" w:lineRule="auto" w:before="119" w:after="0"/>
        <w:ind w:left="848" w:right="0" w:hanging="708"/>
        <w:jc w:val="left"/>
      </w:pPr>
      <w:r>
        <w:rPr>
          <w:spacing w:val="-1"/>
        </w:rPr>
        <w:t>Faites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>
          <w:spacing w:val="-1"/>
        </w:rPr>
        <w:t>bilan</w:t>
      </w:r>
      <w:r>
        <w:rPr/>
        <w:t> </w:t>
      </w:r>
      <w:r>
        <w:rPr>
          <w:spacing w:val="-1"/>
        </w:rPr>
        <w:t>de </w:t>
      </w:r>
      <w:r>
        <w:rPr/>
        <w:t>vos</w:t>
      </w:r>
      <w:r>
        <w:rPr>
          <w:spacing w:val="-4"/>
        </w:rPr>
        <w:t> </w:t>
      </w:r>
      <w:r>
        <w:rPr>
          <w:spacing w:val="-1"/>
        </w:rPr>
        <w:t>années SEGPA et</w:t>
      </w:r>
      <w:r>
        <w:rPr>
          <w:spacing w:val="-3"/>
        </w:rPr>
        <w:t> </w:t>
      </w:r>
      <w:r>
        <w:rPr>
          <w:spacing w:val="-1"/>
        </w:rPr>
        <w:t>faites un lien</w:t>
      </w:r>
      <w:r>
        <w:rPr/>
        <w:t> avec</w:t>
      </w:r>
      <w:r>
        <w:rPr>
          <w:spacing w:val="-1"/>
        </w:rPr>
        <w:t> </w:t>
      </w:r>
      <w:r>
        <w:rPr/>
        <w:t>«</w:t>
      </w:r>
      <w:r>
        <w:rPr>
          <w:spacing w:val="2"/>
        </w:rPr>
        <w:t> </w:t>
      </w:r>
      <w:r>
        <w:rPr>
          <w:rFonts w:ascii="Calibri" w:hAnsi="Calibri" w:cs="Calibri" w:eastAsia="Calibri"/>
          <w:spacing w:val="-1"/>
        </w:rPr>
        <w:t>l’après</w:t>
      </w:r>
      <w:r>
        <w:rPr>
          <w:spacing w:val="-1"/>
        </w:rPr>
        <w:t>-troisième</w:t>
      </w:r>
      <w:r>
        <w:rPr/>
        <w:t> </w:t>
      </w:r>
      <w:r>
        <w:rPr>
          <w:spacing w:val="-1"/>
        </w:rPr>
        <w:t>».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580" w:right="1040"/>
        </w:sectPr>
      </w:pPr>
    </w:p>
    <w:p>
      <w:pPr>
        <w:spacing w:line="240" w:lineRule="auto" w:before="5"/>
        <w:rPr>
          <w:rFonts w:ascii="Calibri" w:hAnsi="Calibri" w:cs="Calibri" w:eastAsia="Calibri"/>
          <w:sz w:val="6"/>
          <w:szCs w:val="6"/>
        </w:rPr>
      </w:pPr>
      <w:r>
        <w:rPr/>
        <w:pict>
          <v:group style="position:absolute;margin-left:64.199997pt;margin-top:625.440002pt;width:503.05pt;height:185.05pt;mso-position-horizontal-relative:page;mso-position-vertical-relative:page;z-index:-393616" coordorigin="1284,12509" coordsize="10061,3701">
            <v:shape style="position:absolute;left:1284;top:12509;width:10061;height:3701" type="#_x0000_t75" stroked="false">
              <v:imagedata r:id="rId105" o:title=""/>
            </v:shape>
            <v:shape style="position:absolute;left:3882;top:14738;width:288;height:295" type="#_x0000_t75" stroked="false">
              <v:imagedata r:id="rId93" o:title=""/>
            </v:shape>
            <v:shape style="position:absolute;left:3882;top:15045;width:288;height:295" type="#_x0000_t75" stroked="false">
              <v:imagedata r:id="rId93" o:title=""/>
            </v:shape>
            <v:shape style="position:absolute;left:3882;top:15350;width:288;height:295" type="#_x0000_t75" stroked="false">
              <v:imagedata r:id="rId93" o:title=""/>
            </v:shape>
            <v:shape style="position:absolute;left:3882;top:15652;width:288;height:295" type="#_x0000_t75" stroked="false">
              <v:imagedata r:id="rId93" o:title=""/>
            </v:shape>
            <v:shape style="position:absolute;left:1507;top:12610;width:2071;height:1946" type="#_x0000_t75" stroked="false">
              <v:imagedata r:id="rId106" o:title=""/>
            </v:shape>
            <v:shape style="position:absolute;left:3882;top:12861;width:6624;height:1309" type="#_x0000_t202" filled="false" stroked="false">
              <v:textbox inset="0,0,0,0">
                <w:txbxContent>
                  <w:p>
                    <w:pPr>
                      <w:tabs>
                        <w:tab w:pos="3621" w:val="left" w:leader="none"/>
                        <w:tab w:pos="4998" w:val="left" w:leader="none"/>
                        <w:tab w:pos="6571" w:val="left" w:leader="none"/>
                      </w:tabs>
                      <w:spacing w:line="286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DATE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 L’EPREUVE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  <w:t>: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  <w:u w:val="thick" w:color="000000"/>
                      </w:rPr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  <w:u w:val="thick" w:color="000000"/>
                      </w:rPr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w w:val="95"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8"/>
                        <w:szCs w:val="28"/>
                      </w:rPr>
                      <w:t>/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  <w:u w:val="thick" w:color="000000"/>
                      </w:rPr>
                      <w:t> </w:t>
                      <w:tab/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8"/>
                        <w:szCs w:val="28"/>
                      </w:rPr>
                    </w:r>
                    <w:r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r>
                  </w:p>
                  <w:p>
                    <w:pPr>
                      <w:tabs>
                        <w:tab w:pos="3029" w:val="left" w:leader="none"/>
                        <w:tab w:pos="6593" w:val="left" w:leader="none"/>
                        <w:tab w:pos="6623" w:val="left" w:leader="none"/>
                      </w:tabs>
                      <w:spacing w:line="510" w:lineRule="atLeast" w:before="4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ETABLISSEMENT </w:t>
                    </w:r>
                    <w:r>
                      <w:rPr>
                        <w:rFonts w:ascii="Calibri"/>
                        <w:b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  <w:t> </w:t>
                      <w:tab/>
                      <w:tab/>
                      <w:tab/>
                    </w:r>
                    <w:r>
                      <w:rPr>
                        <w:rFonts w:ascii="Calibri"/>
                        <w:b/>
                        <w:sz w:val="28"/>
                      </w:rPr>
                    </w:r>
                    <w:r>
                      <w:rPr>
                        <w:rFonts w:ascii="Calibri"/>
                        <w:b/>
                        <w:spacing w:val="27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SALLE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w w:val="95"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w w:val="95"/>
                        <w:sz w:val="28"/>
                        <w:u w:val="thick" w:color="000000"/>
                      </w:rPr>
                      <w:tab/>
                    </w:r>
                    <w:r>
                      <w:rPr>
                        <w:rFonts w:ascii="Calibri"/>
                        <w:b/>
                        <w:sz w:val="28"/>
                      </w:rPr>
                      <w:t>HEURE 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  <w:t> </w:t>
                      <w:tab/>
                    </w:r>
                    <w:r>
                      <w:rPr>
                        <w:rFonts w:ascii="Calibri"/>
                        <w:b/>
                        <w:w w:val="6"/>
                        <w:sz w:val="28"/>
                        <w:u w:val="thick" w:color="000000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  <w:u w:val="thick" w:color="000000"/>
                      </w:rPr>
                    </w:r>
                    <w:r>
                      <w:rPr>
                        <w:rFonts w:ascii="Calibri"/>
                        <w:b/>
                        <w:sz w:val="28"/>
                      </w:rPr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</w:txbxContent>
              </v:textbox>
              <w10:wrap type="none"/>
            </v:shape>
            <v:shape style="position:absolute;left:1944;top:14623;width:1053;height:768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24" w:right="0" w:hanging="24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E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JOUR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  <w:p>
                    <w:pPr>
                      <w:spacing w:line="384" w:lineRule="exact" w:before="58"/>
                      <w:ind w:left="24" w:right="0" w:firstLine="0"/>
                      <w:jc w:val="left"/>
                      <w:rPr>
                        <w:rFonts w:ascii="Calibri" w:hAnsi="Calibri" w:cs="Calibri" w:eastAsia="Calibri"/>
                        <w:sz w:val="32"/>
                        <w:szCs w:val="32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DU</w:t>
                    </w:r>
                    <w:r>
                      <w:rPr>
                        <w:rFonts w:ascii="Calibri"/>
                        <w:b/>
                        <w:spacing w:val="-10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32"/>
                      </w:rPr>
                      <w:t>CFG</w:t>
                    </w:r>
                    <w:r>
                      <w:rPr>
                        <w:rFonts w:ascii="Calibri"/>
                        <w:sz w:val="32"/>
                      </w:rPr>
                    </w:r>
                  </w:p>
                </w:txbxContent>
              </v:textbox>
              <w10:wrap type="none"/>
            </v:shape>
            <v:shape style="position:absolute;left:3882;top:14400;width:5690;height:155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357" w:right="0" w:hanging="358"/>
                      <w:jc w:val="left"/>
                      <w:rPr>
                        <w:rFonts w:ascii="Calibri" w:hAnsi="Calibri" w:cs="Calibri" w:eastAsia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ATTENTION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8"/>
                      </w:rPr>
                      <w:t>apportez</w:t>
                    </w:r>
                    <w:r>
                      <w:rPr>
                        <w:rFonts w:ascii="Calibri"/>
                        <w:sz w:val="28"/>
                      </w:rPr>
                    </w:r>
                  </w:p>
                  <w:p>
                    <w:pPr>
                      <w:spacing w:line="251" w:lineRule="auto" w:before="63"/>
                      <w:ind w:left="357" w:right="334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une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pièce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d’identité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25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z w:val="24"/>
                        <w:szCs w:val="24"/>
                      </w:rPr>
                      <w:t>la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3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spacing w:val="-1"/>
                        <w:sz w:val="24"/>
                        <w:szCs w:val="24"/>
                      </w:rPr>
                      <w:t>convocation</w:t>
                    </w:r>
                    <w:r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r>
                  </w:p>
                  <w:p>
                    <w:pPr>
                      <w:spacing w:line="290" w:lineRule="exact" w:before="0"/>
                      <w:ind w:left="357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un</w:t>
                    </w: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exemplaire</w:t>
                    </w:r>
                    <w:r>
                      <w:rPr>
                        <w:rFonts w:asci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votre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dossier</w:t>
                    </w:r>
                    <w:r>
                      <w:rPr>
                        <w:rFonts w:ascii="Calibri"/>
                        <w:sz w:val="24"/>
                      </w:rPr>
                    </w:r>
                  </w:p>
                  <w:p>
                    <w:pPr>
                      <w:spacing w:line="289" w:lineRule="exact" w:before="9"/>
                      <w:ind w:left="357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autre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support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possible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: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clé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USB,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photos,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réalisation...</w:t>
                    </w:r>
                    <w:r>
                      <w:rPr>
                        <w:rFonts w:ascii="Calibri" w:hAnsi="Calibri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9.1pt;height:19.6pt;mso-position-horizontal-relative:char;mso-position-vertical-relative:line" type="#_x0000_t202" filled="true" fillcolor="#234060" stroked="false">
            <v:textbox inset="0,0,0,0">
              <w:txbxContent>
                <w:p>
                  <w:pPr>
                    <w:spacing w:line="388" w:lineRule="exact" w:before="0"/>
                    <w:ind w:left="-1" w:right="2" w:firstLine="0"/>
                    <w:jc w:val="center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color w:val="FFFFFF"/>
                      <w:sz w:val="32"/>
                    </w:rPr>
                    <w:t>LES</w:t>
                  </w:r>
                  <w:r>
                    <w:rPr>
                      <w:rFonts w:ascii="Calibri"/>
                      <w:b/>
                      <w:color w:val="FFFFFF"/>
                      <w:spacing w:val="-11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2"/>
                    </w:rPr>
                    <w:t>ATTENTES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DU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2"/>
                    </w:rPr>
                    <w:t>JURY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3"/>
        <w:rPr>
          <w:rFonts w:ascii="Calibri" w:hAnsi="Calibri" w:cs="Calibri" w:eastAsia="Calibri"/>
          <w:sz w:val="6"/>
          <w:szCs w:val="6"/>
        </w:rPr>
      </w:pPr>
    </w:p>
    <w:p>
      <w:pPr>
        <w:pStyle w:val="Heading4"/>
        <w:spacing w:line="240" w:lineRule="auto" w:before="44"/>
        <w:ind w:left="146" w:right="410" w:firstLine="566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deuxième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partie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l’oral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est</w:t>
      </w:r>
      <w:r>
        <w:rPr>
          <w:rFonts w:ascii="Calibri" w:hAnsi="Calibri" w:cs="Calibri" w:eastAsia="Calibri"/>
          <w:spacing w:val="-2"/>
        </w:rPr>
        <w:t> une </w:t>
      </w:r>
      <w:r>
        <w:rPr>
          <w:rFonts w:ascii="Calibri" w:hAnsi="Calibri" w:cs="Calibri" w:eastAsia="Calibri"/>
          <w:spacing w:val="-1"/>
        </w:rPr>
        <w:t>partie</w:t>
      </w:r>
      <w:r>
        <w:rPr>
          <w:rFonts w:ascii="Calibri" w:hAnsi="Calibri" w:cs="Calibri" w:eastAsia="Calibri"/>
        </w:rPr>
        <w:t> «</w:t>
      </w:r>
      <w:r>
        <w:rPr>
          <w:rFonts w:ascii="Calibri" w:hAnsi="Calibri" w:cs="Calibri" w:eastAsia="Calibri"/>
          <w:spacing w:val="2"/>
        </w:rPr>
        <w:t> </w:t>
      </w:r>
      <w:r>
        <w:rPr>
          <w:spacing w:val="-1"/>
        </w:rPr>
        <w:t>entretien</w:t>
      </w:r>
      <w:r>
        <w:rPr>
          <w:spacing w:val="-3"/>
        </w:rPr>
        <w:t> </w:t>
      </w:r>
      <w:r>
        <w:rPr/>
        <w:t>» et</w:t>
      </w:r>
      <w:r>
        <w:rPr>
          <w:spacing w:val="-2"/>
        </w:rPr>
        <w:t> </w:t>
      </w:r>
      <w:r>
        <w:rPr>
          <w:spacing w:val="-1"/>
        </w:rPr>
        <w:t>permet</w:t>
      </w:r>
      <w:r>
        <w:rPr>
          <w:spacing w:val="-3"/>
        </w:rPr>
        <w:t> </w:t>
      </w:r>
      <w:r>
        <w:rPr/>
        <w:t>au</w:t>
      </w:r>
      <w:r>
        <w:rPr>
          <w:spacing w:val="-3"/>
        </w:rPr>
        <w:t> </w:t>
      </w:r>
      <w:r>
        <w:rPr>
          <w:spacing w:val="-1"/>
        </w:rPr>
        <w:t>jury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vous</w:t>
      </w:r>
      <w:r>
        <w:rPr/>
        <w:t> </w:t>
      </w:r>
      <w:r>
        <w:rPr>
          <w:spacing w:val="-1"/>
        </w:rPr>
        <w:t>questionner</w:t>
      </w:r>
      <w:r>
        <w:rPr>
          <w:spacing w:val="-2"/>
        </w:rPr>
        <w:t> </w:t>
      </w:r>
      <w:r>
        <w:rPr>
          <w:spacing w:val="-1"/>
        </w:rPr>
        <w:t>sur des</w:t>
      </w:r>
      <w:r>
        <w:rPr>
          <w:spacing w:val="-2"/>
        </w:rPr>
        <w:t> </w:t>
      </w:r>
      <w:r>
        <w:rPr>
          <w:spacing w:val="-1"/>
        </w:rPr>
        <w:t>éléments que</w:t>
      </w:r>
      <w:r>
        <w:rPr/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n’avez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abordés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(ou mal). Il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n’y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1"/>
        </w:rPr>
        <w:t> pas</w:t>
      </w:r>
      <w:r>
        <w:rPr>
          <w:rFonts w:ascii="Calibri" w:hAnsi="Calibri" w:cs="Calibri" w:eastAsia="Calibri"/>
          <w:spacing w:val="5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piège,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c’est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une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chance</w:t>
      </w:r>
      <w:r>
        <w:rPr>
          <w:rFonts w:ascii="Calibri" w:hAnsi="Calibri" w:cs="Calibri" w:eastAsia="Calibri"/>
        </w:rPr>
        <w:t> 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mieux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vous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expliquer.</w:t>
      </w:r>
    </w:p>
    <w:p>
      <w:pPr>
        <w:pStyle w:val="BodyText"/>
        <w:spacing w:line="240" w:lineRule="auto" w:before="118"/>
        <w:ind w:left="713" w:right="0" w:firstLine="0"/>
        <w:jc w:val="left"/>
      </w:pPr>
      <w:r>
        <w:rPr>
          <w:spacing w:val="-1"/>
        </w:rPr>
        <w:t>Cela</w:t>
      </w:r>
      <w:r>
        <w:rPr>
          <w:spacing w:val="-2"/>
        </w:rPr>
        <w:t> </w:t>
      </w:r>
      <w:r>
        <w:rPr>
          <w:spacing w:val="-1"/>
        </w:rPr>
        <w:t>permet</w:t>
      </w:r>
      <w:r>
        <w:rPr>
          <w:spacing w:val="-2"/>
        </w:rPr>
        <w:t> </w:t>
      </w:r>
      <w:r>
        <w:rPr/>
        <w:t>au</w:t>
      </w:r>
      <w:r>
        <w:rPr>
          <w:spacing w:val="-3"/>
        </w:rPr>
        <w:t> </w:t>
      </w:r>
      <w:r>
        <w:rPr/>
        <w:t>jury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vous</w:t>
      </w:r>
      <w:r>
        <w:rPr>
          <w:spacing w:val="-2"/>
        </w:rPr>
        <w:t> </w:t>
      </w:r>
      <w:r>
        <w:rPr>
          <w:spacing w:val="-1"/>
        </w:rPr>
        <w:t>évaluer sur</w:t>
      </w:r>
      <w:r>
        <w:rPr>
          <w:spacing w:val="-4"/>
        </w:rPr>
        <w:t> </w:t>
      </w:r>
      <w:r>
        <w:rPr>
          <w:spacing w:val="-1"/>
        </w:rPr>
        <w:t>tout ce</w:t>
      </w:r>
      <w:r>
        <w:rPr>
          <w:spacing w:val="-4"/>
        </w:rPr>
        <w:t> </w:t>
      </w:r>
      <w:r>
        <w:rPr>
          <w:spacing w:val="-1"/>
        </w:rPr>
        <w:t>qui</w:t>
      </w:r>
      <w:r>
        <w:rPr>
          <w:spacing w:val="-2"/>
        </w:rPr>
        <w:t> </w:t>
      </w:r>
      <w:r>
        <w:rPr>
          <w:spacing w:val="-1"/>
        </w:rPr>
        <w:t>est attendu</w:t>
      </w:r>
      <w:r>
        <w:rPr>
          <w:spacing w:val="6"/>
        </w:rPr>
        <w:t> </w:t>
      </w:r>
      <w:r>
        <w:rPr/>
        <w:t>: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tbl>
      <w:tblPr>
        <w:tblW w:w="0" w:type="auto"/>
        <w:jc w:val="left"/>
        <w:tblInd w:w="1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7091"/>
      </w:tblGrid>
      <w:tr>
        <w:trPr>
          <w:trHeight w:val="683" w:hRule="exact"/>
        </w:trPr>
        <w:tc>
          <w:tcPr>
            <w:tcW w:w="283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F1F1F1"/>
          </w:tcPr>
          <w:p>
            <w:pPr>
              <w:pStyle w:val="TableParagraph"/>
              <w:spacing w:line="241" w:lineRule="auto" w:before="41"/>
              <w:ind w:left="978" w:right="328" w:hanging="653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APTITUDES</w:t>
            </w:r>
            <w:r>
              <w:rPr>
                <w:rFonts w:ascii="Calibri"/>
                <w:b/>
                <w:spacing w:val="-6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PRISES</w:t>
            </w:r>
            <w:r>
              <w:rPr>
                <w:rFonts w:ascii="Calibri"/>
                <w:b/>
                <w:spacing w:val="-9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EN</w:t>
            </w:r>
            <w:r>
              <w:rPr>
                <w:rFonts w:ascii="Calibri"/>
                <w:b/>
                <w:spacing w:val="21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COMPTE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9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F1F1F1"/>
          </w:tcPr>
          <w:p>
            <w:pPr>
              <w:pStyle w:val="TableParagraph"/>
              <w:spacing w:line="240" w:lineRule="auto" w:before="189"/>
              <w:ind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Eléments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4"/>
                <w:szCs w:val="24"/>
              </w:rPr>
              <w:t>d’observation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085" w:hRule="exact"/>
        </w:trPr>
        <w:tc>
          <w:tcPr>
            <w:tcW w:w="283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69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Communiquer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9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359" w:lineRule="auto" w:before="0" w:after="0"/>
              <w:ind w:left="411" w:right="756" w:firstLine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Connaître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les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règles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politesse,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présenter,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avoir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51"/>
                <w:w w:val="9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posture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correcte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240" w:lineRule="auto" w:before="0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S’exprimer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en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utilisant des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phrases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correctes,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acceptables</w:t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Avoir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une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articulation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audible,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un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débit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correct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240" w:lineRule="auto" w:before="147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Rester</w:t>
            </w:r>
            <w:r>
              <w:rPr>
                <w:rFonts w:ascii="Calibri"/>
                <w:spacing w:val="-6"/>
                <w:sz w:val="24"/>
              </w:rPr>
              <w:t> </w:t>
            </w:r>
            <w:r>
              <w:rPr>
                <w:rFonts w:ascii="Calibri"/>
                <w:sz w:val="24"/>
              </w:rPr>
              <w:t>dans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2"/>
                <w:sz w:val="24"/>
              </w:rPr>
              <w:t>le </w:t>
            </w:r>
            <w:r>
              <w:rPr>
                <w:rFonts w:ascii="Calibri"/>
                <w:spacing w:val="-1"/>
                <w:sz w:val="24"/>
              </w:rPr>
              <w:t>sujet</w:t>
            </w:r>
            <w:r>
              <w:rPr>
                <w:rFonts w:asci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Situer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propos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par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rapport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ses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interlocuteurs</w:t>
            </w: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Donner son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avis,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dire</w:t>
            </w:r>
            <w:r>
              <w:rPr>
                <w:rFonts w:ascii="Calibri" w:hAnsi="Calibri"/>
                <w:sz w:val="24"/>
              </w:rPr>
              <w:t> « </w:t>
            </w:r>
            <w:r>
              <w:rPr>
                <w:rFonts w:ascii="Calibri" w:hAnsi="Calibri"/>
                <w:spacing w:val="-2"/>
                <w:sz w:val="24"/>
              </w:rPr>
              <w:t>je</w:t>
            </w:r>
            <w:r>
              <w:rPr>
                <w:rFonts w:ascii="Calibri" w:hAnsi="Calibri"/>
                <w:sz w:val="24"/>
              </w:rPr>
              <w:t> »</w:t>
            </w:r>
          </w:p>
        </w:tc>
      </w:tr>
      <w:tr>
        <w:trPr>
          <w:trHeight w:val="2648" w:hRule="exact"/>
        </w:trPr>
        <w:tc>
          <w:tcPr>
            <w:tcW w:w="283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BEBEBE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46"/>
              <w:ind w:left="822" w:right="239" w:hanging="586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</w:rPr>
              <w:t>Exposer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son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expérience</w:t>
            </w:r>
            <w:r>
              <w:rPr>
                <w:rFonts w:ascii="Calibri" w:hAnsi="Calibri"/>
                <w:b/>
                <w:spacing w:val="24"/>
                <w:sz w:val="24"/>
              </w:rPr>
              <w:t> </w:t>
            </w:r>
            <w:r>
              <w:rPr>
                <w:rFonts w:ascii="Calibri" w:hAnsi="Calibri"/>
                <w:b/>
                <w:spacing w:val="-1"/>
                <w:sz w:val="24"/>
              </w:rPr>
              <w:t>personnelle</w:t>
            </w:r>
            <w:r>
              <w:rPr>
                <w:rFonts w:ascii="Calibri" w:hAnsi="Calibri"/>
                <w:sz w:val="24"/>
              </w:rPr>
            </w:r>
          </w:p>
        </w:tc>
        <w:tc>
          <w:tcPr>
            <w:tcW w:w="709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Présenter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dossier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de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façon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structurée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compréhensible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Décrire</w:t>
            </w:r>
            <w:r>
              <w:rPr>
                <w:rFonts w:ascii="Calibri" w:hAnsi="Calibri"/>
                <w:spacing w:val="-2"/>
                <w:sz w:val="24"/>
              </w:rPr>
              <w:t> la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tâche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professionnelle,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activité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ou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projet</w:t>
            </w:r>
            <w:r>
              <w:rPr>
                <w:rFonts w:ascii="Calibri" w:hAnsi="Calibri"/>
                <w:sz w:val="24"/>
              </w:rPr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Avoir</w:t>
            </w:r>
            <w:r>
              <w:rPr>
                <w:rFonts w:ascii="Calibri" w:hAnsi="Calibri"/>
                <w:spacing w:val="-1"/>
                <w:sz w:val="24"/>
              </w:rPr>
              <w:t> un vocabulaire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spécifique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adapté </w:t>
            </w:r>
            <w:r>
              <w:rPr>
                <w:rFonts w:ascii="Calibri" w:hAnsi="Calibri"/>
                <w:sz w:val="24"/>
              </w:rPr>
              <w:t>à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2"/>
                <w:sz w:val="24"/>
              </w:rPr>
              <w:t> situation</w:t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Décrire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ses</w:t>
            </w:r>
            <w:r>
              <w:rPr>
                <w:rFonts w:ascii="Calibri" w:hAnsi="Calibri"/>
                <w:spacing w:val="-9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intérêts</w:t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</w:rPr>
              <w:t>Décrire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compétences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et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ses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acquis</w:t>
            </w:r>
          </w:p>
          <w:p>
            <w:pPr>
              <w:pStyle w:val="ListParagraph"/>
              <w:numPr>
                <w:ilvl w:val="0"/>
                <w:numId w:val="59"/>
              </w:numPr>
              <w:tabs>
                <w:tab w:pos="813" w:val="left" w:leader="none"/>
              </w:tabs>
              <w:spacing w:line="240" w:lineRule="auto" w:before="146" w:after="0"/>
              <w:ind w:left="812" w:right="0" w:hanging="401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Etre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capable</w:t>
            </w:r>
            <w:r>
              <w:rPr>
                <w:rFonts w:ascii="Calibri"/>
                <w:spacing w:val="-2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de</w:t>
            </w:r>
            <w:r>
              <w:rPr>
                <w:rFonts w:ascii="Calibri"/>
                <w:spacing w:val="-3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se</w:t>
            </w:r>
            <w:r>
              <w:rPr>
                <w:rFonts w:ascii="Calibri"/>
                <w:spacing w:val="-5"/>
                <w:sz w:val="24"/>
              </w:rPr>
              <w:t> </w:t>
            </w:r>
            <w:r>
              <w:rPr>
                <w:rFonts w:ascii="Calibri"/>
                <w:spacing w:val="-1"/>
                <w:sz w:val="24"/>
              </w:rPr>
              <w:t>projeter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086" w:hRule="exact"/>
        </w:trPr>
        <w:tc>
          <w:tcPr>
            <w:tcW w:w="283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shd w:val="clear" w:color="auto" w:fill="A6A6A6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3" w:right="201" w:hanging="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Se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z w:val="24"/>
              </w:rPr>
              <w:t>situer</w:t>
            </w:r>
            <w:r>
              <w:rPr>
                <w:rFonts w:ascii="Calibri"/>
                <w:b/>
                <w:spacing w:val="-5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dans</w:t>
            </w:r>
            <w:r>
              <w:rPr>
                <w:rFonts w:ascii="Calibri"/>
                <w:b/>
                <w:spacing w:val="-4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son</w:t>
            </w:r>
            <w:r>
              <w:rPr>
                <w:rFonts w:ascii="Calibri"/>
                <w:b/>
                <w:spacing w:val="24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environnement</w:t>
            </w:r>
            <w:r>
              <w:rPr>
                <w:rFonts w:ascii="Calibri"/>
                <w:b/>
                <w:spacing w:val="-8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social</w:t>
            </w:r>
            <w:r>
              <w:rPr>
                <w:rFonts w:ascii="Calibri"/>
                <w:b/>
                <w:spacing w:val="-7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et</w:t>
            </w:r>
            <w:r>
              <w:rPr>
                <w:rFonts w:ascii="Calibri"/>
                <w:b/>
                <w:spacing w:val="31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1"/>
                <w:sz w:val="24"/>
              </w:rPr>
              <w:t>professionnel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709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</w:tcPr>
          <w:p>
            <w:pPr>
              <w:pStyle w:val="ListParagraph"/>
              <w:numPr>
                <w:ilvl w:val="0"/>
                <w:numId w:val="60"/>
              </w:numPr>
              <w:tabs>
                <w:tab w:pos="813" w:val="left" w:leader="none"/>
              </w:tabs>
              <w:spacing w:line="361" w:lineRule="auto" w:before="0" w:after="0"/>
              <w:ind w:left="411" w:right="917" w:firstLine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Mobiliser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quelques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connaissances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sur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l’environnement</w:t>
            </w:r>
            <w:r>
              <w:rPr>
                <w:rFonts w:ascii="Calibri" w:hAnsi="Calibri" w:cs="Calibri" w:eastAsia="Calibri"/>
                <w:spacing w:val="5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économique,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entreprises,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métiers</w:t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13" w:val="left" w:leader="none"/>
              </w:tabs>
              <w:spacing w:line="359" w:lineRule="auto" w:before="0" w:after="0"/>
              <w:ind w:left="411" w:right="228" w:firstLine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Mobiliser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quelques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connaissances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sur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parcours</w:t>
            </w:r>
            <w:r>
              <w:rPr>
                <w:rFonts w:ascii="Calibri" w:hAnsi="Calibri" w:cs="Calibri" w:eastAsia="Calibri"/>
                <w:spacing w:val="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51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formations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correspondants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aux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métiers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évoqués</w:t>
            </w:r>
            <w:r>
              <w:rPr>
                <w:rFonts w:ascii="Calibri" w:hAnsi="Calibri" w:cs="Calibri" w:eastAsia="Calibri"/>
                <w:spacing w:val="-6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et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les</w:t>
            </w:r>
            <w:r>
              <w:rPr>
                <w:rFonts w:ascii="Calibri" w:hAnsi="Calibri" w:cs="Calibri" w:eastAsia="Calibri"/>
                <w:spacing w:val="-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possibilités</w:t>
            </w:r>
            <w:r>
              <w:rPr>
                <w:rFonts w:ascii="Calibri" w:hAnsi="Calibri" w:cs="Calibri" w:eastAsia="Calibri"/>
                <w:spacing w:val="45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1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s’y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 intégrer</w:t>
            </w:r>
          </w:p>
          <w:p>
            <w:pPr>
              <w:pStyle w:val="ListParagraph"/>
              <w:numPr>
                <w:ilvl w:val="0"/>
                <w:numId w:val="60"/>
              </w:numPr>
              <w:tabs>
                <w:tab w:pos="813" w:val="left" w:leader="none"/>
              </w:tabs>
              <w:spacing w:line="359" w:lineRule="auto" w:before="0" w:after="0"/>
              <w:ind w:left="411" w:right="334" w:firstLine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Mobiliser quelques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connaissances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4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PSE</w:t>
            </w:r>
            <w:r>
              <w:rPr>
                <w:rFonts w:ascii="Calibri" w:hAnsi="Calibri" w:cs="Calibri" w:eastAsia="Calibri"/>
                <w:spacing w:val="-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des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situations</w:t>
            </w:r>
            <w:r>
              <w:rPr>
                <w:rFonts w:ascii="Calibri" w:hAnsi="Calibri" w:cs="Calibri" w:eastAsia="Calibri"/>
                <w:spacing w:val="47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concrètes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dans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 les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différentes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étapes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spacing w:val="-2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24"/>
                <w:szCs w:val="24"/>
              </w:rPr>
              <w:t>l’entretien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spacing w:line="200" w:lineRule="atLeast"/>
        <w:ind w:left="4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880" w:bottom="0" w:left="1140" w:right="460"/>
        </w:sectPr>
      </w:pPr>
    </w:p>
    <w:p>
      <w:pPr>
        <w:spacing w:line="240" w:lineRule="auto" w:before="4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99.4pt;height:37.8pt;mso-position-horizontal-relative:char;mso-position-vertical-relative:line" coordorigin="0,0" coordsize="9988,756">
            <v:group style="position:absolute;left:45;top:30;width:3090;height:696" coordorigin="45,30" coordsize="3090,696">
              <v:shape style="position:absolute;left:45;top:30;width:3090;height:696" coordorigin="45,30" coordsize="3090,696" path="m45,726l3135,726,3135,30,45,30,45,726xe" filled="true" fillcolor="#dbe4f0" stroked="false">
                <v:path arrowok="t"/>
                <v:fill type="solid"/>
              </v:shape>
            </v:group>
            <v:group style="position:absolute;left:139;top:61;width:2905;height:634" coordorigin="139,61" coordsize="2905,634">
              <v:shape style="position:absolute;left:139;top:61;width:2905;height:634" coordorigin="139,61" coordsize="2905,634" path="m139,695l3043,695,3043,61,139,61,139,695xe" filled="true" fillcolor="#dbe4f0" stroked="false">
                <v:path arrowok="t"/>
                <v:fill type="solid"/>
              </v:shape>
            </v:group>
            <v:group style="position:absolute;left:17;top:17;width:9955;height:2" coordorigin="17,17" coordsize="9955,2">
              <v:shape style="position:absolute;left:17;top:17;width:9955;height:2" coordorigin="17,17" coordsize="9955,0" path="m17,17l9971,17e" filled="false" stroked="true" strokeweight="1.66pt" strokecolor="#234060">
                <v:path arrowok="t"/>
              </v:shape>
            </v:group>
            <v:group style="position:absolute;left:45;top:31;width:3093;height:2" coordorigin="45,31" coordsize="3093,2">
              <v:shape style="position:absolute;left:45;top:31;width:3093;height:2" coordorigin="45,31" coordsize="3093,0" path="m45,31l3138,31e" filled="false" stroked="true" strokeweight=".22pt" strokecolor="#dbe4f0">
                <v:path arrowok="t"/>
              </v:shape>
            </v:group>
            <v:group style="position:absolute;left:31;top:725;width:9926;height:2" coordorigin="31,725" coordsize="9926,2">
              <v:shape style="position:absolute;left:31;top:725;width:9926;height:2" coordorigin="31,725" coordsize="9926,0" path="m31,725l9957,725e" filled="false" stroked="true" strokeweight=".22pt" strokecolor="#dbe4f0">
                <v:path arrowok="t"/>
              </v:shape>
            </v:group>
            <v:group style="position:absolute;left:31;top:32;width:2;height:694" coordorigin="31,32" coordsize="2,694">
              <v:shape style="position:absolute;left:31;top:32;width:2;height:694" coordorigin="31,32" coordsize="0,694" path="m31,32l31,726e" filled="false" stroked="true" strokeweight="1.54pt" strokecolor="#234060">
                <v:path arrowok="t"/>
              </v:shape>
            </v:group>
            <v:group style="position:absolute;left:17;top:740;width:9955;height:2" coordorigin="17,740" coordsize="9955,2">
              <v:shape style="position:absolute;left:17;top:740;width:9955;height:2" coordorigin="17,740" coordsize="9955,0" path="m17,740l9971,740e" filled="false" stroked="true" strokeweight="1.54pt" strokecolor="#234060">
                <v:path arrowok="t"/>
              </v:shape>
            </v:group>
            <v:group style="position:absolute;left:3152;top:15;width:2;height:711" coordorigin="3152,15" coordsize="2,711">
              <v:shape style="position:absolute;left:3152;top:15;width:2;height:711" coordorigin="3152,15" coordsize="0,711" path="m3152,15l3152,726e" filled="false" stroked="true" strokeweight="1.54pt" strokecolor="#234060">
                <v:path arrowok="t"/>
              </v:shape>
            </v:group>
            <v:group style="position:absolute;left:9957;top:32;width:2;height:694" coordorigin="9957,32" coordsize="2,694">
              <v:shape style="position:absolute;left:9957;top:32;width:2;height:694" coordorigin="9957,32" coordsize="0,694" path="m9957,32l9957,726e" filled="false" stroked="true" strokeweight="1.54pt" strokecolor="#234060">
                <v:path arrowok="t"/>
              </v:shape>
              <v:shape style="position:absolute;left:31;top:17;width:3121;height:723" type="#_x0000_t202" filled="false" stroked="false">
                <v:textbox inset="0,0,0,0">
                  <w:txbxContent>
                    <w:p>
                      <w:pPr>
                        <w:spacing w:before="43"/>
                        <w:ind w:left="1" w:right="0" w:firstLine="0"/>
                        <w:jc w:val="center"/>
                        <w:rPr>
                          <w:rFonts w:ascii="Calibri" w:hAnsi="Calibri" w:cs="Calibri" w:eastAsia="Calibri"/>
                          <w:sz w:val="52"/>
                          <w:szCs w:val="52"/>
                        </w:rPr>
                      </w:pPr>
                      <w:r>
                        <w:rPr>
                          <w:rFonts w:ascii="Calibri"/>
                          <w:b/>
                          <w:color w:val="234060"/>
                          <w:spacing w:val="-1"/>
                          <w:sz w:val="52"/>
                        </w:rPr>
                        <w:t>CFG</w:t>
                      </w:r>
                      <w:r>
                        <w:rPr>
                          <w:rFonts w:ascii="Calibri"/>
                          <w:sz w:val="52"/>
                        </w:rPr>
                      </w:r>
                    </w:p>
                  </w:txbxContent>
                </v:textbox>
                <w10:wrap type="none"/>
              </v:shape>
              <v:shape style="position:absolute;left:3151;top:17;width:6806;height:723" type="#_x0000_t202" filled="false" stroked="false">
                <v:textbox inset="0,0,0,0">
                  <w:txbxContent>
                    <w:p>
                      <w:pPr>
                        <w:spacing w:before="164"/>
                        <w:ind w:left="1851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Oral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: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préparer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z w:val="32"/>
                        </w:rPr>
                        <w:t>son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4060"/>
                          <w:spacing w:val="-1"/>
                          <w:sz w:val="32"/>
                        </w:rPr>
                        <w:t>oral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4"/>
          <w:szCs w:val="4"/>
        </w:rPr>
      </w:pPr>
    </w:p>
    <w:p>
      <w:pPr>
        <w:spacing w:before="56"/>
        <w:ind w:left="377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Les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temps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indiqués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dans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la</w:t>
      </w:r>
      <w:r>
        <w:rPr>
          <w:rFonts w:ascii="Calibri" w:hAnsi="Calibri"/>
          <w:i/>
          <w:spacing w:val="-3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colonne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gauche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sont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indicatifs,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inscrivez </w:t>
      </w:r>
      <w:r>
        <w:rPr>
          <w:rFonts w:ascii="Calibri" w:hAnsi="Calibri"/>
          <w:i/>
          <w:sz w:val="22"/>
        </w:rPr>
        <w:t>vos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temps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2"/>
          <w:sz w:val="22"/>
        </w:rPr>
        <w:t>lors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vos</w:t>
      </w:r>
      <w:r>
        <w:rPr>
          <w:rFonts w:ascii="Calibri" w:hAnsi="Calibri"/>
          <w:i/>
          <w:spacing w:val="-1"/>
          <w:sz w:val="22"/>
        </w:rPr>
        <w:t> préparations.</w:t>
      </w:r>
      <w:r>
        <w:rPr>
          <w:rFonts w:ascii="Calibri" w:hAnsi="Calibri"/>
          <w:sz w:val="22"/>
        </w:rPr>
      </w:r>
    </w:p>
    <w:p>
      <w:pPr>
        <w:spacing w:line="240" w:lineRule="auto" w:before="1"/>
        <w:rPr>
          <w:rFonts w:ascii="Calibri" w:hAnsi="Calibri" w:cs="Calibri" w:eastAsia="Calibri"/>
          <w:i/>
          <w:sz w:val="21"/>
          <w:szCs w:val="21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0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65" w:lineRule="exact" w:before="0"/>
                    <w:ind w:left="319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1ère PARTIE </w:t>
                  </w:r>
                  <w:r>
                    <w:rPr>
                      <w:rFonts w:ascii="Calibri" w:hAnsi="Calibri"/>
                      <w:b/>
                      <w:sz w:val="22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présentation personnelle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i/>
          <w:sz w:val="4"/>
          <w:szCs w:val="4"/>
        </w:rPr>
      </w:pPr>
    </w:p>
    <w:p>
      <w:pPr>
        <w:spacing w:line="359" w:lineRule="auto" w:before="56"/>
        <w:ind w:left="1558" w:right="7678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43.399994pt;margin-top:4.403623pt;width:88.75pt;height:135pt;mso-position-horizontal-relative:page;mso-position-vertical-relative:paragraph;z-index:16456" coordorigin="8868,88" coordsize="1775,2700">
            <v:group style="position:absolute;left:8868;top:88;width:1775;height:2700" coordorigin="8868,88" coordsize="1775,2700">
              <v:shape style="position:absolute;left:8868;top:88;width:1775;height:2700" coordorigin="8868,88" coordsize="1775,2700" path="m8868,2788l10643,2788,10643,88,8868,88,8868,2788xe" filled="true" fillcolor="#dce6f1" stroked="false">
                <v:path arrowok="t"/>
                <v:fill type="solid"/>
              </v:shape>
              <v:shape style="position:absolute;left:8875;top:167;width:1762;height:2542" type="#_x0000_t75" stroked="false">
                <v:imagedata r:id="rId107" o:title=""/>
              </v:shape>
              <v:shape style="position:absolute;left:8868;top:88;width:1775;height:2700" type="#_x0000_t202" filled="false" stroked="true" strokeweight=".7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196"/>
                        <w:ind w:left="179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votre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CV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6pt;margin-top:4.603623pt;width:59.25pt;height:135pt;mso-position-horizontal-relative:page;mso-position-vertical-relative:paragraph;z-index:16720" type="#_x0000_t202" filled="false" stroked="true" strokeweight=".75pt" strokecolor="#000000">
            <v:textbox inset="0,0,0,0">
              <w:txbxContent>
                <w:p>
                  <w:pPr>
                    <w:spacing w:before="189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15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1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Nom </w:t>
      </w:r>
      <w:r>
        <w:rPr>
          <w:rFonts w:ascii="Calibri" w:hAnsi="Calibri"/>
          <w:spacing w:val="-1"/>
          <w:sz w:val="22"/>
        </w:rPr>
        <w:t>Prénom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pacing w:val="-1"/>
          <w:sz w:val="22"/>
        </w:rPr>
        <w:t>Age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pacing w:val="-1"/>
          <w:sz w:val="22"/>
        </w:rPr>
        <w:t>Collège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pacing w:val="-1"/>
          <w:sz w:val="22"/>
        </w:rPr>
        <w:t>Ville</w:t>
      </w:r>
    </w:p>
    <w:p>
      <w:pPr>
        <w:spacing w:before="0"/>
        <w:ind w:left="155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Classe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(+atelier)</w:t>
      </w:r>
    </w:p>
    <w:p>
      <w:pPr>
        <w:spacing w:before="134"/>
        <w:ind w:left="155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Loisirs,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centres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d’intérêt</w:t>
      </w:r>
    </w:p>
    <w:p>
      <w:pPr>
        <w:spacing w:line="240" w:lineRule="auto" w:before="2"/>
        <w:rPr>
          <w:rFonts w:ascii="Calibri" w:hAnsi="Calibri" w:cs="Calibri" w:eastAsia="Calibri"/>
          <w:sz w:val="21"/>
          <w:szCs w:val="21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0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2ème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2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vos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années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collège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4"/>
          <w:szCs w:val="4"/>
        </w:rPr>
      </w:pPr>
    </w:p>
    <w:p>
      <w:pPr>
        <w:spacing w:before="56"/>
        <w:ind w:left="155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43.399994pt;margin-top:5.213621pt;width:88.75pt;height:29.9pt;mso-position-horizontal-relative:page;mso-position-vertical-relative:paragraph;z-index:16504" coordorigin="8868,104" coordsize="1775,598">
            <v:group style="position:absolute;left:8868;top:104;width:1775;height:598" coordorigin="8868,104" coordsize="1775,598">
              <v:shape style="position:absolute;left:8868;top:104;width:1775;height:598" coordorigin="8868,104" coordsize="1775,598" path="m8868,702l10643,702,10643,104,8868,104,8868,702xe" filled="true" fillcolor="#dce6f1" stroked="false">
                <v:path arrowok="t"/>
                <v:fill type="solid"/>
              </v:shape>
              <v:shape style="position:absolute;left:8875;top:183;width:1762;height:439" type="#_x0000_t75" stroked="false">
                <v:imagedata r:id="rId108" o:title=""/>
              </v:shape>
              <v:shape style="position:absolute;left:8868;top:104;width:1775;height:598" type="#_x0000_t202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79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votre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CV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7.5pt;margin-top:5.39362pt;width:59.25pt;height:36pt;mso-position-horizontal-relative:page;mso-position-vertical-relative:paragraph;z-index:16744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15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22"/>
        </w:rPr>
        <w:t>Parcours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SEGPA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: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360" w:lineRule="auto" w:before="0"/>
        <w:ind w:left="1558" w:right="6673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43.399994pt;margin-top:-4.036361pt;width:88.75pt;height:55.1pt;mso-position-horizontal-relative:page;mso-position-vertical-relative:paragraph;z-index:16552" coordorigin="8868,-81" coordsize="1775,1102">
            <v:group style="position:absolute;left:8868;top:-81;width:1775;height:1102" coordorigin="8868,-81" coordsize="1775,1102">
              <v:shape style="position:absolute;left:8868;top:-81;width:1775;height:1102" coordorigin="8868,-81" coordsize="1775,1102" path="m8868,1021l10643,1021,10643,-81,8868,-81,8868,1021xe" filled="true" fillcolor="#dce6f1" stroked="false">
                <v:path arrowok="t"/>
                <v:fill type="solid"/>
              </v:shape>
              <v:shape style="position:absolute;left:8875;top:-3;width:1762;height:946" type="#_x0000_t75" stroked="false">
                <v:imagedata r:id="rId109" o:title=""/>
              </v:shape>
              <v:shape style="position:absolute;left:8868;top:-81;width:1775;height:1102" type="#_x0000_t202" filled="false" stroked="true" strokeweight=".75pt" strokecolor="#000000">
                <v:textbox inset="0,0,0,0">
                  <w:txbxContent>
                    <w:p>
                      <w:pPr>
                        <w:spacing w:line="277" w:lineRule="auto" w:before="68"/>
                        <w:ind w:left="313" w:right="308" w:hanging="1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2"/>
                        </w:rPr>
                        <w:t>la</w:t>
                      </w:r>
                      <w:r>
                        <w:rPr>
                          <w:rFonts w:ascii="Calibri" w:hAnsi="Calibri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"/>
                          <w:sz w:val="22"/>
                        </w:rPr>
                        <w:t>présentation</w:t>
                      </w:r>
                      <w:r>
                        <w:rPr>
                          <w:rFonts w:ascii="Calibri" w:hAnsi="Calibri"/>
                          <w:i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2"/>
                        </w:rPr>
                        <w:t>atelier</w:t>
                      </w:r>
                      <w:r>
                        <w:rPr>
                          <w:rFonts w:ascii="Calibri" w:hAnsi="Calibri"/>
                          <w:b/>
                          <w:i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7.5pt;margin-top:3.783639pt;width:59.25pt;height:46.7pt;mso-position-horizontal-relative:page;mso-position-vertical-relative:paragraph;z-index:16768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30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Atelier</w:t>
      </w:r>
      <w:r>
        <w:rPr>
          <w:rFonts w:ascii="Calibri" w:hAnsi="Calibri"/>
          <w:spacing w:val="-1"/>
          <w:sz w:val="22"/>
        </w:rPr>
        <w:t> du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collège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ERE :</w:t>
      </w:r>
    </w:p>
    <w:p>
      <w:pPr>
        <w:spacing w:line="720" w:lineRule="auto" w:before="0"/>
        <w:ind w:left="1558" w:right="7678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43.399994pt;margin-top:14.893632pt;width:88.75pt;height:51.95pt;mso-position-horizontal-relative:page;mso-position-vertical-relative:paragraph;z-index:16600" coordorigin="8868,298" coordsize="1775,1039">
            <v:group style="position:absolute;left:8868;top:298;width:1775;height:1039" coordorigin="8868,298" coordsize="1775,1039">
              <v:shape style="position:absolute;left:8868;top:298;width:1775;height:1039" coordorigin="8868,298" coordsize="1775,1039" path="m8868,1337l10643,1337,10643,298,8868,298,8868,1337xe" filled="true" fillcolor="#dce6f1" stroked="false">
                <v:path arrowok="t"/>
                <v:fill type="solid"/>
              </v:shape>
              <v:shape style="position:absolute;left:8875;top:376;width:1762;height:881" type="#_x0000_t75" stroked="false">
                <v:imagedata r:id="rId110" o:title=""/>
              </v:shape>
              <v:shape style="position:absolute;left:8868;top:298;width:1775;height:1039" type="#_x0000_t202" filled="false" stroked="true" strokeweight=".75pt" strokecolor="#000000">
                <v:textbox inset="0,0,0,0">
                  <w:txbxContent>
                    <w:p>
                      <w:pPr>
                        <w:spacing w:line="278" w:lineRule="auto" w:before="69"/>
                        <w:ind w:left="594" w:right="286" w:hanging="303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Revoir</w:t>
                      </w:r>
                      <w:r>
                        <w:rPr>
                          <w:rFonts w:ascii="Calibri"/>
                          <w:i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vos</w:t>
                      </w:r>
                      <w:r>
                        <w:rPr>
                          <w:rFonts w:ascii="Calibri"/>
                          <w:i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TP</w:t>
                      </w:r>
                      <w:r>
                        <w:rPr>
                          <w:rFonts w:ascii="Calibri"/>
                          <w:i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atelier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43.399994pt;margin-top:74.143631pt;width:88.75pt;height:40.5pt;mso-position-horizontal-relative:page;mso-position-vertical-relative:paragraph;z-index:16648" coordorigin="8868,1483" coordsize="1775,810">
            <v:group style="position:absolute;left:8868;top:1483;width:1775;height:810" coordorigin="8868,1483" coordsize="1775,810">
              <v:shape style="position:absolute;left:8868;top:1483;width:1775;height:810" coordorigin="8868,1483" coordsize="1775,810" path="m8868,2293l10643,2293,10643,1483,8868,1483,8868,2293xe" filled="true" fillcolor="#dce6f1" stroked="false">
                <v:path arrowok="t"/>
                <v:fill type="solid"/>
              </v:shape>
              <v:shape style="position:absolute;left:8875;top:1562;width:1762;height:653" type="#_x0000_t75" stroked="false">
                <v:imagedata r:id="rId111" o:title=""/>
              </v:shape>
              <v:shape style="position:absolute;left:8868;top:1483;width:1775;height:810" type="#_x0000_t202" filled="false" stroked="true" strokeweight=".75pt" strokecolor="#000000">
                <v:textbox inset="0,0,0,0">
                  <w:txbxContent>
                    <w:p>
                      <w:pPr>
                        <w:spacing w:before="195"/>
                        <w:ind w:left="33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le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CV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7.5pt;margin-top:24.833632pt;width:59.25pt;height:42.55pt;mso-position-horizontal-relative:page;mso-position-vertical-relative:paragraph;z-index:16792" type="#_x0000_t202" filled="false" stroked="true" strokeweight=".75pt" strokecolor="#000000">
            <v:textbox inset="0,0,0,0">
              <w:txbxContent>
                <w:p>
                  <w:pPr>
                    <w:spacing w:before="74"/>
                    <w:ind w:left="188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</w:t>
                  </w:r>
                  <w:r>
                    <w:rPr>
                      <w:rFonts w:ascii="Calibri"/>
                      <w:i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minute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5pt;margin-top:74.273628pt;width:59.25pt;height:40.5pt;mso-position-horizontal-relative:page;mso-position-vertical-relative:paragraph;z-index:16816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1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15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3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22"/>
        </w:rPr>
        <w:t>Habitat</w:t>
      </w:r>
      <w:r>
        <w:rPr>
          <w:rFonts w:ascii="Calibri"/>
          <w:sz w:val="22"/>
        </w:rPr>
        <w:t> :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pacing w:val="-1"/>
          <w:sz w:val="22"/>
        </w:rPr>
        <w:t>Projet </w:t>
      </w:r>
      <w:r>
        <w:rPr>
          <w:rFonts w:ascii="Calibri"/>
          <w:sz w:val="22"/>
        </w:rPr>
        <w:t>:</w:t>
      </w:r>
    </w:p>
    <w:p>
      <w:pPr>
        <w:spacing w:line="266" w:lineRule="exact" w:before="0"/>
        <w:ind w:left="155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Les </w:t>
      </w:r>
      <w:r>
        <w:rPr>
          <w:rFonts w:ascii="Calibri" w:hAnsi="Calibri"/>
          <w:spacing w:val="-1"/>
          <w:sz w:val="22"/>
        </w:rPr>
        <w:t>diplômes,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certificats,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etc.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passés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pendant</w:t>
      </w:r>
      <w:r>
        <w:rPr>
          <w:rFonts w:ascii="Calibri" w:hAnsi="Calibri"/>
          <w:sz w:val="22"/>
        </w:rPr>
        <w:t>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collège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11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0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65" w:lineRule="exact" w:before="0"/>
                    <w:ind w:left="1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3ème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2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z w:val="22"/>
                    </w:rPr>
                    <w:t>vos</w:t>
                  </w:r>
                  <w:r>
                    <w:rPr>
                      <w:rFonts w:ascii="Calibri" w:hAnsi="Calibri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stages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4"/>
          <w:szCs w:val="4"/>
        </w:rPr>
      </w:pPr>
    </w:p>
    <w:p>
      <w:pPr>
        <w:spacing w:after="0" w:line="240" w:lineRule="auto"/>
        <w:rPr>
          <w:rFonts w:ascii="Calibri" w:hAnsi="Calibri" w:cs="Calibri" w:eastAsia="Calibri"/>
          <w:sz w:val="4"/>
          <w:szCs w:val="4"/>
        </w:rPr>
        <w:sectPr>
          <w:pgSz w:w="11910" w:h="16840"/>
          <w:pgMar w:top="880" w:bottom="0" w:left="580" w:right="112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190"/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6pt;margin-top:16.493639pt;width:59.25pt;height:54.2pt;mso-position-horizontal-relative:page;mso-position-vertical-relative:paragraph;z-index:16840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30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1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2"/>
        </w:rPr>
        <w:t>Durée </w:t>
      </w:r>
      <w:r>
        <w:rPr>
          <w:rFonts w:ascii="Calibri" w:hAnsi="Calibri"/>
          <w:sz w:val="22"/>
        </w:rPr>
        <w:t>:</w:t>
      </w:r>
    </w:p>
    <w:p>
      <w:pPr>
        <w:tabs>
          <w:tab w:pos="5655" w:val="left" w:leader="none"/>
        </w:tabs>
        <w:spacing w:before="56"/>
        <w:ind w:left="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STAGE</w:t>
      </w:r>
      <w:r>
        <w:rPr>
          <w:rFonts w:ascii="Calibri"/>
          <w:sz w:val="22"/>
        </w:rPr>
        <w:t> 1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entreprise</w:t>
      </w:r>
      <w:r>
        <w:rPr>
          <w:rFonts w:ascii="Calibri"/>
          <w:sz w:val="22"/>
        </w:rPr>
        <w:t> 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760" w:bottom="280" w:left="580" w:right="1120"/>
          <w:cols w:num="2" w:equalWidth="0">
            <w:col w:w="2216" w:space="40"/>
            <w:col w:w="7954"/>
          </w:cols>
        </w:sectPr>
      </w:pPr>
    </w:p>
    <w:p>
      <w:pPr>
        <w:spacing w:line="359" w:lineRule="auto" w:before="134"/>
        <w:ind w:left="1558" w:right="6361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43.399994pt;margin-top:-19.495365pt;width:88.75pt;height:190.8pt;mso-position-horizontal-relative:page;mso-position-vertical-relative:paragraph;z-index:16696" coordorigin="8868,-390" coordsize="1775,3816">
            <v:group style="position:absolute;left:8868;top:-390;width:1775;height:3816" coordorigin="8868,-390" coordsize="1775,3816">
              <v:shape style="position:absolute;left:8868;top:-390;width:1775;height:3816" coordorigin="8868,-390" coordsize="1775,3816" path="m8868,3426l10643,3426,10643,-390,8868,-390,8868,3426xe" filled="true" fillcolor="#dce6f1" stroked="false">
                <v:path arrowok="t"/>
                <v:fill type="solid"/>
              </v:shape>
              <v:shape style="position:absolute;left:8875;top:-311;width:1762;height:3658" type="#_x0000_t75" stroked="false">
                <v:imagedata r:id="rId112" o:title=""/>
              </v:shape>
              <v:shape style="position:absolute;left:8868;top:-390;width:1775;height:3816" type="#_x0000_t202" filled="false" stroked="true" strokeweight=".7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81" w:lineRule="auto" w:before="0"/>
                        <w:ind w:left="208" w:right="201" w:firstLine="225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les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livrets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stage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/>
          <w:spacing w:val="-1"/>
          <w:sz w:val="22"/>
        </w:rPr>
        <w:t>Domaine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professionnel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Tâches effectuées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Intérêt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pour</w:t>
      </w:r>
      <w:r>
        <w:rPr>
          <w:rFonts w:ascii="Calibri" w:hAnsi="Calibri"/>
          <w:sz w:val="22"/>
        </w:rPr>
        <w:t>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</w:p>
    <w:p>
      <w:pPr>
        <w:tabs>
          <w:tab w:pos="7911" w:val="left" w:leader="none"/>
        </w:tabs>
        <w:spacing w:before="121"/>
        <w:ind w:left="226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STAGE</w:t>
      </w:r>
      <w:r>
        <w:rPr>
          <w:rFonts w:ascii="Calibri"/>
          <w:sz w:val="22"/>
        </w:rPr>
        <w:t> 2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entreprise</w:t>
      </w:r>
      <w:r>
        <w:rPr>
          <w:rFonts w:ascii="Calibri"/>
          <w:sz w:val="22"/>
        </w:rPr>
        <w:t> 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</w:p>
    <w:p>
      <w:pPr>
        <w:spacing w:before="134"/>
        <w:ind w:left="155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36pt;margin-top:8.693632pt;width:59.25pt;height:56.3pt;mso-position-horizontal-relative:page;mso-position-vertical-relative:paragraph;z-index:16864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30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6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2"/>
        </w:rPr>
        <w:t>Durée </w:t>
      </w:r>
      <w:r>
        <w:rPr>
          <w:rFonts w:ascii="Calibri" w:hAnsi="Calibri"/>
          <w:sz w:val="22"/>
        </w:rPr>
        <w:t>:</w:t>
      </w:r>
    </w:p>
    <w:p>
      <w:pPr>
        <w:spacing w:line="359" w:lineRule="auto" w:before="134"/>
        <w:ind w:left="1558" w:right="6361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Domaine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professionnel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Tâches effectuées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Intérêt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pour</w:t>
      </w:r>
      <w:r>
        <w:rPr>
          <w:rFonts w:ascii="Calibri" w:hAnsi="Calibri"/>
          <w:sz w:val="22"/>
        </w:rPr>
        <w:t>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73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2l3940,23,3891,63,3887,85,3888,346,3896,367,3909,383,3928,394,3950,398,4758,398,4779,390,4795,377,4806,358,4810,336,4810,75,4802,54,4789,38,4770,27,4748,22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2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580" w:right="112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before="170"/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64.349998pt;margin-top:-6.616392pt;width:59.25pt;height:58.8pt;mso-position-horizontal-relative:page;mso-position-vertical-relative:paragraph;z-index:17128" type="#_x0000_t202" filled="false" stroked="true" strokeweight=".75pt" strokecolor="#000000">
            <v:textbox inset="0,0,0,0">
              <w:txbxContent>
                <w:p>
                  <w:pPr>
                    <w:spacing w:before="71"/>
                    <w:ind w:left="189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minute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sz w:val="22"/>
        </w:rPr>
        <w:t>Durée </w:t>
      </w:r>
      <w:r>
        <w:rPr>
          <w:rFonts w:ascii="Calibri" w:hAnsi="Calibri"/>
          <w:sz w:val="22"/>
        </w:rPr>
        <w:t>:</w:t>
      </w:r>
    </w:p>
    <w:p>
      <w:pPr>
        <w:tabs>
          <w:tab w:pos="5544" w:val="left" w:leader="none"/>
        </w:tabs>
        <w:spacing w:before="35"/>
        <w:ind w:left="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STAGE</w:t>
      </w:r>
      <w:r>
        <w:rPr>
          <w:rFonts w:ascii="Calibri"/>
          <w:sz w:val="22"/>
        </w:rPr>
        <w:t> 3 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entreprise</w:t>
      </w:r>
      <w:r>
        <w:rPr>
          <w:rFonts w:ascii="Calibri"/>
          <w:sz w:val="22"/>
        </w:rPr>
        <w:t> 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1910" w:h="16840"/>
          <w:pgMar w:top="1040" w:bottom="0" w:left="1140" w:right="580"/>
          <w:cols w:num="2" w:equalWidth="0">
            <w:col w:w="2222" w:space="40"/>
            <w:col w:w="7928"/>
          </w:cols>
        </w:sectPr>
      </w:pPr>
    </w:p>
    <w:p>
      <w:pPr>
        <w:spacing w:line="360" w:lineRule="auto" w:before="135"/>
        <w:ind w:left="1565" w:right="633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Domaine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professionnel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Tâches effectuées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Intérêt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pour</w:t>
      </w:r>
      <w:r>
        <w:rPr>
          <w:rFonts w:ascii="Calibri" w:hAnsi="Calibri"/>
          <w:sz w:val="22"/>
        </w:rPr>
        <w:t>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</w:p>
    <w:p>
      <w:pPr>
        <w:tabs>
          <w:tab w:pos="7806" w:val="left" w:leader="none"/>
        </w:tabs>
        <w:spacing w:before="120"/>
        <w:ind w:left="227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64.349998pt;margin-top:9.183636pt;width:59.25pt;height:58.6pt;mso-position-horizontal-relative:page;mso-position-vertical-relative:paragraph;z-index:17152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1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minute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22"/>
        </w:rPr>
        <w:t>STAGE</w:t>
      </w:r>
      <w:r>
        <w:rPr>
          <w:rFonts w:ascii="Calibri"/>
          <w:sz w:val="22"/>
        </w:rPr>
        <w:t> 4 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pacing w:val="-1"/>
          <w:sz w:val="22"/>
        </w:rPr>
        <w:t>entreprise</w:t>
      </w:r>
      <w:r>
        <w:rPr>
          <w:rFonts w:ascii="Calibri"/>
          <w:sz w:val="22"/>
        </w:rPr>
        <w:t> </w:t>
      </w:r>
      <w:r>
        <w:rPr>
          <w:rFonts w:ascii="Calibri"/>
          <w:sz w:val="22"/>
          <w:u w:val="single" w:color="000000"/>
        </w:rPr>
        <w:t> </w:t>
        <w:tab/>
      </w:r>
      <w:r>
        <w:rPr>
          <w:rFonts w:ascii="Calibri"/>
          <w:sz w:val="22"/>
        </w:rPr>
      </w:r>
    </w:p>
    <w:p>
      <w:pPr>
        <w:spacing w:before="132"/>
        <w:ind w:left="156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Durée </w:t>
      </w:r>
      <w:r>
        <w:rPr>
          <w:rFonts w:ascii="Calibri" w:hAnsi="Calibri"/>
          <w:sz w:val="22"/>
        </w:rPr>
        <w:t>:</w:t>
      </w:r>
    </w:p>
    <w:p>
      <w:pPr>
        <w:spacing w:line="360" w:lineRule="auto" w:before="134"/>
        <w:ind w:left="1565" w:right="6335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Domaine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professionnel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Tâches effectuées 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30"/>
          <w:sz w:val="22"/>
        </w:rPr>
        <w:t> </w:t>
      </w:r>
      <w:r>
        <w:rPr>
          <w:rFonts w:ascii="Calibri" w:hAnsi="Calibri"/>
          <w:spacing w:val="-1"/>
          <w:sz w:val="22"/>
        </w:rPr>
        <w:t>Intérêt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pour</w:t>
      </w:r>
      <w:r>
        <w:rPr>
          <w:rFonts w:ascii="Calibri" w:hAnsi="Calibri"/>
          <w:sz w:val="22"/>
        </w:rPr>
        <w:t>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</w:p>
    <w:p>
      <w:pPr>
        <w:spacing w:line="240" w:lineRule="auto" w:before="1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0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65" w:lineRule="exact" w:before="0"/>
                    <w:ind w:left="3099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4ème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2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votre projet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professionnel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line="720" w:lineRule="auto" w:before="56"/>
        <w:ind w:left="1565" w:right="4979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72.440002pt;margin-top:-252.216339pt;width:88.75pt;height:194.65pt;mso-position-horizontal-relative:page;mso-position-vertical-relative:paragraph;z-index:17008" coordorigin="9449,-5044" coordsize="1775,3893">
            <v:group style="position:absolute;left:9449;top:-5044;width:1775;height:3893" coordorigin="9449,-5044" coordsize="1775,3893">
              <v:shape style="position:absolute;left:9449;top:-5044;width:1775;height:3893" coordorigin="9449,-5044" coordsize="1775,3893" path="m9449,-1151l11224,-1151,11224,-5044,9449,-5044,9449,-1151xe" filled="true" fillcolor="#dce6f1" stroked="false">
                <v:path arrowok="t"/>
                <v:fill type="solid"/>
              </v:shape>
              <v:shape style="position:absolute;left:9456;top:-4965;width:1762;height:3734" type="#_x0000_t75" stroked="false">
                <v:imagedata r:id="rId113" o:title=""/>
              </v:shape>
              <v:shape style="position:absolute;left:9449;top:-5044;width:1775;height:3893" type="#_x0000_t202" filled="false" stroked="true" strokeweight=".7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i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81" w:lineRule="auto" w:before="0"/>
                        <w:ind w:left="208" w:right="201" w:firstLine="225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les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livrets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stage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72.440002pt;margin-top:8.783662pt;width:88.75pt;height:194.65pt;mso-position-horizontal-relative:page;mso-position-vertical-relative:paragraph;z-index:17056" coordorigin="9449,176" coordsize="1775,3893">
            <v:group style="position:absolute;left:9449;top:176;width:1775;height:3893" coordorigin="9449,176" coordsize="1775,3893">
              <v:shape style="position:absolute;left:9449;top:176;width:1775;height:3893" coordorigin="9449,176" coordsize="1775,3893" path="m9449,4069l11224,4069,11224,176,9449,176,9449,4069xe" filled="true" fillcolor="#dce6f1" stroked="false">
                <v:path arrowok="t"/>
                <v:fill type="solid"/>
              </v:shape>
              <v:shape style="position:absolute;left:9456;top:255;width:1762;height:3734" type="#_x0000_t75" stroked="false">
                <v:imagedata r:id="rId113" o:title=""/>
              </v:shape>
              <v:shape style="position:absolute;left:9449;top:176;width:1775;height:3893" type="#_x0000_t202" filled="false" stroked="true" strokeweight=".7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i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81" w:lineRule="auto" w:before="0"/>
                        <w:ind w:left="301" w:right="177" w:hanging="116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Relisez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  <w:t>le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2"/>
                          <w:sz w:val="22"/>
                          <w:szCs w:val="22"/>
                        </w:rPr>
                        <w:t>projet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2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i/>
                          <w:spacing w:val="-1"/>
                          <w:sz w:val="22"/>
                          <w:szCs w:val="22"/>
                        </w:rPr>
                        <w:t>d’orientation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64.349998pt;margin-top:77.783661pt;width:59.25pt;height:55.3pt;mso-position-horizontal-relative:page;mso-position-vertical-relative:paragraph;z-index:17176" type="#_x0000_t202" filled="false" stroked="true" strokeweight=".75pt" strokecolor="#000000">
            <v:textbox inset="0,0,0,0">
              <w:txbxContent>
                <w:p>
                  <w:pPr>
                    <w:spacing w:before="192"/>
                    <w:ind w:left="14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2 </w:t>
                  </w:r>
                  <w:r>
                    <w:rPr>
                      <w:rFonts w:ascii="Calibri"/>
                      <w:i/>
                      <w:spacing w:val="-1"/>
                      <w:sz w:val="22"/>
                    </w:rPr>
                    <w:t>minutes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z w:val="22"/>
        </w:rPr>
        <w:t>Quel </w:t>
      </w:r>
      <w:r>
        <w:rPr>
          <w:rFonts w:ascii="Calibri" w:hAnsi="Calibri"/>
          <w:spacing w:val="-1"/>
          <w:sz w:val="22"/>
        </w:rPr>
        <w:t>est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votre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projet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?</w:t>
      </w:r>
      <w:r>
        <w:rPr>
          <w:rFonts w:ascii="Calibri" w:hAnsi="Calibri"/>
          <w:spacing w:val="29"/>
          <w:sz w:val="22"/>
        </w:rPr>
        <w:t> </w:t>
      </w:r>
      <w:r>
        <w:rPr>
          <w:rFonts w:ascii="Calibri" w:hAnsi="Calibri"/>
          <w:spacing w:val="-1"/>
          <w:sz w:val="22"/>
        </w:rPr>
        <w:t>Décrivez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pacing w:val="-1"/>
          <w:sz w:val="22"/>
        </w:rPr>
        <w:t>métier</w:t>
      </w:r>
    </w:p>
    <w:p>
      <w:pPr>
        <w:spacing w:before="0"/>
        <w:ind w:left="156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Quelles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sont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les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qualités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requises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?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"/>
        <w:rPr>
          <w:rFonts w:ascii="Calibri" w:hAnsi="Calibri" w:cs="Calibri" w:eastAsia="Calibri"/>
          <w:sz w:val="22"/>
          <w:szCs w:val="22"/>
        </w:rPr>
      </w:pPr>
    </w:p>
    <w:p>
      <w:pPr>
        <w:spacing w:before="0"/>
        <w:ind w:left="156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Quel </w:t>
      </w:r>
      <w:r>
        <w:rPr>
          <w:rFonts w:ascii="Calibri" w:hAnsi="Calibri"/>
          <w:spacing w:val="-1"/>
          <w:sz w:val="22"/>
        </w:rPr>
        <w:t>parcours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avez-vous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planifié</w:t>
      </w:r>
      <w:r>
        <w:rPr>
          <w:rFonts w:ascii="Calibri" w:hAnsi="Calibri"/>
          <w:sz w:val="22"/>
        </w:rPr>
        <w:t> </w:t>
      </w:r>
      <w:r>
        <w:rPr>
          <w:rFonts w:ascii="Calibri" w:hAnsi="Calibri"/>
          <w:spacing w:val="-1"/>
          <w:sz w:val="22"/>
        </w:rPr>
        <w:t>pour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y </w:t>
      </w:r>
      <w:r>
        <w:rPr>
          <w:rFonts w:ascii="Calibri" w:hAnsi="Calibri"/>
          <w:spacing w:val="-1"/>
          <w:sz w:val="22"/>
        </w:rPr>
        <w:t>arriver </w:t>
      </w:r>
      <w:r>
        <w:rPr>
          <w:rFonts w:ascii="Calibri" w:hAnsi="Calibri"/>
          <w:sz w:val="22"/>
        </w:rPr>
        <w:t>?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spacing w:line="360" w:lineRule="auto" w:before="0"/>
        <w:ind w:left="1565" w:right="329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z w:val="22"/>
          <w:szCs w:val="22"/>
        </w:rPr>
        <w:t>Quel vœu</w:t>
      </w:r>
      <w:r>
        <w:rPr>
          <w:rFonts w:ascii="Calibri" w:hAnsi="Calibri" w:cs="Calibri" w:eastAsia="Calibri"/>
          <w:spacing w:val="-4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d’affectation avez</w:t>
      </w:r>
      <w:r>
        <w:rPr>
          <w:rFonts w:ascii="Calibri" w:hAnsi="Calibri" w:cs="Calibri" w:eastAsia="Calibri"/>
          <w:spacing w:val="-1"/>
          <w:sz w:val="22"/>
          <w:szCs w:val="22"/>
        </w:rPr>
        <w:t>-vous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2"/>
          <w:sz w:val="22"/>
          <w:szCs w:val="22"/>
        </w:rPr>
        <w:t>fait</w:t>
      </w:r>
      <w:r>
        <w:rPr>
          <w:rFonts w:ascii="Calibri" w:hAnsi="Calibri" w:cs="Calibri" w:eastAsia="Calibri"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?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Êtes-vous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affecté </w:t>
      </w:r>
      <w:r>
        <w:rPr>
          <w:rFonts w:ascii="Calibri" w:hAnsi="Calibri" w:cs="Calibri" w:eastAsia="Calibri"/>
          <w:sz w:val="22"/>
          <w:szCs w:val="22"/>
        </w:rPr>
        <w:t>?</w:t>
      </w:r>
      <w:r>
        <w:rPr>
          <w:rFonts w:ascii="Calibri" w:hAnsi="Calibri" w:cs="Calibri" w:eastAsia="Calibri"/>
          <w:spacing w:val="45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Si</w:t>
      </w:r>
      <w:r>
        <w:rPr>
          <w:rFonts w:ascii="Calibri" w:hAnsi="Calibri" w:cs="Calibri" w:eastAsia="Calibri"/>
          <w:spacing w:val="-1"/>
          <w:sz w:val="22"/>
          <w:szCs w:val="22"/>
        </w:rPr>
        <w:t> non,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quels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sont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vos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nouveaux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vœux </w:t>
      </w:r>
      <w:r>
        <w:rPr>
          <w:rFonts w:ascii="Calibri" w:hAnsi="Calibri" w:cs="Calibri" w:eastAsia="Calibri"/>
          <w:sz w:val="22"/>
          <w:szCs w:val="22"/>
        </w:rPr>
        <w:t>?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spacing w:line="200" w:lineRule="atLeast"/>
        <w:ind w:left="1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98pt;height:20.2pt;mso-position-horizontal-relative:char;mso-position-vertical-relative:line" type="#_x0000_t202" filled="true" fillcolor="#f1f1f1" stroked="false">
            <v:textbox inset="0,0,0,0">
              <w:txbxContent>
                <w:p>
                  <w:pPr>
                    <w:spacing w:line="265" w:lineRule="exact" w:before="0"/>
                    <w:ind w:left="-1" w:right="1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5ème</w:t>
                  </w:r>
                  <w:r>
                    <w:rPr>
                      <w:rFonts w:ascii="Calibri" w:hAnsi="Calibri"/>
                      <w:b/>
                      <w:sz w:val="22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PARTIE </w:t>
                  </w:r>
                  <w:r>
                    <w:rPr>
                      <w:rFonts w:ascii="Calibri" w:hAnsi="Calibri"/>
                      <w:b/>
                      <w:sz w:val="22"/>
                    </w:rPr>
                    <w:t>:</w:t>
                  </w:r>
                  <w:r>
                    <w:rPr>
                      <w:rFonts w:ascii="Calibri" w:hAnsi="Calibri"/>
                      <w:b/>
                      <w:spacing w:val="-1"/>
                      <w:sz w:val="22"/>
                    </w:rPr>
                    <w:t> conclusion</w:t>
                  </w:r>
                  <w:r>
                    <w:rPr>
                      <w:rFonts w:ascii="Calibri" w:hAnsi="Calibri"/>
                      <w:sz w:val="2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7"/>
          <w:szCs w:val="17"/>
        </w:rPr>
      </w:pPr>
    </w:p>
    <w:p>
      <w:pPr>
        <w:spacing w:before="56"/>
        <w:ind w:left="1565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472.440002pt;margin-top:-9.326369pt;width:88.75pt;height:191.25pt;mso-position-horizontal-relative:page;mso-position-vertical-relative:paragraph;z-index:17104" coordorigin="9449,-187" coordsize="1775,3825">
            <v:group style="position:absolute;left:9449;top:-187;width:1775;height:3825" coordorigin="9449,-187" coordsize="1775,3825">
              <v:shape style="position:absolute;left:9449;top:-187;width:1775;height:3825" coordorigin="9449,-187" coordsize="1775,3825" path="m9449,3638l11224,3638,11224,-187,9449,-187,9449,3638xe" filled="true" fillcolor="#dce6f1" stroked="false">
                <v:path arrowok="t"/>
                <v:fill type="solid"/>
              </v:shape>
              <v:shape style="position:absolute;left:9456;top:-108;width:1762;height:3667" type="#_x0000_t75" stroked="false">
                <v:imagedata r:id="rId114" o:title=""/>
              </v:shape>
              <v:shape style="position:absolute;left:9449;top:-187;width:1775;height:3825" type="#_x0000_t202" filled="false" stroked="true" strokeweight=".75pt" strokecolor="#00000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i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78" w:lineRule="auto" w:before="0"/>
                        <w:ind w:left="181" w:right="177" w:firstLine="0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i/>
                          <w:sz w:val="22"/>
                        </w:rPr>
                        <w:t>Relisez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la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partie</w:t>
                      </w:r>
                      <w:r>
                        <w:rPr>
                          <w:rFonts w:ascii="Calibri"/>
                          <w:i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"/>
                          <w:sz w:val="22"/>
                        </w:rPr>
                        <w:t>conclusion de</w:t>
                      </w:r>
                      <w:r>
                        <w:rPr>
                          <w:rFonts w:ascii="Calibri"/>
                          <w:i/>
                          <w:spacing w:val="22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votre </w:t>
                      </w:r>
                      <w:r>
                        <w:rPr>
                          <w:rFonts w:ascii="Calibri"/>
                          <w:i/>
                          <w:spacing w:val="-2"/>
                          <w:sz w:val="22"/>
                        </w:rPr>
                        <w:t>dossier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2"/>
          <w:szCs w:val="22"/>
        </w:rPr>
        <w:t>Ce </w:t>
      </w:r>
      <w:r>
        <w:rPr>
          <w:rFonts w:ascii="Calibri" w:hAnsi="Calibri" w:cs="Calibri" w:eastAsia="Calibri"/>
          <w:spacing w:val="-1"/>
          <w:sz w:val="22"/>
          <w:szCs w:val="22"/>
        </w:rPr>
        <w:t>que</w:t>
      </w:r>
      <w:r>
        <w:rPr>
          <w:rFonts w:ascii="Calibri" w:hAnsi="Calibri" w:cs="Calibri" w:eastAsia="Calibri"/>
          <w:sz w:val="22"/>
          <w:szCs w:val="22"/>
        </w:rPr>
        <w:t> j’ai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appris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sur</w:t>
      </w:r>
      <w:r>
        <w:rPr>
          <w:rFonts w:ascii="Calibri" w:hAnsi="Calibri" w:cs="Calibri" w:eastAsia="Calibri"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moi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en </w:t>
      </w:r>
      <w:r>
        <w:rPr>
          <w:rFonts w:ascii="Calibri" w:hAnsi="Calibri" w:cs="Calibri" w:eastAsia="Calibri"/>
          <w:sz w:val="22"/>
          <w:szCs w:val="22"/>
        </w:rPr>
        <w:t>SEGPA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:</w:t>
      </w:r>
    </w:p>
    <w:p>
      <w:pPr>
        <w:spacing w:line="360" w:lineRule="auto" w:before="134"/>
        <w:ind w:left="1565" w:right="1819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i/>
          <w:sz w:val="22"/>
          <w:szCs w:val="22"/>
        </w:rPr>
        <w:t>(Mes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préférences,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j’aime/je</w:t>
      </w:r>
      <w:r>
        <w:rPr>
          <w:rFonts w:ascii="Calibri" w:hAnsi="Calibri" w:cs="Calibri" w:eastAsia="Calibri"/>
          <w:i/>
          <w:spacing w:val="-3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n’aime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pas,</w:t>
      </w:r>
      <w:r>
        <w:rPr>
          <w:rFonts w:ascii="Calibri" w:hAnsi="Calibri" w:cs="Calibri" w:eastAsia="Calibri"/>
          <w:i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i/>
          <w:sz w:val="22"/>
          <w:szCs w:val="22"/>
        </w:rPr>
        <w:t>je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sais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faire,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regard sur</w:t>
      </w:r>
      <w:r>
        <w:rPr>
          <w:rFonts w:ascii="Calibri" w:hAnsi="Calibri" w:cs="Calibri" w:eastAsia="Calibri"/>
          <w:i/>
          <w:spacing w:val="1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les</w:t>
      </w:r>
      <w:r>
        <w:rPr>
          <w:rFonts w:ascii="Calibri" w:hAnsi="Calibri" w:cs="Calibri" w:eastAsia="Calibri"/>
          <w:i/>
          <w:spacing w:val="39"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contraintes </w:t>
      </w:r>
      <w:r>
        <w:rPr>
          <w:rFonts w:ascii="Calibri" w:hAnsi="Calibri" w:cs="Calibri" w:eastAsia="Calibri"/>
          <w:i/>
          <w:sz w:val="22"/>
          <w:szCs w:val="22"/>
        </w:rPr>
        <w:t>et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avantages,</w:t>
      </w:r>
      <w:r>
        <w:rPr>
          <w:rFonts w:ascii="Calibri" w:hAnsi="Calibri" w:cs="Calibri" w:eastAsia="Calibri"/>
          <w:i/>
          <w:sz w:val="22"/>
          <w:szCs w:val="22"/>
        </w:rPr>
        <w:t> </w:t>
      </w:r>
      <w:r>
        <w:rPr>
          <w:rFonts w:ascii="Calibri" w:hAnsi="Calibri" w:cs="Calibri" w:eastAsia="Calibri"/>
          <w:i/>
          <w:spacing w:val="-1"/>
          <w:sz w:val="22"/>
          <w:szCs w:val="22"/>
        </w:rPr>
        <w:t>etc.)</w:t>
      </w:r>
      <w:r>
        <w:rPr>
          <w:rFonts w:ascii="Calibri" w:hAnsi="Calibri" w:cs="Calibri" w:eastAsia="Calibri"/>
          <w:sz w:val="22"/>
          <w:szCs w:val="22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2"/>
          <w:szCs w:val="22"/>
        </w:rPr>
      </w:pPr>
    </w:p>
    <w:p>
      <w:pPr>
        <w:spacing w:before="137"/>
        <w:ind w:left="15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64.349998pt;margin-top:6.084481pt;width:59.25pt;height:76.9pt;mso-position-horizontal-relative:page;mso-position-vertical-relative:paragraph;z-index:1720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z w:val="22"/>
                    </w:rPr>
                    <w:t>30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before="43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i/>
                      <w:spacing w:val="-1"/>
                      <w:sz w:val="22"/>
                    </w:rPr>
                    <w:t>secondes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i/>
          <w:sz w:val="20"/>
        </w:rPr>
        <w:t>Mes</w:t>
      </w:r>
      <w:r>
        <w:rPr>
          <w:rFonts w:ascii="Calibri" w:hAnsi="Calibri"/>
          <w:i/>
          <w:spacing w:val="-7"/>
          <w:sz w:val="20"/>
        </w:rPr>
        <w:t> </w:t>
      </w:r>
      <w:r>
        <w:rPr>
          <w:rFonts w:ascii="Calibri" w:hAnsi="Calibri"/>
          <w:i/>
          <w:sz w:val="20"/>
        </w:rPr>
        <w:t>qualités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: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22"/>
          <w:szCs w:val="22"/>
        </w:rPr>
      </w:pPr>
    </w:p>
    <w:p>
      <w:pPr>
        <w:spacing w:before="0"/>
        <w:ind w:left="15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i/>
          <w:sz w:val="20"/>
        </w:rPr>
        <w:t>Mes</w:t>
      </w:r>
      <w:r>
        <w:rPr>
          <w:rFonts w:ascii="Calibri" w:hAnsi="Calibri"/>
          <w:i/>
          <w:spacing w:val="-6"/>
          <w:sz w:val="20"/>
        </w:rPr>
        <w:t> </w:t>
      </w:r>
      <w:r>
        <w:rPr>
          <w:rFonts w:ascii="Calibri" w:hAnsi="Calibri"/>
          <w:i/>
          <w:sz w:val="20"/>
        </w:rPr>
        <w:t>défauts</w:t>
      </w:r>
      <w:r>
        <w:rPr>
          <w:rFonts w:ascii="Calibri" w:hAnsi="Calibri"/>
          <w:i/>
          <w:spacing w:val="-5"/>
          <w:sz w:val="20"/>
        </w:rPr>
        <w:t> </w:t>
      </w:r>
      <w:r>
        <w:rPr>
          <w:rFonts w:ascii="Calibri" w:hAnsi="Calibri"/>
          <w:i/>
          <w:sz w:val="20"/>
        </w:rPr>
        <w:t>:</w:t>
      </w:r>
      <w:r>
        <w:rPr>
          <w:rFonts w:ascii="Calibri" w:hAns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i/>
          <w:sz w:val="23"/>
          <w:szCs w:val="23"/>
        </w:rPr>
      </w:pPr>
    </w:p>
    <w:p>
      <w:pPr>
        <w:spacing w:before="0"/>
        <w:ind w:left="15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i/>
          <w:sz w:val="20"/>
        </w:rPr>
        <w:t>Mon</w:t>
      </w:r>
      <w:r>
        <w:rPr>
          <w:rFonts w:ascii="Calibri"/>
          <w:i/>
          <w:spacing w:val="-6"/>
          <w:sz w:val="20"/>
        </w:rPr>
        <w:t> </w:t>
      </w:r>
      <w:r>
        <w:rPr>
          <w:rFonts w:ascii="Calibri"/>
          <w:i/>
          <w:sz w:val="20"/>
        </w:rPr>
        <w:t>attitude</w:t>
      </w:r>
      <w:r>
        <w:rPr>
          <w:rFonts w:ascii="Calibri"/>
          <w:i/>
          <w:spacing w:val="-2"/>
          <w:sz w:val="20"/>
        </w:rPr>
        <w:t> </w:t>
      </w:r>
      <w:r>
        <w:rPr>
          <w:rFonts w:ascii="Calibri"/>
          <w:i/>
          <w:sz w:val="20"/>
        </w:rPr>
        <w:t>: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i/>
          <w:sz w:val="12"/>
          <w:szCs w:val="12"/>
        </w:rPr>
      </w:pPr>
    </w:p>
    <w:p>
      <w:pPr>
        <w:spacing w:line="200" w:lineRule="atLeast"/>
        <w:ind w:left="46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760" w:bottom="280" w:left="1140" w:right="5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88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580" w:bottom="0" w:left="1200" w:right="16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8pt;height:38.15pt;mso-position-horizontal-relative:char;mso-position-vertical-relative:line" coordorigin="0,0" coordsize="10096,763">
            <v:group style="position:absolute;left:48;top:32;width:3198;height:701" coordorigin="48,32" coordsize="3198,701">
              <v:shape style="position:absolute;left:48;top:32;width:3198;height:701" coordorigin="48,32" coordsize="3198,701" path="m48,733l3246,733,3246,32,48,32,48,733xe" filled="true" fillcolor="#edebe0" stroked="false">
                <v:path arrowok="t"/>
                <v:fill type="solid"/>
              </v:shape>
            </v:group>
            <v:group style="position:absolute;left:139;top:114;width:3013;height:538" coordorigin="139,114" coordsize="3013,538">
              <v:shape style="position:absolute;left:139;top:114;width:3013;height:538" coordorigin="139,114" coordsize="3013,538" path="m139,651l3152,651,3152,114,139,114,139,651xe" filled="true" fillcolor="#edebe0" stroked="false">
                <v:path arrowok="t"/>
                <v:fill type="solid"/>
              </v:shape>
            </v:group>
            <v:group style="position:absolute;left:17;top:17;width:10063;height:2" coordorigin="17,17" coordsize="10063,2">
              <v:shape style="position:absolute;left:17;top:17;width:10063;height:2" coordorigin="17,17" coordsize="10063,0" path="m17,17l10079,17e" filled="false" stroked="true" strokeweight="1.66pt" strokecolor="#1d1b11">
                <v:path arrowok="t"/>
              </v:shape>
            </v:group>
            <v:group style="position:absolute;left:45;top:31;width:3201;height:2" coordorigin="45,31" coordsize="3201,2">
              <v:shape style="position:absolute;left:45;top:31;width:3201;height:2" coordorigin="45,31" coordsize="3201,0" path="m45,31l3246,31e" filled="false" stroked="true" strokeweight=".22pt" strokecolor="#edebe0">
                <v:path arrowok="t"/>
              </v:shape>
            </v:group>
            <v:group style="position:absolute;left:31;top:732;width:10034;height:2" coordorigin="31,732" coordsize="10034,2">
              <v:shape style="position:absolute;left:31;top:732;width:10034;height:2" coordorigin="31,732" coordsize="10034,0" path="m31,732l10065,732e" filled="false" stroked="true" strokeweight=".22pt" strokecolor="#ddd9c3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1d1b11">
                <v:path arrowok="t"/>
              </v:shape>
            </v:group>
            <v:group style="position:absolute;left:17;top:747;width:10063;height:2" coordorigin="17,747" coordsize="10063,2">
              <v:shape style="position:absolute;left:17;top:747;width:10063;height:2" coordorigin="17,747" coordsize="10063,0" path="m17,747l10079,747e" filled="false" stroked="true" strokeweight="1.54pt" strokecolor="#1d1b11">
                <v:path arrowok="t"/>
              </v:shape>
            </v:group>
            <v:group style="position:absolute;left:3260;top:15;width:2;height:718" coordorigin="3260,15" coordsize="2,718">
              <v:shape style="position:absolute;left:3260;top:15;width:2;height:718" coordorigin="3260,15" coordsize="0,718" path="m3260,15l3260,733e" filled="false" stroked="true" strokeweight="1.54pt" strokecolor="#1d1b11">
                <v:path arrowok="t"/>
              </v:shape>
            </v:group>
            <v:group style="position:absolute;left:10065;top:32;width:2;height:701" coordorigin="10065,32" coordsize="2,701">
              <v:shape style="position:absolute;left:10065;top:32;width:2;height:701" coordorigin="10065,32" coordsize="0,701" path="m10065,32l10065,733e" filled="false" stroked="true" strokeweight="1.54pt" strokecolor="#1d1b11">
                <v:path arrowok="t"/>
              </v:shape>
              <v:shape style="position:absolute;left:32;top:17;width:3229;height:730" type="#_x0000_t202" filled="false" stroked="false">
                <v:textbox inset="0,0,0,0">
                  <w:txbxContent>
                    <w:p>
                      <w:pPr>
                        <w:spacing w:before="96"/>
                        <w:ind w:left="815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1D1B11"/>
                          <w:spacing w:val="-1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260;top:17;width:6805;height:730" type="#_x0000_t202" filled="false" stroked="false">
                <v:textbox inset="0,0,0,0">
                  <w:txbxContent>
                    <w:p>
                      <w:pPr>
                        <w:spacing w:before="167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Calendrier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23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4ème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5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89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040" w:right="5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8pt;height:38.15pt;mso-position-horizontal-relative:char;mso-position-vertical-relative:line" coordorigin="0,0" coordsize="10096,763">
            <v:group style="position:absolute;left:45;top:32;width:3198;height:701" coordorigin="45,32" coordsize="3198,701">
              <v:shape style="position:absolute;left:45;top:32;width:3198;height:701" coordorigin="45,32" coordsize="3198,701" path="m45,733l3243,733,3243,32,45,32,45,733xe" filled="true" fillcolor="#edebe0" stroked="false">
                <v:path arrowok="t"/>
                <v:fill type="solid"/>
              </v:shape>
            </v:group>
            <v:group style="position:absolute;left:139;top:114;width:3013;height:538" coordorigin="139,114" coordsize="3013,538">
              <v:shape style="position:absolute;left:139;top:114;width:3013;height:538" coordorigin="139,114" coordsize="3013,538" path="m139,651l3151,651,3151,114,139,114,139,651xe" filled="true" fillcolor="#edebe0" stroked="false">
                <v:path arrowok="t"/>
                <v:fill type="solid"/>
              </v:shape>
            </v:group>
            <v:group style="position:absolute;left:17;top:17;width:10063;height:2" coordorigin="17,17" coordsize="10063,2">
              <v:shape style="position:absolute;left:17;top:17;width:10063;height:2" coordorigin="17,17" coordsize="10063,0" path="m17,17l10079,17e" filled="false" stroked="true" strokeweight="1.66pt" strokecolor="#1d1b11">
                <v:path arrowok="t"/>
              </v:shape>
            </v:group>
            <v:group style="position:absolute;left:45;top:31;width:3201;height:2" coordorigin="45,31" coordsize="3201,2">
              <v:shape style="position:absolute;left:45;top:31;width:3201;height:2" coordorigin="45,31" coordsize="3201,0" path="m45,31l3246,31e" filled="false" stroked="true" strokeweight=".22pt" strokecolor="#edebe0">
                <v:path arrowok="t"/>
              </v:shape>
            </v:group>
            <v:group style="position:absolute;left:31;top:732;width:10034;height:2" coordorigin="31,732" coordsize="10034,2">
              <v:shape style="position:absolute;left:31;top:732;width:10034;height:2" coordorigin="31,732" coordsize="10034,0" path="m31,732l10065,732e" filled="false" stroked="true" strokeweight=".22pt" strokecolor="#ddd9c3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1d1b11">
                <v:path arrowok="t"/>
              </v:shape>
            </v:group>
            <v:group style="position:absolute;left:17;top:747;width:10063;height:2" coordorigin="17,747" coordsize="10063,2">
              <v:shape style="position:absolute;left:17;top:747;width:10063;height:2" coordorigin="17,747" coordsize="10063,0" path="m17,747l10079,747e" filled="false" stroked="true" strokeweight="1.54pt" strokecolor="#1d1b11">
                <v:path arrowok="t"/>
              </v:shape>
            </v:group>
            <v:group style="position:absolute;left:3260;top:15;width:2;height:718" coordorigin="3260,15" coordsize="2,718">
              <v:shape style="position:absolute;left:3260;top:15;width:2;height:718" coordorigin="3260,15" coordsize="0,718" path="m3260,15l3260,733e" filled="false" stroked="true" strokeweight="1.54pt" strokecolor="#1d1b11">
                <v:path arrowok="t"/>
              </v:shape>
            </v:group>
            <v:group style="position:absolute;left:10065;top:32;width:2;height:701" coordorigin="10065,32" coordsize="2,701">
              <v:shape style="position:absolute;left:10065;top:32;width:2;height:701" coordorigin="10065,32" coordsize="0,701" path="m10065,32l10065,733e" filled="false" stroked="true" strokeweight="1.54pt" strokecolor="#1d1b11">
                <v:path arrowok="t"/>
              </v:shape>
              <v:shape style="position:absolute;left:31;top:17;width:3229;height:730" type="#_x0000_t202" filled="false" stroked="false">
                <v:textbox inset="0,0,0,0">
                  <w:txbxContent>
                    <w:p>
                      <w:pPr>
                        <w:spacing w:before="96"/>
                        <w:ind w:left="816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1D1B11"/>
                          <w:spacing w:val="-1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259;top:17;width:6806;height:730" type="#_x0000_t202" filled="false" stroked="false">
                <v:textbox inset="0,0,0,0">
                  <w:txbxContent>
                    <w:p>
                      <w:pPr>
                        <w:spacing w:before="167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Calendrier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23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3ème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8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90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480" w:right="11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4.8pt;height:38.15pt;mso-position-horizontal-relative:char;mso-position-vertical-relative:line" coordorigin="0,0" coordsize="10096,763">
            <v:group style="position:absolute;left:48;top:32;width:3198;height:701" coordorigin="48,32" coordsize="3198,701">
              <v:shape style="position:absolute;left:48;top:32;width:3198;height:701" coordorigin="48,32" coordsize="3198,701" path="m48,733l3246,733,3246,32,48,32,48,733xe" filled="true" fillcolor="#edebe0" stroked="false">
                <v:path arrowok="t"/>
                <v:fill type="solid"/>
              </v:shape>
            </v:group>
            <v:group style="position:absolute;left:139;top:114;width:3013;height:538" coordorigin="139,114" coordsize="3013,538">
              <v:shape style="position:absolute;left:139;top:114;width:3013;height:538" coordorigin="139,114" coordsize="3013,538" path="m139,651l3152,651,3152,114,139,114,139,651xe" filled="true" fillcolor="#edebe0" stroked="false">
                <v:path arrowok="t"/>
                <v:fill type="solid"/>
              </v:shape>
            </v:group>
            <v:group style="position:absolute;left:17;top:17;width:10063;height:2" coordorigin="17,17" coordsize="10063,2">
              <v:shape style="position:absolute;left:17;top:17;width:10063;height:2" coordorigin="17,17" coordsize="10063,0" path="m17,17l10079,17e" filled="false" stroked="true" strokeweight="1.66pt" strokecolor="#1d1b11">
                <v:path arrowok="t"/>
              </v:shape>
            </v:group>
            <v:group style="position:absolute;left:45;top:31;width:3201;height:2" coordorigin="45,31" coordsize="3201,2">
              <v:shape style="position:absolute;left:45;top:31;width:3201;height:2" coordorigin="45,31" coordsize="3201,0" path="m45,31l3246,31e" filled="false" stroked="true" strokeweight=".22pt" strokecolor="#edebe0">
                <v:path arrowok="t"/>
              </v:shape>
            </v:group>
            <v:group style="position:absolute;left:31;top:732;width:10034;height:2" coordorigin="31,732" coordsize="10034,2">
              <v:shape style="position:absolute;left:31;top:732;width:10034;height:2" coordorigin="31,732" coordsize="10034,0" path="m31,732l10065,732e" filled="false" stroked="true" strokeweight=".22pt" strokecolor="#ddd9c3">
                <v:path arrowok="t"/>
              </v:shape>
            </v:group>
            <v:group style="position:absolute;left:31;top:32;width:2;height:701" coordorigin="31,32" coordsize="2,701">
              <v:shape style="position:absolute;left:31;top:32;width:2;height:701" coordorigin="31,32" coordsize="0,701" path="m31,32l31,733e" filled="false" stroked="true" strokeweight="1.54pt" strokecolor="#1d1b11">
                <v:path arrowok="t"/>
              </v:shape>
            </v:group>
            <v:group style="position:absolute;left:17;top:747;width:10063;height:2" coordorigin="17,747" coordsize="10063,2">
              <v:shape style="position:absolute;left:17;top:747;width:10063;height:2" coordorigin="17,747" coordsize="10063,0" path="m17,747l10079,747e" filled="false" stroked="true" strokeweight="1.54pt" strokecolor="#1d1b11">
                <v:path arrowok="t"/>
              </v:shape>
            </v:group>
            <v:group style="position:absolute;left:3260;top:15;width:2;height:718" coordorigin="3260,15" coordsize="2,718">
              <v:shape style="position:absolute;left:3260;top:15;width:2;height:718" coordorigin="3260,15" coordsize="0,718" path="m3260,15l3260,733e" filled="false" stroked="true" strokeweight="1.54pt" strokecolor="#1d1b11">
                <v:path arrowok="t"/>
              </v:shape>
            </v:group>
            <v:group style="position:absolute;left:10065;top:32;width:2;height:701" coordorigin="10065,32" coordsize="2,701">
              <v:shape style="position:absolute;left:10065;top:32;width:2;height:701" coordorigin="10065,32" coordsize="0,701" path="m10065,32l10065,733e" filled="false" stroked="true" strokeweight="1.54pt" strokecolor="#1d1b11">
                <v:path arrowok="t"/>
              </v:shape>
              <v:shape style="position:absolute;left:32;top:17;width:3229;height:730" type="#_x0000_t202" filled="false" stroked="false">
                <v:textbox inset="0,0,0,0">
                  <w:txbxContent>
                    <w:p>
                      <w:pPr>
                        <w:spacing w:before="96"/>
                        <w:ind w:left="815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b/>
                          <w:color w:val="1D1B11"/>
                          <w:spacing w:val="-1"/>
                          <w:sz w:val="44"/>
                        </w:rPr>
                        <w:t>AGENDA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3260;top:17;width:6805;height:730" type="#_x0000_t202" filled="false" stroked="false">
                <v:textbox inset="0,0,0,0">
                  <w:txbxContent>
                    <w:p>
                      <w:pPr>
                        <w:spacing w:before="167"/>
                        <w:ind w:left="1946" w:right="0" w:firstLine="0"/>
                        <w:jc w:val="left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1"/>
                          <w:sz w:val="32"/>
                        </w:rPr>
                        <w:t>Suivi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du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1"/>
                          <w:sz w:val="32"/>
                        </w:rPr>
                        <w:t>travail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1D1B11"/>
                          <w:sz w:val="32"/>
                        </w:rPr>
                        <w:t>faire</w:t>
                      </w:r>
                      <w:r>
                        <w:rPr>
                          <w:rFonts w:ascii="Calibri" w:hAnsi="Calibri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673"/>
        <w:gridCol w:w="2126"/>
      </w:tblGrid>
      <w:tr>
        <w:trPr>
          <w:trHeight w:val="691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0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donné le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Description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à</w:t>
            </w:r>
            <w:r>
              <w:rPr>
                <w:rFonts w:ascii="Calibri" w:hAnsi="Calibri"/>
                <w:b/>
                <w:spacing w:val="-1"/>
                <w:sz w:val="28"/>
              </w:rPr>
              <w:t> faire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 </w:t>
            </w:r>
            <w:r>
              <w:rPr>
                <w:rFonts w:ascii="Calibri"/>
                <w:b/>
                <w:spacing w:val="-1"/>
                <w:sz w:val="28"/>
              </w:rPr>
              <w:t>faire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pour </w:t>
            </w:r>
            <w:r>
              <w:rPr>
                <w:rFonts w:ascii="Calibri"/>
                <w:b/>
                <w:sz w:val="28"/>
              </w:rPr>
              <w:t>le 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6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457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5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91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880" w:bottom="0" w:left="1040" w:right="5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672"/>
        <w:gridCol w:w="2127"/>
      </w:tblGrid>
      <w:tr>
        <w:trPr>
          <w:trHeight w:val="689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0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donné le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10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Description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à</w:t>
            </w:r>
            <w:r>
              <w:rPr>
                <w:rFonts w:ascii="Calibri" w:hAnsi="Calibri"/>
                <w:b/>
                <w:spacing w:val="-1"/>
                <w:sz w:val="28"/>
              </w:rPr>
              <w:t> faire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 </w:t>
            </w:r>
            <w:r>
              <w:rPr>
                <w:rFonts w:ascii="Calibri"/>
                <w:b/>
                <w:spacing w:val="-1"/>
                <w:sz w:val="28"/>
              </w:rPr>
              <w:t>faire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pour </w:t>
            </w:r>
            <w:r>
              <w:rPr>
                <w:rFonts w:ascii="Calibri"/>
                <w:b/>
                <w:sz w:val="28"/>
              </w:rPr>
              <w:t>le</w:t>
            </w:r>
            <w:r>
              <w:rPr>
                <w:rFonts w:ascii="Calibri"/>
                <w:b/>
                <w:spacing w:val="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656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7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8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92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200" w:bottom="0" w:left="500" w:right="11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673"/>
        <w:gridCol w:w="2126"/>
      </w:tblGrid>
      <w:tr>
        <w:trPr>
          <w:trHeight w:val="689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0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donné le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Description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à</w:t>
            </w:r>
            <w:r>
              <w:rPr>
                <w:rFonts w:ascii="Calibri" w:hAnsi="Calibri"/>
                <w:b/>
                <w:spacing w:val="-1"/>
                <w:sz w:val="28"/>
              </w:rPr>
              <w:t> faire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 </w:t>
            </w:r>
            <w:r>
              <w:rPr>
                <w:rFonts w:ascii="Calibri"/>
                <w:b/>
                <w:spacing w:val="-1"/>
                <w:sz w:val="28"/>
              </w:rPr>
              <w:t>faire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pour </w:t>
            </w:r>
            <w:r>
              <w:rPr>
                <w:rFonts w:ascii="Calibri"/>
                <w:b/>
                <w:sz w:val="28"/>
              </w:rPr>
              <w:t>le 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656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7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200" w:bottom="0" w:left="1060" w:right="5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672"/>
        <w:gridCol w:w="2127"/>
      </w:tblGrid>
      <w:tr>
        <w:trPr>
          <w:trHeight w:val="689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0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donné le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106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Description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à</w:t>
            </w:r>
            <w:r>
              <w:rPr>
                <w:rFonts w:ascii="Calibri" w:hAnsi="Calibri"/>
                <w:b/>
                <w:spacing w:val="-1"/>
                <w:sz w:val="28"/>
              </w:rPr>
              <w:t> faire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 </w:t>
            </w:r>
            <w:r>
              <w:rPr>
                <w:rFonts w:ascii="Calibri"/>
                <w:b/>
                <w:spacing w:val="-1"/>
                <w:sz w:val="28"/>
              </w:rPr>
              <w:t>faire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pour </w:t>
            </w:r>
            <w:r>
              <w:rPr>
                <w:rFonts w:ascii="Calibri"/>
                <w:b/>
                <w:sz w:val="28"/>
              </w:rPr>
              <w:t>le</w:t>
            </w:r>
            <w:r>
              <w:rPr>
                <w:rFonts w:ascii="Calibri"/>
                <w:b/>
                <w:spacing w:val="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656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7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8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94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200" w:bottom="0" w:left="500" w:right="11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5673"/>
        <w:gridCol w:w="2126"/>
      </w:tblGrid>
      <w:tr>
        <w:trPr>
          <w:trHeight w:val="689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0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donné le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108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spacing w:val="-1"/>
                <w:sz w:val="28"/>
              </w:rPr>
              <w:t>Description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2"/>
                <w:sz w:val="28"/>
              </w:rPr>
              <w:t>du</w:t>
            </w:r>
            <w:r>
              <w:rPr>
                <w:rFonts w:ascii="Calibri" w:hAnsi="Calibri"/>
                <w:b/>
                <w:sz w:val="28"/>
              </w:rPr>
              <w:t> </w:t>
            </w:r>
            <w:r>
              <w:rPr>
                <w:rFonts w:ascii="Calibri" w:hAnsi="Calibri"/>
                <w:b/>
                <w:spacing w:val="-1"/>
                <w:sz w:val="28"/>
              </w:rPr>
              <w:t>travail</w:t>
            </w:r>
            <w:r>
              <w:rPr>
                <w:rFonts w:ascii="Calibri" w:hAnsi="Calibri"/>
                <w:b/>
                <w:sz w:val="28"/>
              </w:rPr>
              <w:t> à</w:t>
            </w:r>
            <w:r>
              <w:rPr>
                <w:rFonts w:ascii="Calibri" w:hAnsi="Calibri"/>
                <w:b/>
                <w:spacing w:val="-1"/>
                <w:sz w:val="28"/>
              </w:rPr>
              <w:t> faire</w:t>
            </w:r>
            <w:r>
              <w:rPr>
                <w:rFonts w:ascii="Calibri" w:hAnsi="Calibri"/>
                <w:b/>
                <w:sz w:val="28"/>
              </w:rPr>
              <w:t> :</w:t>
            </w:r>
            <w:r>
              <w:rPr>
                <w:rFonts w:ascii="Calibri" w:hAnsi="Calibri"/>
                <w:sz w:val="28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40" w:lineRule="auto" w:before="142"/>
              <w:ind w:left="157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A </w:t>
            </w:r>
            <w:r>
              <w:rPr>
                <w:rFonts w:ascii="Calibri"/>
                <w:b/>
                <w:spacing w:val="-1"/>
                <w:sz w:val="28"/>
              </w:rPr>
              <w:t>faire</w:t>
            </w:r>
            <w:r>
              <w:rPr>
                <w:rFonts w:ascii="Calibri"/>
                <w:b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pour </w:t>
            </w:r>
            <w:r>
              <w:rPr>
                <w:rFonts w:ascii="Calibri"/>
                <w:b/>
                <w:sz w:val="28"/>
              </w:rPr>
              <w:t>le :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1656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7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654" w:hRule="exact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5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95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1200" w:bottom="0" w:left="1060" w:right="5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34"/>
        <w:ind w:left="75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/>
        <w:pict>
          <v:group style="position:absolute;margin-left:30.069981pt;margin-top:-4.835620pt;width:507pt;height:698.75pt;mso-position-horizontal-relative:page;mso-position-vertical-relative:paragraph;z-index:-391960" coordorigin="601,-97" coordsize="10140,13975">
            <v:group style="position:absolute;left:10622;top:-86;width:104;height:690" coordorigin="10622,-86" coordsize="104,690">
              <v:shape style="position:absolute;left:10622;top:-86;width:104;height:690" coordorigin="10622,-86" coordsize="104,690" path="m10622,603l10725,603,10725,-86,10622,-86,10622,603xe" filled="true" fillcolor="#edebe0" stroked="false">
                <v:path arrowok="t"/>
                <v:fill type="solid"/>
              </v:shape>
            </v:group>
            <v:group style="position:absolute;left:617;top:-86;width:104;height:690" coordorigin="617,-86" coordsize="104,690">
              <v:shape style="position:absolute;left:617;top:-86;width:104;height:690" coordorigin="617,-86" coordsize="104,690" path="m617,603l720,603,720,-86,617,-86,617,603xe" filled="true" fillcolor="#edebe0" stroked="false">
                <v:path arrowok="t"/>
                <v:fill type="solid"/>
              </v:shape>
            </v:group>
            <v:group style="position:absolute;left:720;top:-86;width:9902;height:690" coordorigin="720,-86" coordsize="9902,690">
              <v:shape style="position:absolute;left:720;top:-86;width:9902;height:690" coordorigin="720,-86" coordsize="9902,690" path="m720,603l10622,603,10622,-86,720,-86,720,603xe" filled="true" fillcolor="#edebe0" stroked="false">
                <v:path arrowok="t"/>
                <v:fill type="solid"/>
              </v:shape>
            </v:group>
            <v:group style="position:absolute;left:607;top:-91;width:10128;height:2" coordorigin="607,-91" coordsize="10128,2">
              <v:shape style="position:absolute;left:607;top:-91;width:10128;height:2" coordorigin="607,-91" coordsize="10128,0" path="m607,-91l10735,-91e" filled="false" stroked="true" strokeweight=".580pt" strokecolor="#000000">
                <v:path arrowok="t"/>
              </v:shape>
            </v:group>
            <v:group style="position:absolute;left:612;top:-86;width:2;height:13954" coordorigin="612,-86" coordsize="2,13954">
              <v:shape style="position:absolute;left:612;top:-86;width:2;height:13954" coordorigin="612,-86" coordsize="0,13954" path="m612,-86l612,13867e" filled="false" stroked="true" strokeweight=".580pt" strokecolor="#000000">
                <v:path arrowok="t"/>
              </v:shape>
            </v:group>
            <v:group style="position:absolute;left:10730;top:-86;width:2;height:13954" coordorigin="10730,-86" coordsize="2,13954">
              <v:shape style="position:absolute;left:10730;top:-86;width:2;height:13954" coordorigin="10730,-86" coordsize="0,13954" path="m10730,-86l10730,13867e" filled="false" stroked="true" strokeweight=".58004pt" strokecolor="#000000">
                <v:path arrowok="t"/>
              </v:shape>
            </v:group>
            <v:group style="position:absolute;left:607;top:608;width:10128;height:2" coordorigin="607,608" coordsize="10128,2">
              <v:shape style="position:absolute;left:607;top:608;width:10128;height:2" coordorigin="607,608" coordsize="10128,0" path="m607,608l10735,608e" filled="false" stroked="true" strokeweight=".580pt" strokecolor="#000000">
                <v:path arrowok="t"/>
              </v:shape>
            </v:group>
            <v:group style="position:absolute;left:607;top:13872;width:10128;height:2" coordorigin="607,13872" coordsize="10128,2">
              <v:shape style="position:absolute;left:607;top:13872;width:10128;height:2" coordorigin="607,13872" coordsize="10128,0" path="m607,13872l10735,13872e" filled="false" stroked="true" strokeweight=".58004pt" strokecolor="#000000">
                <v:path arrowok="t"/>
              </v:shape>
            </v:group>
            <v:group style="position:absolute;left:720;top:1235;width:9794;height:2" coordorigin="720,1235" coordsize="9794,2">
              <v:shape style="position:absolute;left:720;top:1235;width:9794;height:2" coordorigin="720,1235" coordsize="9794,0" path="m720,1235l10514,1235e" filled="false" stroked="true" strokeweight="1.08975pt" strokecolor="#bdbdbd">
                <v:path arrowok="t"/>
              </v:shape>
            </v:group>
            <v:group style="position:absolute;left:720;top:1821;width:9794;height:2" coordorigin="720,1821" coordsize="9794,2">
              <v:shape style="position:absolute;left:720;top:1821;width:9794;height:2" coordorigin="720,1821" coordsize="9794,0" path="m720,1821l10514,1821e" filled="false" stroked="true" strokeweight="1.08975pt" strokecolor="#bdbdbd">
                <v:path arrowok="t"/>
              </v:shape>
            </v:group>
            <v:group style="position:absolute;left:720;top:2406;width:9794;height:2" coordorigin="720,2406" coordsize="9794,2">
              <v:shape style="position:absolute;left:720;top:2406;width:9794;height:2" coordorigin="720,2406" coordsize="9794,0" path="m720,2406l10514,2406e" filled="false" stroked="true" strokeweight="1.08975pt" strokecolor="#bdbdbd">
                <v:path arrowok="t"/>
              </v:shape>
            </v:group>
            <v:group style="position:absolute;left:720;top:2992;width:9796;height:2" coordorigin="720,2992" coordsize="9796,2">
              <v:shape style="position:absolute;left:720;top:2992;width:9796;height:2" coordorigin="720,2992" coordsize="9796,0" path="m720,2992l10515,2992e" filled="false" stroked="true" strokeweight="1.08975pt" strokecolor="#bdbdbd">
                <v:path arrowok="t"/>
              </v:shape>
            </v:group>
            <v:group style="position:absolute;left:720;top:3577;width:9794;height:2" coordorigin="720,3577" coordsize="9794,2">
              <v:shape style="position:absolute;left:720;top:3577;width:9794;height:2" coordorigin="720,3577" coordsize="9794,0" path="m720,3577l10514,3577e" filled="false" stroked="true" strokeweight="1.08975pt" strokecolor="#bdbdbd">
                <v:path arrowok="t"/>
              </v:shape>
            </v:group>
            <v:group style="position:absolute;left:720;top:4163;width:9794;height:2" coordorigin="720,4163" coordsize="9794,2">
              <v:shape style="position:absolute;left:720;top:4163;width:9794;height:2" coordorigin="720,4163" coordsize="9794,0" path="m720,4163l10514,4163e" filled="false" stroked="true" strokeweight="1.08975pt" strokecolor="#bdbdbd">
                <v:path arrowok="t"/>
              </v:shape>
            </v:group>
            <v:group style="position:absolute;left:720;top:4749;width:9796;height:2" coordorigin="720,4749" coordsize="9796,2">
              <v:shape style="position:absolute;left:720;top:4749;width:9796;height:2" coordorigin="720,4749" coordsize="9796,0" path="m720,4749l10516,4749e" filled="false" stroked="true" strokeweight="1.08975pt" strokecolor="#bdbdbd">
                <v:path arrowok="t"/>
              </v:shape>
            </v:group>
            <v:group style="position:absolute;left:720;top:5335;width:9794;height:2" coordorigin="720,5335" coordsize="9794,2">
              <v:shape style="position:absolute;left:720;top:5335;width:9794;height:2" coordorigin="720,5335" coordsize="9794,0" path="m720,5335l10514,5335e" filled="false" stroked="true" strokeweight="1.08975pt" strokecolor="#bdbdbd">
                <v:path arrowok="t"/>
              </v:shape>
            </v:group>
            <v:group style="position:absolute;left:720;top:5923;width:9794;height:2" coordorigin="720,5923" coordsize="9794,2">
              <v:shape style="position:absolute;left:720;top:5923;width:9794;height:2" coordorigin="720,5923" coordsize="9794,0" path="m720,5923l10514,5923e" filled="false" stroked="true" strokeweight="1.08975pt" strokecolor="#bdbdbd">
                <v:path arrowok="t"/>
              </v:shape>
            </v:group>
            <v:group style="position:absolute;left:720;top:6508;width:9798;height:2" coordorigin="720,6508" coordsize="9798,2">
              <v:shape style="position:absolute;left:720;top:6508;width:9798;height:2" coordorigin="720,6508" coordsize="9798,0" path="m720,6508l10518,6508e" filled="false" stroked="true" strokeweight="1.08975pt" strokecolor="#bdbdbd">
                <v:path arrowok="t"/>
              </v:shape>
            </v:group>
            <v:group style="position:absolute;left:720;top:7094;width:9794;height:2" coordorigin="720,7094" coordsize="9794,2">
              <v:shape style="position:absolute;left:720;top:7094;width:9794;height:2" coordorigin="720,7094" coordsize="9794,0" path="m720,7094l10514,7094e" filled="false" stroked="true" strokeweight="1.08975pt" strokecolor="#bdbdbd">
                <v:path arrowok="t"/>
              </v:shape>
            </v:group>
            <v:group style="position:absolute;left:720;top:7680;width:9794;height:2" coordorigin="720,7680" coordsize="9794,2">
              <v:shape style="position:absolute;left:720;top:7680;width:9794;height:2" coordorigin="720,7680" coordsize="9794,0" path="m720,7680l10514,7680e" filled="false" stroked="true" strokeweight="1.08975pt" strokecolor="#bdbdbd">
                <v:path arrowok="t"/>
              </v:shape>
            </v:group>
            <v:group style="position:absolute;left:720;top:8266;width:9799;height:2" coordorigin="720,8266" coordsize="9799,2">
              <v:shape style="position:absolute;left:720;top:8266;width:9799;height:2" coordorigin="720,8266" coordsize="9799,0" path="m720,8266l10518,8266e" filled="false" stroked="true" strokeweight="1.08975pt" strokecolor="#bdbdbd">
                <v:path arrowok="t"/>
              </v:shape>
            </v:group>
            <v:group style="position:absolute;left:720;top:8851;width:9794;height:2" coordorigin="720,8851" coordsize="9794,2">
              <v:shape style="position:absolute;left:720;top:8851;width:9794;height:2" coordorigin="720,8851" coordsize="9794,0" path="m720,8851l10514,8851e" filled="false" stroked="true" strokeweight="1.08975pt" strokecolor="#bdbdbd">
                <v:path arrowok="t"/>
              </v:shape>
            </v:group>
            <v:group style="position:absolute;left:720;top:9437;width:9794;height:2" coordorigin="720,9437" coordsize="9794,2">
              <v:shape style="position:absolute;left:720;top:9437;width:9794;height:2" coordorigin="720,9437" coordsize="9794,0" path="m720,9437l10514,9437e" filled="false" stroked="true" strokeweight="1.08975pt" strokecolor="#bdbdbd">
                <v:path arrowok="t"/>
              </v:shape>
            </v:group>
            <v:group style="position:absolute;left:720;top:10025;width:9800;height:2" coordorigin="720,10025" coordsize="9800,2">
              <v:shape style="position:absolute;left:720;top:10025;width:9800;height:2" coordorigin="720,10025" coordsize="9800,0" path="m720,10025l10520,10025e" filled="false" stroked="true" strokeweight="1.08975pt" strokecolor="#bdbdbd">
                <v:path arrowok="t"/>
              </v:shape>
            </v:group>
            <v:group style="position:absolute;left:720;top:10610;width:9794;height:2" coordorigin="720,10610" coordsize="9794,2">
              <v:shape style="position:absolute;left:720;top:10610;width:9794;height:2" coordorigin="720,10610" coordsize="9794,0" path="m720,10610l10514,10610e" filled="false" stroked="true" strokeweight="1.08975pt" strokecolor="#bdbdbd">
                <v:path arrowok="t"/>
              </v:shape>
            </v:group>
            <v:group style="position:absolute;left:720;top:11196;width:9794;height:2" coordorigin="720,11196" coordsize="9794,2">
              <v:shape style="position:absolute;left:720;top:11196;width:9794;height:2" coordorigin="720,11196" coordsize="9794,0" path="m720,11196l10514,11196e" filled="false" stroked="true" strokeweight="1.08975pt" strokecolor="#bdbdbd">
                <v:path arrowok="t"/>
              </v:shape>
            </v:group>
            <v:group style="position:absolute;left:720;top:11782;width:9801;height:2" coordorigin="720,11782" coordsize="9801,2">
              <v:shape style="position:absolute;left:720;top:11782;width:9801;height:2" coordorigin="720,11782" coordsize="9801,0" path="m720,11782l10520,11782e" filled="false" stroked="true" strokeweight="1.08975pt" strokecolor="#bdbdbd">
                <v:path arrowok="t"/>
              </v:shape>
            </v:group>
            <v:group style="position:absolute;left:720;top:12368;width:9794;height:2" coordorigin="720,12368" coordsize="9794,2">
              <v:shape style="position:absolute;left:720;top:12368;width:9794;height:2" coordorigin="720,12368" coordsize="9794,0" path="m720,12368l10514,12368e" filled="false" stroked="true" strokeweight="1.08975pt" strokecolor="#bdbdbd">
                <v:path arrowok="t"/>
              </v:shape>
            </v:group>
            <v:group style="position:absolute;left:720;top:12953;width:9794;height:2" coordorigin="720,12953" coordsize="9794,2">
              <v:shape style="position:absolute;left:720;top:12953;width:9794;height:2" coordorigin="720,12953" coordsize="9794,0" path="m720,12953l10514,12953e" filled="false" stroked="true" strokeweight="1.08975pt" strokecolor="#bdbdbd">
                <v:path arrowok="t"/>
              </v:shape>
            </v:group>
            <v:group style="position:absolute;left:720;top:13539;width:9683;height:2" coordorigin="720,13539" coordsize="9683,2">
              <v:shape style="position:absolute;left:720;top:13539;width:9683;height:2" coordorigin="720,13539" coordsize="9683,0" path="m720,13539l10403,13539e" filled="false" stroked="true" strokeweight="1.08975pt" strokecolor="#bdbdbd">
                <v:path arrowok="t"/>
              </v:shape>
            </v:group>
            <w10:wrap type="none"/>
          </v:group>
        </w:pict>
      </w:r>
      <w:r>
        <w:rPr>
          <w:rFonts w:ascii="Calibri" w:hAnsi="Calibri"/>
          <w:b/>
          <w:sz w:val="32"/>
        </w:rPr>
        <w:t>Notes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personnelles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z w:val="32"/>
        </w:rPr>
        <w:t>/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correspondance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avec</w:t>
      </w:r>
      <w:r>
        <w:rPr>
          <w:rFonts w:ascii="Calibri" w:hAnsi="Calibri"/>
          <w:b/>
          <w:spacing w:val="-12"/>
          <w:sz w:val="32"/>
        </w:rPr>
        <w:t> </w:t>
      </w:r>
      <w:r>
        <w:rPr>
          <w:rFonts w:ascii="Calibri" w:hAnsi="Calibri"/>
          <w:b/>
          <w:sz w:val="32"/>
        </w:rPr>
        <w:t>les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responsables</w:t>
      </w:r>
      <w:r>
        <w:rPr>
          <w:rFonts w:ascii="Calibri" w:hAnsi="Calibri"/>
          <w:b/>
          <w:spacing w:val="-13"/>
          <w:sz w:val="32"/>
        </w:rPr>
        <w:t> </w:t>
      </w:r>
      <w:r>
        <w:rPr>
          <w:rFonts w:ascii="Calibri" w:hAnsi="Calibri"/>
          <w:b/>
          <w:spacing w:val="-1"/>
          <w:sz w:val="32"/>
        </w:rPr>
        <w:t>légaux</w:t>
      </w:r>
      <w:r>
        <w:rPr>
          <w:rFonts w:ascii="Calibri" w:hAnsi="Calibri"/>
          <w:sz w:val="32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4"/>
          <w:szCs w:val="14"/>
        </w:rPr>
      </w:pPr>
    </w:p>
    <w:p>
      <w:pPr>
        <w:spacing w:line="200" w:lineRule="atLeast"/>
        <w:ind w:left="8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210;width:8690;height:2" coordorigin="10,210" coordsize="8690,2">
              <v:shape style="position:absolute;left:10;top:210;width:8690;height:2" coordorigin="10,210" coordsize="8690,0" path="m10,210l8700,210e" filled="false" stroked="true" strokeweight="1pt" strokecolor="#808080">
                <v:path arrowok="t"/>
              </v:shape>
            </v:group>
            <v:group style="position:absolute;left:3887;top:23;width:923;height:376" coordorigin="3887,23" coordsize="923,376">
              <v:shape style="position:absolute;left:3887;top:23;width:923;height:376" coordorigin="3887,23" coordsize="923,376" path="m4748,23l3940,23,3891,63,3887,85,3888,346,3896,367,3909,383,3928,394,3950,399,4758,398,4779,390,4795,377,4806,358,4810,336,4810,75,4802,54,4789,38,4770,27,4748,23xe" filled="true" fillcolor="#ffffff" stroked="false">
                <v:path arrowok="t"/>
                <v:fill type="solid"/>
              </v:shape>
            </v:group>
            <v:group style="position:absolute;left:3887;top:23;width:63;height:376" coordorigin="3887,23" coordsize="63,376">
              <v:shape style="position:absolute;left:3887;top:23;width:63;height:376" coordorigin="3887,23" coordsize="63,376" path="m3950,398l3896,367,3887,85,3891,63,3903,44,3919,31,3940,23e" filled="false" stroked="true" strokeweight="2.25pt" strokecolor="#808080">
                <v:path arrowok="t"/>
              </v:shape>
            </v:group>
            <v:group style="position:absolute;left:4748;top:23;width:63;height:376" coordorigin="4748,23" coordsize="63,376">
              <v:shape style="position:absolute;left:4748;top:23;width:63;height:376" coordorigin="4748,23" coordsize="63,376" path="m4748,23l4802,54,4810,336,4806,358,4795,377,4779,390,4758,398e" filled="false" stroked="true" strokeweight="2.25pt" strokecolor="#808080">
                <v:path arrowok="t"/>
              </v:shape>
              <v:shape style="position:absolute;left:4235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96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1180" w:bottom="0" w:left="500" w:right="106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56"/>
        <w:ind w:left="3951" w:right="3401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LALOUE</w:t>
      </w:r>
      <w:r>
        <w:rPr>
          <w:rFonts w:ascii="Calibri"/>
          <w:sz w:val="22"/>
        </w:rPr>
        <w:t> </w:t>
      </w:r>
      <w:r>
        <w:rPr>
          <w:rFonts w:ascii="Calibri"/>
          <w:spacing w:val="-1"/>
          <w:sz w:val="22"/>
        </w:rPr>
        <w:t>Bertrand</w:t>
      </w:r>
    </w:p>
    <w:p>
      <w:pPr>
        <w:spacing w:line="276" w:lineRule="auto" w:before="38"/>
        <w:ind w:left="3473" w:right="2925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spacing w:val="-1"/>
          <w:sz w:val="22"/>
          <w:szCs w:val="22"/>
        </w:rPr>
        <w:t>PLP Peinture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z w:val="22"/>
          <w:szCs w:val="22"/>
        </w:rPr>
        <w:t>–</w:t>
      </w:r>
      <w:r>
        <w:rPr>
          <w:rFonts w:ascii="Calibri" w:hAnsi="Calibri" w:cs="Calibri" w:eastAsia="Calibri"/>
          <w:spacing w:val="-2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Revêtements</w:t>
      </w:r>
      <w:r>
        <w:rPr>
          <w:rFonts w:ascii="Calibri" w:hAnsi="Calibri" w:cs="Calibri" w:eastAsia="Calibri"/>
          <w:spacing w:val="25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Académie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de</w:t>
      </w:r>
      <w:r>
        <w:rPr>
          <w:rFonts w:ascii="Calibri" w:hAnsi="Calibri" w:cs="Calibri" w:eastAsia="Calibri"/>
          <w:sz w:val="22"/>
          <w:szCs w:val="22"/>
        </w:rPr>
        <w:t> </w:t>
      </w:r>
      <w:r>
        <w:rPr>
          <w:rFonts w:ascii="Calibri" w:hAnsi="Calibri" w:cs="Calibri" w:eastAsia="Calibri"/>
          <w:spacing w:val="-1"/>
          <w:sz w:val="22"/>
          <w:szCs w:val="22"/>
        </w:rPr>
        <w:t>Nantes</w:t>
      </w:r>
    </w:p>
    <w:p>
      <w:pPr>
        <w:spacing w:before="0"/>
        <w:ind w:left="3948" w:right="3401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35.5pt;height:21.05pt;mso-position-horizontal-relative:char;mso-position-vertical-relative:line" coordorigin="0,0" coordsize="8710,421">
            <v:group style="position:absolute;left:10;top:180;width:8690;height:2" coordorigin="10,180" coordsize="8690,2">
              <v:shape style="position:absolute;left:10;top:180;width:8690;height:2" coordorigin="10,180" coordsize="8690,0" path="m10,180l8700,180e" filled="false" stroked="true" strokeweight="1pt" strokecolor="#808080">
                <v:path arrowok="t"/>
              </v:shape>
            </v:group>
            <v:group style="position:absolute;left:3889;top:23;width:924;height:376" coordorigin="3889,23" coordsize="924,376">
              <v:shape style="position:absolute;left:3889;top:23;width:924;height:376" coordorigin="3889,23" coordsize="924,376" path="m4750,22l3942,23,3893,63,3889,85,3890,346,3897,367,3911,383,3929,394,3952,398,4760,398,4781,390,4798,377,4809,358,4813,336,4812,75,4805,54,4791,38,4773,27,4750,22xe" filled="true" fillcolor="#ffffff" stroked="false">
                <v:path arrowok="t"/>
                <v:fill type="solid"/>
              </v:shape>
            </v:group>
            <v:group style="position:absolute;left:3889;top:23;width:63;height:376" coordorigin="3889,23" coordsize="63,376">
              <v:shape style="position:absolute;left:3889;top:23;width:63;height:376" coordorigin="3889,23" coordsize="63,376" path="m3952,398l3897,367,3889,85,3893,63,3904,44,3921,31,3942,23e" filled="false" stroked="true" strokeweight="2.25pt" strokecolor="#808080">
                <v:path arrowok="t"/>
              </v:shape>
            </v:group>
            <v:group style="position:absolute;left:4750;top:23;width:63;height:376" coordorigin="4750,23" coordsize="63,376">
              <v:shape style="position:absolute;left:4750;top:23;width:63;height:376" coordorigin="4750,23" coordsize="63,376" path="m4750,22l4805,54,4813,336,4809,358,4798,377,4781,390,4760,398e" filled="false" stroked="true" strokeweight="2.25pt" strokecolor="#808080">
                <v:path arrowok="t"/>
              </v:shape>
              <v:shape style="position:absolute;left:4240;top:108;width:226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97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sectPr>
      <w:pgSz w:w="11910" w:h="16840"/>
      <w:pgMar w:top="1580" w:bottom="0" w:left="150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Handwriting">
    <w:altName w:val="Lucida Handwriting"/>
    <w:charset w:val="0"/>
    <w:family w:val="script"/>
    <w:pitch w:val="variable"/>
  </w:font>
  <w:font w:name="Calibri">
    <w:altName w:val="Calibr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1"/>
      <w:numFmt w:val="bullet"/>
      <w:lvlText w:val="-"/>
      <w:lvlJc w:val="left"/>
      <w:pPr>
        <w:ind w:left="871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9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1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23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-"/>
      <w:lvlJc w:val="left"/>
      <w:pPr>
        <w:ind w:left="411" w:hanging="401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078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5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1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8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5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2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8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45" w:hanging="401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-"/>
      <w:lvlJc w:val="left"/>
      <w:pPr>
        <w:ind w:left="812" w:hanging="401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439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5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2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9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5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2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99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25" w:hanging="401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-"/>
      <w:lvlJc w:val="left"/>
      <w:pPr>
        <w:ind w:left="411" w:hanging="401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078" w:hanging="4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45" w:hanging="4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1" w:hanging="4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8" w:hanging="4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5" w:hanging="4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2" w:hanging="4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8" w:hanging="4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45" w:hanging="401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-"/>
      <w:lvlJc w:val="left"/>
      <w:pPr>
        <w:ind w:left="140" w:hanging="709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154" w:hanging="70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9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3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8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3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7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2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7" w:hanging="709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-"/>
      <w:lvlJc w:val="left"/>
      <w:pPr>
        <w:ind w:left="1146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2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563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22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8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5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7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9" w:hanging="361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-"/>
      <w:lvlJc w:val="left"/>
      <w:pPr>
        <w:ind w:left="532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19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2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1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7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43" w:hanging="361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-"/>
      <w:lvlJc w:val="left"/>
      <w:pPr>
        <w:ind w:left="94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8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1" w:hanging="361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102" w:hanging="13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029" w:hanging="1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7" w:hanging="1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4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1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8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5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2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13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361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"/>
      <w:lvlJc w:val="left"/>
      <w:pPr>
        <w:ind w:left="822" w:hanging="361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4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2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4" w:hanging="361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"/>
      <w:lvlJc w:val="left"/>
      <w:pPr>
        <w:ind w:left="822" w:hanging="361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49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6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2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94" w:hanging="361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80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5" w:hanging="361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"/>
      <w:lvlJc w:val="left"/>
      <w:pPr>
        <w:ind w:left="851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13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"/>
      <w:lvlJc w:val="left"/>
      <w:pPr>
        <w:ind w:left="607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58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2" w:hanging="360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"/>
      <w:lvlJc w:val="left"/>
      <w:pPr>
        <w:ind w:left="607" w:hanging="360"/>
      </w:pPr>
      <w:rPr>
        <w:rFonts w:hint="default" w:ascii="Wingdings" w:hAnsi="Wingdings" w:eastAsia="Wingdings"/>
        <w:sz w:val="28"/>
        <w:szCs w:val="28"/>
      </w:rPr>
    </w:lvl>
    <w:lvl w:ilvl="1">
      <w:start w:val="1"/>
      <w:numFmt w:val="bullet"/>
      <w:lvlText w:val="•"/>
      <w:lvlJc w:val="left"/>
      <w:pPr>
        <w:ind w:left="158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2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-"/>
      <w:lvlJc w:val="left"/>
      <w:pPr>
        <w:ind w:left="744" w:hanging="149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665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7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8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0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2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3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5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6" w:hanging="149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-"/>
      <w:lvlJc w:val="left"/>
      <w:pPr>
        <w:ind w:left="654" w:hanging="428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27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3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7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0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3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6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9" w:hanging="428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654" w:hanging="428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627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3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7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0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3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6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9" w:hanging="428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737" w:hanging="142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289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2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94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7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0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2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5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57" w:hanging="142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"/>
      <w:lvlJc w:val="left"/>
      <w:pPr>
        <w:ind w:left="992" w:hanging="493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260" w:hanging="4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5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3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30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98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6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33" w:hanging="493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-"/>
      <w:lvlJc w:val="left"/>
      <w:pPr>
        <w:ind w:left="151" w:hanging="116"/>
      </w:pPr>
      <w:rPr>
        <w:rFonts w:hint="default" w:ascii="Arial" w:hAnsi="Arial" w:eastAsia="Arial"/>
        <w:color w:val="3B333F"/>
        <w:w w:val="130"/>
        <w:sz w:val="18"/>
        <w:szCs w:val="18"/>
      </w:rPr>
    </w:lvl>
    <w:lvl w:ilvl="1">
      <w:start w:val="1"/>
      <w:numFmt w:val="bullet"/>
      <w:lvlText w:val="•"/>
      <w:lvlJc w:val="left"/>
      <w:pPr>
        <w:ind w:left="319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8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6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4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93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1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30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98" w:hanging="116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FF000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FF000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FF000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4F6128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4F6128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5F4879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8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8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8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7" w:hanging="356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006FC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974705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974705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"/>
      <w:lvlJc w:val="left"/>
      <w:pPr>
        <w:ind w:left="668" w:hanging="356"/>
      </w:pPr>
      <w:rPr>
        <w:rFonts w:hint="default" w:ascii="Wingdings" w:hAnsi="Wingdings" w:eastAsia="Wingdings"/>
        <w:color w:val="5F4879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368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6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5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4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63" w:hanging="356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946" w:hanging="360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8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2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109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2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-"/>
      <w:lvlJc w:val="left"/>
      <w:pPr>
        <w:ind w:left="940" w:hanging="413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897" w:hanging="41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53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0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66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3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0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6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3" w:hanging="413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1034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28" w:hanging="142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574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20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6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12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8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4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0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96" w:hanging="142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737" w:hanging="142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212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87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62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7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12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7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2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7" w:hanging="142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423" w:hanging="282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"/>
      <w:lvlJc w:val="left"/>
      <w:pPr>
        <w:ind w:left="1038" w:hanging="286"/>
      </w:pPr>
      <w:rPr>
        <w:rFonts w:hint="default" w:ascii="Wingdings" w:hAnsi="Wingdings" w:eastAsia="Wingdings"/>
        <w:sz w:val="24"/>
        <w:szCs w:val="24"/>
      </w:rPr>
    </w:lvl>
    <w:lvl w:ilvl="2">
      <w:start w:val="1"/>
      <w:numFmt w:val="bullet"/>
      <w:lvlText w:val="•"/>
      <w:lvlJc w:val="left"/>
      <w:pPr>
        <w:ind w:left="2061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4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7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3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6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0" w:hanging="286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0" w:hanging="140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462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88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1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76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9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1" w:hanging="14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0" w:hanging="140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46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9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7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1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8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50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4" w:hanging="14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866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79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860" w:hanging="361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1811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5" w:hanging="361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left="0" w:hanging="426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490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1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2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2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3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4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34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25" w:hanging="426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0" w:hanging="426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491" w:hanging="4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3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74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6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8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9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41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33" w:hanging="426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 w:eastAsia="Calibri"/>
        <w:sz w:val="24"/>
        <w:szCs w:val="24"/>
      </w:rPr>
    </w:lvl>
    <w:lvl w:ilvl="1">
      <w:start w:val="1"/>
      <w:numFmt w:val="bullet"/>
      <w:lvlText w:val="•"/>
      <w:lvlJc w:val="left"/>
      <w:pPr>
        <w:ind w:left="102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87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427" w:hanging="360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73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4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360" w:hanging="360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6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6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4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410" w:hanging="358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234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69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9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8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8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7" w:hanging="358"/>
      </w:pPr>
      <w:rPr>
        <w:rFonts w:hint="default"/>
      </w:rPr>
    </w:lvl>
  </w:abstractNum>
  <w:num w:numId="39">
    <w:abstractNumId w:val="38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46"/>
      <w:ind w:left="860" w:hanging="36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91"/>
      <w:ind w:left="212"/>
      <w:outlineLvl w:val="1"/>
    </w:pPr>
    <w:rPr>
      <w:rFonts w:ascii="Calibri" w:hAnsi="Calibri" w:eastAsia="Calibri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mbria" w:hAnsi="Cambria" w:eastAsia="Cambria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44"/>
      <w:outlineLvl w:val="3"/>
    </w:pPr>
    <w:rPr>
      <w:rFonts w:ascii="Calibri" w:hAnsi="Calibri" w:eastAsia="Calibri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140"/>
      <w:outlineLvl w:val="4"/>
    </w:pPr>
    <w:rPr>
      <w:rFonts w:ascii="Calibri" w:hAnsi="Calibri" w:eastAsia="Calibri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146"/>
      <w:ind w:left="140"/>
      <w:outlineLvl w:val="5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maps.google.fr/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hyperlink" Target="http://www.pagesjaunes.fr/" TargetMode="External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image" Target="media/image49.jpe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jpeg"/><Relationship Id="rId73" Type="http://schemas.openxmlformats.org/officeDocument/2006/relationships/image" Target="media/image67.png"/><Relationship Id="rId74" Type="http://schemas.openxmlformats.org/officeDocument/2006/relationships/hyperlink" Target="http://www.onisep.fr/" TargetMode="External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png"/><Relationship Id="rId78" Type="http://schemas.openxmlformats.org/officeDocument/2006/relationships/image" Target="media/image71.jpe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jpeg"/><Relationship Id="rId84" Type="http://schemas.openxmlformats.org/officeDocument/2006/relationships/image" Target="media/image77.png"/><Relationship Id="rId85" Type="http://schemas.openxmlformats.org/officeDocument/2006/relationships/image" Target="media/image78.jpe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jpe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jpe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LALOUE Bertrand</dc:creator>
  <dcterms:created xsi:type="dcterms:W3CDTF">2019-09-18T20:20:15Z</dcterms:created>
  <dcterms:modified xsi:type="dcterms:W3CDTF">2019-09-18T20:20:15Z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2019-09-18T00:00:00Z</vt:filetime>
  </property>
</Properties>
</file>